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B1F56A" w14:textId="77777777" w:rsidR="00D82B70" w:rsidRDefault="00D82B70" w:rsidP="00D82B70">
      <w:pPr>
        <w:pStyle w:val="Heading3"/>
        <w:rPr>
          <w:rFonts w:ascii="Calibri" w:hAnsi="Calibri" w:cs="Calibri"/>
          <w:bCs/>
          <w:color w:val="888A8D"/>
          <w:sz w:val="22"/>
          <w:szCs w:val="22"/>
        </w:rPr>
      </w:pPr>
      <w:r w:rsidRPr="00D82B70">
        <w:rPr>
          <w:rFonts w:ascii="Calibri" w:hAnsi="Calibri" w:cs="Calibri"/>
          <w:bCs/>
          <w:color w:val="888A8D"/>
          <w:sz w:val="22"/>
          <w:szCs w:val="22"/>
        </w:rPr>
        <w:t>PERSONAL DETAILS</w:t>
      </w:r>
    </w:p>
    <w:p w14:paraId="3F664116" w14:textId="77777777" w:rsidR="00010A60" w:rsidRPr="00010A60" w:rsidRDefault="00010A60" w:rsidP="00010A60"/>
    <w:tbl>
      <w:tblPr>
        <w:tblW w:w="10245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505"/>
        <w:gridCol w:w="2295"/>
        <w:gridCol w:w="1275"/>
        <w:gridCol w:w="4170"/>
      </w:tblGrid>
      <w:tr w:rsidR="003A3B9D" w:rsidRPr="00D24239" w14:paraId="5D96C868" w14:textId="77777777" w:rsidTr="00EF54A5">
        <w:trPr>
          <w:trHeight w:val="464"/>
        </w:trPr>
        <w:tc>
          <w:tcPr>
            <w:tcW w:w="2505" w:type="dxa"/>
          </w:tcPr>
          <w:p w14:paraId="73378A52" w14:textId="77777777" w:rsidR="003A3B9D" w:rsidRPr="00D24239" w:rsidRDefault="003A3B9D" w:rsidP="00EF54A5">
            <w:pPr>
              <w:rPr>
                <w:rFonts w:ascii="Calibri" w:hAnsi="Calibri" w:cs="Calibri"/>
                <w:b/>
                <w:sz w:val="22"/>
                <w:szCs w:val="22"/>
              </w:rPr>
            </w:pPr>
            <w:r w:rsidRPr="00D24239">
              <w:rPr>
                <w:rFonts w:ascii="Calibri" w:hAnsi="Calibri" w:cs="Calibri"/>
                <w:b/>
                <w:sz w:val="22"/>
                <w:szCs w:val="22"/>
              </w:rPr>
              <w:t xml:space="preserve">Title:  </w:t>
            </w:r>
          </w:p>
          <w:p w14:paraId="34C26ED7" w14:textId="77777777" w:rsidR="003A3B9D" w:rsidRPr="00D24239" w:rsidRDefault="003A3B9D" w:rsidP="00EF54A5">
            <w:pPr>
              <w:rPr>
                <w:rFonts w:ascii="Calibri" w:hAnsi="Calibri" w:cs="Calibri"/>
                <w:b/>
                <w:sz w:val="22"/>
                <w:szCs w:val="22"/>
              </w:rPr>
            </w:pPr>
          </w:p>
          <w:p w14:paraId="2222FC1C" w14:textId="77777777" w:rsidR="003A3B9D" w:rsidRPr="00D24239" w:rsidRDefault="003A3B9D" w:rsidP="00EF54A5">
            <w:pPr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3570" w:type="dxa"/>
            <w:gridSpan w:val="2"/>
          </w:tcPr>
          <w:p w14:paraId="332E7505" w14:textId="77777777" w:rsidR="003A3B9D" w:rsidRPr="00D24239" w:rsidRDefault="003A3B9D" w:rsidP="00EF54A5">
            <w:pPr>
              <w:rPr>
                <w:rFonts w:ascii="Calibri" w:hAnsi="Calibri" w:cs="Calibri"/>
                <w:b/>
                <w:sz w:val="22"/>
                <w:szCs w:val="22"/>
              </w:rPr>
            </w:pPr>
            <w:r w:rsidRPr="00D24239">
              <w:rPr>
                <w:rFonts w:ascii="Calibri" w:hAnsi="Calibri" w:cs="Calibri"/>
                <w:b/>
                <w:sz w:val="22"/>
                <w:szCs w:val="22"/>
              </w:rPr>
              <w:t xml:space="preserve">First Names:   </w:t>
            </w:r>
          </w:p>
          <w:p w14:paraId="184C1929" w14:textId="77777777" w:rsidR="003A3B9D" w:rsidRPr="00D24239" w:rsidRDefault="003A3B9D" w:rsidP="00EF54A5">
            <w:pPr>
              <w:rPr>
                <w:rFonts w:ascii="Calibri" w:hAnsi="Calibri" w:cs="Calibri"/>
                <w:b/>
                <w:sz w:val="22"/>
                <w:szCs w:val="22"/>
              </w:rPr>
            </w:pPr>
          </w:p>
          <w:p w14:paraId="3A6DF34A" w14:textId="77777777" w:rsidR="003A3B9D" w:rsidRPr="00D24239" w:rsidRDefault="003A3B9D" w:rsidP="00EF54A5">
            <w:pPr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4170" w:type="dxa"/>
          </w:tcPr>
          <w:p w14:paraId="271B3CF8" w14:textId="77777777" w:rsidR="003A3B9D" w:rsidRPr="00D24239" w:rsidRDefault="003A3B9D" w:rsidP="00EF54A5">
            <w:pPr>
              <w:rPr>
                <w:rFonts w:ascii="Calibri" w:hAnsi="Calibri" w:cs="Calibri"/>
                <w:b/>
                <w:sz w:val="22"/>
                <w:szCs w:val="22"/>
              </w:rPr>
            </w:pPr>
            <w:r w:rsidRPr="00D24239">
              <w:rPr>
                <w:rFonts w:ascii="Calibri" w:hAnsi="Calibri" w:cs="Calibri"/>
                <w:b/>
                <w:sz w:val="22"/>
                <w:szCs w:val="22"/>
              </w:rPr>
              <w:t xml:space="preserve">Surname:  </w:t>
            </w:r>
          </w:p>
          <w:p w14:paraId="5AFEBCD3" w14:textId="77777777" w:rsidR="003A3B9D" w:rsidRPr="00D24239" w:rsidRDefault="003A3B9D" w:rsidP="00EF54A5">
            <w:pPr>
              <w:rPr>
                <w:rFonts w:ascii="Calibri" w:hAnsi="Calibri" w:cs="Calibri"/>
                <w:b/>
                <w:sz w:val="22"/>
                <w:szCs w:val="22"/>
              </w:rPr>
            </w:pPr>
          </w:p>
          <w:p w14:paraId="799ED679" w14:textId="77777777" w:rsidR="003A3B9D" w:rsidRPr="00D24239" w:rsidRDefault="003A3B9D" w:rsidP="00EF54A5">
            <w:pPr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</w:tr>
      <w:tr w:rsidR="003A3B9D" w:rsidRPr="00D24239" w14:paraId="50E8AAF7" w14:textId="77777777" w:rsidTr="00EF54A5">
        <w:trPr>
          <w:trHeight w:val="1453"/>
        </w:trPr>
        <w:tc>
          <w:tcPr>
            <w:tcW w:w="4800" w:type="dxa"/>
            <w:gridSpan w:val="2"/>
            <w:tcBorders>
              <w:right w:val="single" w:sz="2" w:space="0" w:color="auto"/>
            </w:tcBorders>
          </w:tcPr>
          <w:p w14:paraId="7C931FB6" w14:textId="77777777" w:rsidR="003A3B9D" w:rsidRPr="00D24239" w:rsidRDefault="003A3B9D" w:rsidP="00EF54A5">
            <w:pPr>
              <w:rPr>
                <w:rFonts w:ascii="Calibri" w:hAnsi="Calibri" w:cs="Calibri"/>
                <w:b/>
                <w:sz w:val="22"/>
                <w:szCs w:val="22"/>
              </w:rPr>
            </w:pPr>
            <w:r w:rsidRPr="00D24239">
              <w:rPr>
                <w:rFonts w:ascii="Calibri" w:hAnsi="Calibri" w:cs="Calibri"/>
                <w:b/>
                <w:sz w:val="22"/>
                <w:szCs w:val="22"/>
              </w:rPr>
              <w:t xml:space="preserve">Address: </w:t>
            </w:r>
          </w:p>
          <w:p w14:paraId="33347278" w14:textId="77777777" w:rsidR="003A3B9D" w:rsidRPr="00D24239" w:rsidRDefault="003A3B9D" w:rsidP="00EF54A5">
            <w:pPr>
              <w:rPr>
                <w:rFonts w:ascii="Calibri" w:hAnsi="Calibri" w:cs="Calibri"/>
                <w:b/>
                <w:sz w:val="22"/>
                <w:szCs w:val="22"/>
              </w:rPr>
            </w:pPr>
          </w:p>
          <w:p w14:paraId="7E18280D" w14:textId="77777777" w:rsidR="003A3B9D" w:rsidRPr="00D24239" w:rsidRDefault="003A3B9D" w:rsidP="00EF54A5">
            <w:pPr>
              <w:rPr>
                <w:rFonts w:ascii="Calibri" w:hAnsi="Calibri" w:cs="Calibri"/>
                <w:b/>
                <w:sz w:val="22"/>
                <w:szCs w:val="22"/>
              </w:rPr>
            </w:pPr>
          </w:p>
          <w:p w14:paraId="7FC57F58" w14:textId="77777777" w:rsidR="003A3B9D" w:rsidRPr="00D24239" w:rsidRDefault="003A3B9D" w:rsidP="00EF54A5">
            <w:pPr>
              <w:rPr>
                <w:rFonts w:ascii="Calibri" w:hAnsi="Calibri" w:cs="Calibri"/>
                <w:b/>
                <w:sz w:val="22"/>
                <w:szCs w:val="22"/>
              </w:rPr>
            </w:pPr>
          </w:p>
          <w:p w14:paraId="56B3404A" w14:textId="77777777" w:rsidR="003A3B9D" w:rsidRPr="00D24239" w:rsidRDefault="003A3B9D" w:rsidP="00EF54A5">
            <w:pPr>
              <w:rPr>
                <w:rFonts w:ascii="Calibri" w:hAnsi="Calibri" w:cs="Calibri"/>
                <w:b/>
                <w:sz w:val="22"/>
                <w:szCs w:val="22"/>
              </w:rPr>
            </w:pPr>
            <w:r w:rsidRPr="00D24239">
              <w:rPr>
                <w:rFonts w:ascii="Calibri" w:hAnsi="Calibri" w:cs="Calibri"/>
                <w:b/>
                <w:sz w:val="22"/>
                <w:szCs w:val="22"/>
              </w:rPr>
              <w:t xml:space="preserve">Postcode: </w:t>
            </w:r>
          </w:p>
          <w:p w14:paraId="35B63152" w14:textId="77777777" w:rsidR="003A3B9D" w:rsidRPr="00D24239" w:rsidRDefault="003A3B9D" w:rsidP="00EF54A5">
            <w:pPr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5445" w:type="dxa"/>
            <w:gridSpan w:val="2"/>
            <w:tcBorders>
              <w:left w:val="single" w:sz="2" w:space="0" w:color="auto"/>
            </w:tcBorders>
          </w:tcPr>
          <w:p w14:paraId="298EF9D9" w14:textId="77777777" w:rsidR="003A3B9D" w:rsidRPr="00D24239" w:rsidRDefault="003A3B9D" w:rsidP="00EF54A5">
            <w:pPr>
              <w:rPr>
                <w:rFonts w:ascii="Calibri" w:hAnsi="Calibri" w:cs="Calibri"/>
                <w:b/>
                <w:sz w:val="22"/>
                <w:szCs w:val="22"/>
              </w:rPr>
            </w:pPr>
            <w:r w:rsidRPr="00D24239">
              <w:rPr>
                <w:rFonts w:ascii="Calibri" w:hAnsi="Calibri" w:cs="Calibri"/>
                <w:b/>
                <w:sz w:val="22"/>
                <w:szCs w:val="22"/>
              </w:rPr>
              <w:t xml:space="preserve">Telephone Number:  </w:t>
            </w:r>
          </w:p>
          <w:p w14:paraId="6D13B240" w14:textId="77777777" w:rsidR="003A3B9D" w:rsidRPr="00D24239" w:rsidRDefault="003A3B9D" w:rsidP="00EF54A5">
            <w:pPr>
              <w:rPr>
                <w:rFonts w:ascii="Calibri" w:hAnsi="Calibri" w:cs="Calibri"/>
                <w:b/>
                <w:sz w:val="22"/>
                <w:szCs w:val="22"/>
              </w:rPr>
            </w:pPr>
          </w:p>
          <w:p w14:paraId="27AA38D6" w14:textId="77777777" w:rsidR="003A3B9D" w:rsidRPr="00D24239" w:rsidRDefault="003A3B9D" w:rsidP="00EF54A5">
            <w:pPr>
              <w:rPr>
                <w:rFonts w:ascii="Calibri" w:hAnsi="Calibri" w:cs="Calibri"/>
                <w:b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sz w:val="22"/>
                <w:szCs w:val="22"/>
              </w:rPr>
              <w:t>Email:</w:t>
            </w:r>
          </w:p>
          <w:p w14:paraId="48533FAF" w14:textId="77777777" w:rsidR="003A3B9D" w:rsidRPr="00D24239" w:rsidRDefault="003A3B9D" w:rsidP="00EF54A5">
            <w:pPr>
              <w:rPr>
                <w:rFonts w:ascii="Calibri" w:hAnsi="Calibri" w:cs="Calibri"/>
                <w:b/>
                <w:sz w:val="22"/>
                <w:szCs w:val="22"/>
              </w:rPr>
            </w:pPr>
          </w:p>
          <w:p w14:paraId="3CBF0387" w14:textId="77777777" w:rsidR="003A3B9D" w:rsidRPr="00D24239" w:rsidRDefault="003A3B9D" w:rsidP="00EF54A5">
            <w:pPr>
              <w:rPr>
                <w:rFonts w:ascii="Calibri" w:hAnsi="Calibri" w:cs="Calibri"/>
                <w:b/>
                <w:sz w:val="22"/>
                <w:szCs w:val="22"/>
              </w:rPr>
            </w:pPr>
            <w:r w:rsidRPr="00D24239">
              <w:rPr>
                <w:rFonts w:ascii="Calibri" w:hAnsi="Calibri" w:cs="Calibri"/>
                <w:b/>
                <w:sz w:val="22"/>
                <w:szCs w:val="22"/>
              </w:rPr>
              <w:t>Mobile Number</w:t>
            </w:r>
          </w:p>
          <w:p w14:paraId="06F71B8D" w14:textId="77777777" w:rsidR="003A3B9D" w:rsidRPr="00D24239" w:rsidRDefault="003A3B9D" w:rsidP="00EF54A5">
            <w:pPr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</w:tr>
      <w:tr w:rsidR="003A3B9D" w:rsidRPr="00D24239" w14:paraId="425C4FA5" w14:textId="77777777" w:rsidTr="00EF54A5">
        <w:trPr>
          <w:trHeight w:val="327"/>
        </w:trPr>
        <w:tc>
          <w:tcPr>
            <w:tcW w:w="4800" w:type="dxa"/>
            <w:gridSpan w:val="2"/>
          </w:tcPr>
          <w:p w14:paraId="08F3AF29" w14:textId="77777777" w:rsidR="003A3B9D" w:rsidRDefault="003A3B9D" w:rsidP="00EF54A5">
            <w:pPr>
              <w:rPr>
                <w:rFonts w:ascii="Calibri" w:hAnsi="Calibri" w:cs="Calibri"/>
                <w:b/>
                <w:sz w:val="22"/>
                <w:szCs w:val="22"/>
              </w:rPr>
            </w:pPr>
            <w:r w:rsidRPr="00D24239">
              <w:rPr>
                <w:rFonts w:ascii="Calibri" w:hAnsi="Calibri" w:cs="Calibri"/>
                <w:b/>
                <w:sz w:val="22"/>
                <w:szCs w:val="22"/>
              </w:rPr>
              <w:t xml:space="preserve">National Insurance Number:  </w:t>
            </w:r>
          </w:p>
          <w:p w14:paraId="72AF673A" w14:textId="77777777" w:rsidR="00010A60" w:rsidRPr="00D24239" w:rsidRDefault="00010A60" w:rsidP="00EF54A5">
            <w:pPr>
              <w:rPr>
                <w:rFonts w:ascii="Calibri" w:hAnsi="Calibri" w:cs="Calibri"/>
                <w:b/>
                <w:sz w:val="22"/>
                <w:szCs w:val="22"/>
              </w:rPr>
            </w:pPr>
          </w:p>
          <w:p w14:paraId="07935AD1" w14:textId="77777777" w:rsidR="003A3B9D" w:rsidRPr="00D24239" w:rsidRDefault="003A3B9D" w:rsidP="00EF54A5">
            <w:pPr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5445" w:type="dxa"/>
            <w:gridSpan w:val="2"/>
          </w:tcPr>
          <w:p w14:paraId="3B0FA9C4" w14:textId="77777777" w:rsidR="003A3B9D" w:rsidRPr="00D24239" w:rsidRDefault="003A3B9D" w:rsidP="00EF54A5">
            <w:pPr>
              <w:rPr>
                <w:rFonts w:ascii="Calibri" w:hAnsi="Calibri" w:cs="Calibri"/>
                <w:b/>
                <w:sz w:val="22"/>
                <w:szCs w:val="22"/>
              </w:rPr>
            </w:pPr>
            <w:r w:rsidRPr="00D24239">
              <w:rPr>
                <w:rFonts w:ascii="Calibri" w:hAnsi="Calibri" w:cs="Calibri"/>
                <w:b/>
                <w:sz w:val="22"/>
                <w:szCs w:val="22"/>
              </w:rPr>
              <w:t xml:space="preserve">Date of Birth:  </w:t>
            </w:r>
          </w:p>
          <w:p w14:paraId="62F093A0" w14:textId="77777777" w:rsidR="003A3B9D" w:rsidRPr="00D24239" w:rsidRDefault="003A3B9D" w:rsidP="00EF54A5">
            <w:pPr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</w:tr>
      <w:tr w:rsidR="003A3B9D" w:rsidRPr="00D24239" w14:paraId="6BE6D263" w14:textId="77777777" w:rsidTr="00EF54A5">
        <w:trPr>
          <w:trHeight w:val="507"/>
        </w:trPr>
        <w:tc>
          <w:tcPr>
            <w:tcW w:w="4800" w:type="dxa"/>
            <w:gridSpan w:val="2"/>
          </w:tcPr>
          <w:p w14:paraId="0E7A35C0" w14:textId="77777777" w:rsidR="003A3B9D" w:rsidRDefault="003A3B9D" w:rsidP="00EF54A5">
            <w:pPr>
              <w:rPr>
                <w:rFonts w:ascii="Calibri" w:hAnsi="Calibri" w:cs="Calibri"/>
                <w:b/>
                <w:sz w:val="22"/>
                <w:szCs w:val="22"/>
              </w:rPr>
            </w:pPr>
            <w:r w:rsidRPr="00D24239">
              <w:rPr>
                <w:rFonts w:ascii="Calibri" w:hAnsi="Calibri" w:cs="Calibri"/>
                <w:b/>
                <w:sz w:val="22"/>
                <w:szCs w:val="22"/>
              </w:rPr>
              <w:t xml:space="preserve">Start Date </w:t>
            </w:r>
          </w:p>
          <w:p w14:paraId="413A0B60" w14:textId="77777777" w:rsidR="00010A60" w:rsidRDefault="00010A60" w:rsidP="00EF54A5">
            <w:pPr>
              <w:rPr>
                <w:rFonts w:ascii="Calibri" w:hAnsi="Calibri" w:cs="Calibri"/>
                <w:b/>
                <w:sz w:val="22"/>
                <w:szCs w:val="22"/>
              </w:rPr>
            </w:pPr>
          </w:p>
          <w:p w14:paraId="6A6843B5" w14:textId="77777777" w:rsidR="00010A60" w:rsidRPr="00D24239" w:rsidRDefault="00010A60" w:rsidP="00EF54A5">
            <w:pPr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5445" w:type="dxa"/>
            <w:gridSpan w:val="2"/>
          </w:tcPr>
          <w:p w14:paraId="3CFA5DA2" w14:textId="77777777" w:rsidR="003A3B9D" w:rsidRPr="00D24239" w:rsidRDefault="003A3B9D" w:rsidP="00EF54A5">
            <w:pPr>
              <w:rPr>
                <w:rFonts w:ascii="Calibri" w:hAnsi="Calibri" w:cs="Calibri"/>
                <w:b/>
                <w:sz w:val="22"/>
                <w:szCs w:val="22"/>
              </w:rPr>
            </w:pPr>
            <w:r w:rsidRPr="00D24239">
              <w:rPr>
                <w:rFonts w:ascii="Calibri" w:hAnsi="Calibri" w:cs="Calibri"/>
                <w:b/>
                <w:sz w:val="22"/>
                <w:szCs w:val="22"/>
              </w:rPr>
              <w:t>Passport Attached:</w:t>
            </w:r>
          </w:p>
        </w:tc>
      </w:tr>
      <w:tr w:rsidR="00010A60" w:rsidRPr="00D24239" w14:paraId="78D1F29A" w14:textId="77777777" w:rsidTr="00F50920">
        <w:trPr>
          <w:trHeight w:val="507"/>
        </w:trPr>
        <w:tc>
          <w:tcPr>
            <w:tcW w:w="10245" w:type="dxa"/>
            <w:gridSpan w:val="4"/>
          </w:tcPr>
          <w:p w14:paraId="7BAE0FCB" w14:textId="77777777" w:rsidR="00010A60" w:rsidRDefault="00010A60" w:rsidP="00EF54A5">
            <w:pPr>
              <w:rPr>
                <w:rFonts w:ascii="Calibri" w:hAnsi="Calibri" w:cs="Calibri"/>
                <w:b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sz w:val="22"/>
                <w:szCs w:val="22"/>
              </w:rPr>
              <w:t>Any allergies/medical conditions we need to be aware of?</w:t>
            </w:r>
          </w:p>
          <w:p w14:paraId="3853F082" w14:textId="77777777" w:rsidR="00010A60" w:rsidRDefault="00010A60" w:rsidP="00EF54A5">
            <w:pPr>
              <w:rPr>
                <w:rFonts w:ascii="Calibri" w:hAnsi="Calibri" w:cs="Calibri"/>
                <w:b/>
                <w:sz w:val="22"/>
                <w:szCs w:val="22"/>
              </w:rPr>
            </w:pPr>
          </w:p>
          <w:p w14:paraId="535ED9AF" w14:textId="28CDA6F2" w:rsidR="00010A60" w:rsidRPr="00D24239" w:rsidRDefault="00010A60" w:rsidP="00EF54A5">
            <w:pPr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</w:tr>
    </w:tbl>
    <w:p w14:paraId="1C5782F4" w14:textId="77777777" w:rsidR="00D82B70" w:rsidRDefault="00D82B70" w:rsidP="00D82B70">
      <w:pPr>
        <w:pStyle w:val="Heading3"/>
        <w:rPr>
          <w:rFonts w:ascii="Calibri" w:hAnsi="Calibri" w:cs="Calibri"/>
          <w:bCs/>
          <w:color w:val="888A8D"/>
          <w:sz w:val="22"/>
          <w:szCs w:val="22"/>
        </w:rPr>
      </w:pPr>
      <w:smartTag w:uri="urn:schemas-microsoft-com:office:smarttags" w:element="stockticker">
        <w:r w:rsidRPr="00D82B70">
          <w:rPr>
            <w:rFonts w:ascii="Calibri" w:hAnsi="Calibri" w:cs="Calibri"/>
            <w:bCs/>
            <w:color w:val="888A8D"/>
            <w:sz w:val="22"/>
            <w:szCs w:val="22"/>
          </w:rPr>
          <w:t>NEXT</w:t>
        </w:r>
      </w:smartTag>
      <w:r w:rsidRPr="00D82B70">
        <w:rPr>
          <w:rFonts w:ascii="Calibri" w:hAnsi="Calibri" w:cs="Calibri"/>
          <w:bCs/>
          <w:color w:val="888A8D"/>
          <w:sz w:val="22"/>
          <w:szCs w:val="22"/>
        </w:rPr>
        <w:t xml:space="preserve"> OF </w:t>
      </w:r>
      <w:smartTag w:uri="urn:schemas-microsoft-com:office:smarttags" w:element="stockticker">
        <w:r w:rsidRPr="00D82B70">
          <w:rPr>
            <w:rFonts w:ascii="Calibri" w:hAnsi="Calibri" w:cs="Calibri"/>
            <w:bCs/>
            <w:color w:val="888A8D"/>
            <w:sz w:val="22"/>
            <w:szCs w:val="22"/>
          </w:rPr>
          <w:t>KIN</w:t>
        </w:r>
      </w:smartTag>
      <w:r w:rsidRPr="00D82B70">
        <w:rPr>
          <w:rFonts w:ascii="Calibri" w:hAnsi="Calibri" w:cs="Calibri"/>
          <w:bCs/>
          <w:color w:val="888A8D"/>
          <w:sz w:val="22"/>
          <w:szCs w:val="22"/>
        </w:rPr>
        <w:t xml:space="preserve"> DETAILS</w:t>
      </w:r>
    </w:p>
    <w:p w14:paraId="436D66B7" w14:textId="77777777" w:rsidR="00010A60" w:rsidRPr="00010A60" w:rsidRDefault="00010A60" w:rsidP="00010A60"/>
    <w:tbl>
      <w:tblPr>
        <w:tblW w:w="10207" w:type="dxa"/>
        <w:tblInd w:w="-34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 w:firstRow="0" w:lastRow="0" w:firstColumn="0" w:lastColumn="0" w:noHBand="0" w:noVBand="0"/>
      </w:tblPr>
      <w:tblGrid>
        <w:gridCol w:w="4537"/>
        <w:gridCol w:w="5670"/>
      </w:tblGrid>
      <w:tr w:rsidR="00D82B70" w:rsidRPr="00D24239" w14:paraId="208B1322" w14:textId="77777777" w:rsidTr="00AE0F58">
        <w:trPr>
          <w:trHeight w:val="578"/>
        </w:trPr>
        <w:tc>
          <w:tcPr>
            <w:tcW w:w="4537" w:type="dxa"/>
          </w:tcPr>
          <w:p w14:paraId="64479199" w14:textId="77777777" w:rsidR="00D82B70" w:rsidRPr="00D24239" w:rsidRDefault="00D82B70" w:rsidP="00AE0F58">
            <w:pPr>
              <w:rPr>
                <w:rFonts w:ascii="Calibri" w:hAnsi="Calibri" w:cs="Calibri"/>
                <w:b/>
                <w:sz w:val="22"/>
                <w:szCs w:val="22"/>
              </w:rPr>
            </w:pPr>
            <w:r w:rsidRPr="00D24239">
              <w:rPr>
                <w:rFonts w:ascii="Calibri" w:hAnsi="Calibri" w:cs="Calibri"/>
                <w:b/>
                <w:sz w:val="22"/>
                <w:szCs w:val="22"/>
              </w:rPr>
              <w:t xml:space="preserve">Full Name:  </w:t>
            </w:r>
          </w:p>
          <w:p w14:paraId="28A974F3" w14:textId="77777777" w:rsidR="00D82B70" w:rsidRPr="00D24239" w:rsidRDefault="00D82B70" w:rsidP="00AE0F58">
            <w:pPr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5670" w:type="dxa"/>
          </w:tcPr>
          <w:p w14:paraId="07F84401" w14:textId="77777777" w:rsidR="00D82B70" w:rsidRPr="00D24239" w:rsidRDefault="00D82B70" w:rsidP="00AE0F58">
            <w:pPr>
              <w:rPr>
                <w:rFonts w:ascii="Calibri" w:hAnsi="Calibri" w:cs="Calibri"/>
                <w:b/>
                <w:sz w:val="22"/>
                <w:szCs w:val="22"/>
              </w:rPr>
            </w:pPr>
            <w:r w:rsidRPr="00D24239">
              <w:rPr>
                <w:rFonts w:ascii="Calibri" w:hAnsi="Calibri" w:cs="Calibri"/>
                <w:b/>
                <w:sz w:val="22"/>
                <w:szCs w:val="22"/>
              </w:rPr>
              <w:t>Full Name:</w:t>
            </w:r>
          </w:p>
          <w:p w14:paraId="5A5596E7" w14:textId="77777777" w:rsidR="00D82B70" w:rsidRPr="00D24239" w:rsidRDefault="00D82B70" w:rsidP="00AE0F58">
            <w:pPr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</w:tr>
      <w:tr w:rsidR="00D82B70" w:rsidRPr="00D24239" w14:paraId="783BC4CC" w14:textId="77777777" w:rsidTr="00AE0F58">
        <w:trPr>
          <w:trHeight w:val="2806"/>
        </w:trPr>
        <w:tc>
          <w:tcPr>
            <w:tcW w:w="4537" w:type="dxa"/>
          </w:tcPr>
          <w:p w14:paraId="1269B275" w14:textId="77777777" w:rsidR="00D82B70" w:rsidRPr="00D24239" w:rsidRDefault="00D82B70" w:rsidP="00AE0F58">
            <w:pPr>
              <w:rPr>
                <w:rFonts w:ascii="Calibri" w:hAnsi="Calibri" w:cs="Calibri"/>
                <w:b/>
                <w:sz w:val="22"/>
                <w:szCs w:val="22"/>
              </w:rPr>
            </w:pPr>
            <w:r w:rsidRPr="00D24239">
              <w:rPr>
                <w:rFonts w:ascii="Calibri" w:hAnsi="Calibri" w:cs="Calibri"/>
                <w:b/>
                <w:sz w:val="22"/>
                <w:szCs w:val="22"/>
              </w:rPr>
              <w:t xml:space="preserve">Address:  </w:t>
            </w:r>
          </w:p>
          <w:p w14:paraId="7BEFE155" w14:textId="77777777" w:rsidR="00D82B70" w:rsidRPr="00D24239" w:rsidRDefault="00D82B70" w:rsidP="00AE0F58">
            <w:pPr>
              <w:rPr>
                <w:rFonts w:ascii="Calibri" w:hAnsi="Calibri" w:cs="Calibri"/>
                <w:b/>
                <w:sz w:val="22"/>
                <w:szCs w:val="22"/>
              </w:rPr>
            </w:pPr>
          </w:p>
          <w:p w14:paraId="3CA467E0" w14:textId="77777777" w:rsidR="00D82B70" w:rsidRPr="00D24239" w:rsidRDefault="00D82B70" w:rsidP="00AE0F58">
            <w:pPr>
              <w:rPr>
                <w:rFonts w:ascii="Calibri" w:hAnsi="Calibri" w:cs="Calibri"/>
                <w:b/>
                <w:sz w:val="22"/>
                <w:szCs w:val="22"/>
              </w:rPr>
            </w:pPr>
            <w:r w:rsidRPr="00D24239">
              <w:rPr>
                <w:rFonts w:ascii="Calibri" w:hAnsi="Calibri" w:cs="Calibri"/>
                <w:b/>
                <w:sz w:val="22"/>
                <w:szCs w:val="22"/>
              </w:rPr>
              <w:t xml:space="preserve">Postcode: </w:t>
            </w:r>
          </w:p>
          <w:p w14:paraId="0A31C8BB" w14:textId="77777777" w:rsidR="00D82B70" w:rsidRPr="00D24239" w:rsidRDefault="00D82B70" w:rsidP="00AE0F58">
            <w:pPr>
              <w:rPr>
                <w:rFonts w:ascii="Calibri" w:hAnsi="Calibri" w:cs="Calibri"/>
                <w:b/>
                <w:sz w:val="22"/>
                <w:szCs w:val="22"/>
              </w:rPr>
            </w:pPr>
          </w:p>
          <w:p w14:paraId="32EE64EF" w14:textId="77777777" w:rsidR="00D82B70" w:rsidRPr="00D24239" w:rsidRDefault="00D82B70" w:rsidP="00AE0F58">
            <w:pPr>
              <w:rPr>
                <w:rFonts w:ascii="Calibri" w:hAnsi="Calibri" w:cs="Calibri"/>
                <w:b/>
                <w:sz w:val="22"/>
                <w:szCs w:val="22"/>
              </w:rPr>
            </w:pPr>
            <w:r w:rsidRPr="00D24239">
              <w:rPr>
                <w:rFonts w:ascii="Calibri" w:hAnsi="Calibri" w:cs="Calibri"/>
                <w:b/>
                <w:sz w:val="22"/>
                <w:szCs w:val="22"/>
              </w:rPr>
              <w:t xml:space="preserve">Telephone Number:  </w:t>
            </w:r>
          </w:p>
          <w:p w14:paraId="7EA2E4BC" w14:textId="77777777" w:rsidR="00D82B70" w:rsidRPr="00D24239" w:rsidRDefault="00D82B70" w:rsidP="00AE0F58">
            <w:pPr>
              <w:rPr>
                <w:rFonts w:ascii="Calibri" w:hAnsi="Calibri" w:cs="Calibri"/>
                <w:b/>
                <w:sz w:val="22"/>
                <w:szCs w:val="22"/>
              </w:rPr>
            </w:pPr>
          </w:p>
          <w:p w14:paraId="617CE42E" w14:textId="77777777" w:rsidR="00D82B70" w:rsidRPr="00D24239" w:rsidRDefault="00D82B70" w:rsidP="00AE0F58">
            <w:pPr>
              <w:rPr>
                <w:rFonts w:ascii="Calibri" w:hAnsi="Calibri" w:cs="Calibri"/>
                <w:b/>
                <w:sz w:val="22"/>
                <w:szCs w:val="22"/>
              </w:rPr>
            </w:pPr>
            <w:r w:rsidRPr="00D24239">
              <w:rPr>
                <w:rFonts w:ascii="Calibri" w:hAnsi="Calibri" w:cs="Calibri"/>
                <w:b/>
                <w:sz w:val="22"/>
                <w:szCs w:val="22"/>
              </w:rPr>
              <w:t xml:space="preserve">Mobile Number: </w:t>
            </w:r>
          </w:p>
          <w:p w14:paraId="0F4A9EC4" w14:textId="77777777" w:rsidR="00D82B70" w:rsidRPr="00D24239" w:rsidRDefault="00D82B70" w:rsidP="00AE0F58">
            <w:pPr>
              <w:rPr>
                <w:rFonts w:ascii="Calibri" w:hAnsi="Calibri" w:cs="Calibri"/>
                <w:b/>
                <w:sz w:val="22"/>
                <w:szCs w:val="22"/>
              </w:rPr>
            </w:pPr>
          </w:p>
          <w:p w14:paraId="3CB987D1" w14:textId="77777777" w:rsidR="00D82B70" w:rsidRPr="00D24239" w:rsidRDefault="00D82B70" w:rsidP="00AE0F58">
            <w:pPr>
              <w:rPr>
                <w:rFonts w:ascii="Calibri" w:hAnsi="Calibri" w:cs="Calibri"/>
                <w:b/>
                <w:sz w:val="22"/>
                <w:szCs w:val="22"/>
              </w:rPr>
            </w:pPr>
            <w:r w:rsidRPr="00D24239">
              <w:rPr>
                <w:rFonts w:ascii="Calibri" w:hAnsi="Calibri" w:cs="Calibri"/>
                <w:b/>
                <w:sz w:val="22"/>
                <w:szCs w:val="22"/>
              </w:rPr>
              <w:t xml:space="preserve">Relationship:  </w:t>
            </w:r>
          </w:p>
        </w:tc>
        <w:tc>
          <w:tcPr>
            <w:tcW w:w="5670" w:type="dxa"/>
          </w:tcPr>
          <w:p w14:paraId="349C22C3" w14:textId="77777777" w:rsidR="00D82B70" w:rsidRPr="00D24239" w:rsidRDefault="00D82B70" w:rsidP="00AE0F58">
            <w:pPr>
              <w:rPr>
                <w:rFonts w:ascii="Calibri" w:hAnsi="Calibri" w:cs="Calibri"/>
                <w:b/>
                <w:sz w:val="22"/>
                <w:szCs w:val="22"/>
              </w:rPr>
            </w:pPr>
            <w:r w:rsidRPr="00D24239">
              <w:rPr>
                <w:rFonts w:ascii="Calibri" w:hAnsi="Calibri" w:cs="Calibri"/>
                <w:b/>
                <w:sz w:val="22"/>
                <w:szCs w:val="22"/>
              </w:rPr>
              <w:t>Address:</w:t>
            </w:r>
          </w:p>
          <w:p w14:paraId="64EE5167" w14:textId="77777777" w:rsidR="00D82B70" w:rsidRPr="00D24239" w:rsidRDefault="00D82B70" w:rsidP="00AE0F58">
            <w:pPr>
              <w:rPr>
                <w:rFonts w:ascii="Calibri" w:hAnsi="Calibri" w:cs="Calibri"/>
                <w:b/>
                <w:sz w:val="22"/>
                <w:szCs w:val="22"/>
              </w:rPr>
            </w:pPr>
          </w:p>
          <w:p w14:paraId="25B5CFF6" w14:textId="77777777" w:rsidR="00D82B70" w:rsidRPr="00D24239" w:rsidRDefault="00D82B70" w:rsidP="00AE0F58">
            <w:pPr>
              <w:rPr>
                <w:rFonts w:ascii="Calibri" w:hAnsi="Calibri" w:cs="Calibri"/>
                <w:b/>
                <w:sz w:val="22"/>
                <w:szCs w:val="22"/>
              </w:rPr>
            </w:pPr>
            <w:r w:rsidRPr="00D24239">
              <w:rPr>
                <w:rFonts w:ascii="Calibri" w:hAnsi="Calibri" w:cs="Calibri"/>
                <w:b/>
                <w:sz w:val="22"/>
                <w:szCs w:val="22"/>
              </w:rPr>
              <w:t>Postcode:</w:t>
            </w:r>
          </w:p>
          <w:p w14:paraId="4AF7C74A" w14:textId="77777777" w:rsidR="00D82B70" w:rsidRPr="00D24239" w:rsidRDefault="00D82B70" w:rsidP="00AE0F58">
            <w:pPr>
              <w:rPr>
                <w:rFonts w:ascii="Calibri" w:hAnsi="Calibri" w:cs="Calibri"/>
                <w:b/>
                <w:sz w:val="22"/>
                <w:szCs w:val="22"/>
              </w:rPr>
            </w:pPr>
          </w:p>
          <w:p w14:paraId="1EA54132" w14:textId="77777777" w:rsidR="00D82B70" w:rsidRPr="00D24239" w:rsidRDefault="00D82B70" w:rsidP="00AE0F58">
            <w:pPr>
              <w:rPr>
                <w:rFonts w:ascii="Calibri" w:hAnsi="Calibri" w:cs="Calibri"/>
                <w:b/>
                <w:sz w:val="22"/>
                <w:szCs w:val="22"/>
              </w:rPr>
            </w:pPr>
            <w:r w:rsidRPr="00D24239">
              <w:rPr>
                <w:rFonts w:ascii="Calibri" w:hAnsi="Calibri" w:cs="Calibri"/>
                <w:b/>
                <w:sz w:val="22"/>
                <w:szCs w:val="22"/>
              </w:rPr>
              <w:t xml:space="preserve">Telephone Number: </w:t>
            </w:r>
          </w:p>
          <w:p w14:paraId="44C2D070" w14:textId="77777777" w:rsidR="00D82B70" w:rsidRPr="00D24239" w:rsidRDefault="00D82B70" w:rsidP="00AE0F58">
            <w:pPr>
              <w:rPr>
                <w:rFonts w:ascii="Calibri" w:hAnsi="Calibri" w:cs="Calibri"/>
                <w:b/>
                <w:sz w:val="22"/>
                <w:szCs w:val="22"/>
              </w:rPr>
            </w:pPr>
          </w:p>
          <w:p w14:paraId="5C4DCD04" w14:textId="77777777" w:rsidR="00D82B70" w:rsidRPr="00D24239" w:rsidRDefault="00D82B70" w:rsidP="00AE0F58">
            <w:pPr>
              <w:rPr>
                <w:rFonts w:ascii="Calibri" w:hAnsi="Calibri" w:cs="Calibri"/>
                <w:b/>
                <w:sz w:val="22"/>
                <w:szCs w:val="22"/>
              </w:rPr>
            </w:pPr>
            <w:r w:rsidRPr="00D24239">
              <w:rPr>
                <w:rFonts w:ascii="Calibri" w:hAnsi="Calibri" w:cs="Calibri"/>
                <w:b/>
                <w:sz w:val="22"/>
                <w:szCs w:val="22"/>
              </w:rPr>
              <w:t xml:space="preserve">Mobile Number: </w:t>
            </w:r>
          </w:p>
          <w:p w14:paraId="2FBEE9AC" w14:textId="77777777" w:rsidR="00D82B70" w:rsidRPr="00D24239" w:rsidRDefault="00D82B70" w:rsidP="00AE0F58">
            <w:pPr>
              <w:rPr>
                <w:rFonts w:ascii="Calibri" w:hAnsi="Calibri" w:cs="Calibri"/>
                <w:b/>
                <w:sz w:val="22"/>
                <w:szCs w:val="22"/>
              </w:rPr>
            </w:pPr>
          </w:p>
          <w:p w14:paraId="19557C7C" w14:textId="77777777" w:rsidR="00010A60" w:rsidRDefault="00D82B70" w:rsidP="00AE0F58">
            <w:pPr>
              <w:rPr>
                <w:rFonts w:ascii="Calibri" w:hAnsi="Calibri" w:cs="Calibri"/>
                <w:b/>
                <w:sz w:val="22"/>
                <w:szCs w:val="22"/>
              </w:rPr>
            </w:pPr>
            <w:r w:rsidRPr="00D24239">
              <w:rPr>
                <w:rFonts w:ascii="Calibri" w:hAnsi="Calibri" w:cs="Calibri"/>
                <w:b/>
                <w:sz w:val="22"/>
                <w:szCs w:val="22"/>
              </w:rPr>
              <w:t>Relationship:</w:t>
            </w:r>
          </w:p>
          <w:p w14:paraId="21B8493F" w14:textId="77777777" w:rsidR="00010A60" w:rsidRDefault="00010A60" w:rsidP="00AE0F58">
            <w:pPr>
              <w:rPr>
                <w:rFonts w:ascii="Calibri" w:hAnsi="Calibri" w:cs="Calibri"/>
                <w:b/>
                <w:sz w:val="22"/>
                <w:szCs w:val="22"/>
              </w:rPr>
            </w:pPr>
          </w:p>
          <w:p w14:paraId="3CE885DE" w14:textId="77777777" w:rsidR="00010A60" w:rsidRDefault="00010A60" w:rsidP="00AE0F58">
            <w:pPr>
              <w:rPr>
                <w:rFonts w:ascii="Calibri" w:hAnsi="Calibri" w:cs="Calibri"/>
                <w:b/>
                <w:sz w:val="22"/>
                <w:szCs w:val="22"/>
              </w:rPr>
            </w:pPr>
          </w:p>
          <w:p w14:paraId="0A9D2584" w14:textId="77777777" w:rsidR="00010A60" w:rsidRDefault="00010A60" w:rsidP="00AE0F58">
            <w:pPr>
              <w:rPr>
                <w:rFonts w:ascii="Calibri" w:hAnsi="Calibri" w:cs="Calibri"/>
                <w:b/>
                <w:sz w:val="22"/>
                <w:szCs w:val="22"/>
              </w:rPr>
            </w:pPr>
          </w:p>
          <w:p w14:paraId="4A173AE8" w14:textId="3F646C57" w:rsidR="00D82B70" w:rsidRPr="00D24239" w:rsidRDefault="00D82B70" w:rsidP="00AE0F58">
            <w:pPr>
              <w:rPr>
                <w:rFonts w:ascii="Calibri" w:hAnsi="Calibri" w:cs="Calibri"/>
                <w:b/>
                <w:sz w:val="22"/>
                <w:szCs w:val="22"/>
              </w:rPr>
            </w:pPr>
            <w:r w:rsidRPr="00D24239">
              <w:rPr>
                <w:rFonts w:ascii="Calibri" w:hAnsi="Calibri" w:cs="Calibri"/>
                <w:b/>
                <w:sz w:val="22"/>
                <w:szCs w:val="22"/>
              </w:rPr>
              <w:t xml:space="preserve"> </w:t>
            </w:r>
          </w:p>
        </w:tc>
      </w:tr>
    </w:tbl>
    <w:p w14:paraId="24CA9EB6" w14:textId="1396F500" w:rsidR="003A3B9D" w:rsidRPr="00D82B70" w:rsidRDefault="003A3B9D" w:rsidP="003A3B9D">
      <w:pPr>
        <w:pStyle w:val="Heading3"/>
        <w:rPr>
          <w:rFonts w:ascii="Calibri" w:hAnsi="Calibri" w:cs="Calibri"/>
          <w:bCs/>
          <w:color w:val="888A8D"/>
          <w:sz w:val="22"/>
          <w:szCs w:val="22"/>
        </w:rPr>
      </w:pPr>
      <w:r>
        <w:rPr>
          <w:rFonts w:ascii="Calibri" w:hAnsi="Calibri" w:cs="Calibri"/>
          <w:bCs/>
          <w:color w:val="888A8D"/>
          <w:sz w:val="22"/>
          <w:szCs w:val="22"/>
        </w:rPr>
        <w:lastRenderedPageBreak/>
        <w:t xml:space="preserve">BANK OR BUILDING SOCIETY DETAILS </w:t>
      </w:r>
    </w:p>
    <w:tbl>
      <w:tblPr>
        <w:tblW w:w="10207" w:type="dxa"/>
        <w:tblInd w:w="-34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 w:firstRow="0" w:lastRow="0" w:firstColumn="0" w:lastColumn="0" w:noHBand="0" w:noVBand="0"/>
      </w:tblPr>
      <w:tblGrid>
        <w:gridCol w:w="4648"/>
        <w:gridCol w:w="5559"/>
      </w:tblGrid>
      <w:tr w:rsidR="003A3B9D" w:rsidRPr="00D24239" w14:paraId="2A87D04B" w14:textId="77777777" w:rsidTr="00EF54A5">
        <w:trPr>
          <w:trHeight w:val="649"/>
        </w:trPr>
        <w:tc>
          <w:tcPr>
            <w:tcW w:w="4648" w:type="dxa"/>
          </w:tcPr>
          <w:p w14:paraId="087D8859" w14:textId="77777777" w:rsidR="003A3B9D" w:rsidRPr="00D24239" w:rsidRDefault="003A3B9D" w:rsidP="00EF54A5">
            <w:pPr>
              <w:rPr>
                <w:rFonts w:ascii="Calibri" w:hAnsi="Calibri" w:cs="Calibri"/>
                <w:b/>
                <w:sz w:val="22"/>
                <w:szCs w:val="22"/>
              </w:rPr>
            </w:pPr>
            <w:r w:rsidRPr="00D24239">
              <w:rPr>
                <w:rFonts w:ascii="Calibri" w:hAnsi="Calibri" w:cs="Calibri"/>
                <w:b/>
                <w:sz w:val="22"/>
                <w:szCs w:val="22"/>
              </w:rPr>
              <w:t>Name of account holder:</w:t>
            </w:r>
          </w:p>
          <w:p w14:paraId="52E47328" w14:textId="77777777" w:rsidR="003A3B9D" w:rsidRPr="00D24239" w:rsidRDefault="003A3B9D" w:rsidP="00EF54A5">
            <w:pPr>
              <w:rPr>
                <w:rFonts w:ascii="Calibri" w:hAnsi="Calibri" w:cs="Calibri"/>
                <w:b/>
                <w:sz w:val="22"/>
                <w:szCs w:val="22"/>
              </w:rPr>
            </w:pPr>
          </w:p>
          <w:p w14:paraId="2122A18C" w14:textId="77777777" w:rsidR="003A3B9D" w:rsidRPr="00D24239" w:rsidRDefault="003A3B9D" w:rsidP="00EF54A5">
            <w:pPr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5559" w:type="dxa"/>
          </w:tcPr>
          <w:p w14:paraId="489C2D6F" w14:textId="77777777" w:rsidR="003A3B9D" w:rsidRPr="00D24239" w:rsidRDefault="003A3B9D" w:rsidP="00EF54A5">
            <w:pPr>
              <w:rPr>
                <w:rFonts w:ascii="Calibri" w:hAnsi="Calibri" w:cs="Calibri"/>
                <w:b/>
                <w:sz w:val="22"/>
                <w:szCs w:val="22"/>
              </w:rPr>
            </w:pPr>
            <w:r w:rsidRPr="00D24239">
              <w:rPr>
                <w:rFonts w:ascii="Calibri" w:hAnsi="Calibri" w:cs="Calibri"/>
                <w:b/>
                <w:sz w:val="22"/>
                <w:szCs w:val="22"/>
              </w:rPr>
              <w:t>(the bank account into which your wages are paid must be in your own name)</w:t>
            </w:r>
          </w:p>
        </w:tc>
      </w:tr>
      <w:tr w:rsidR="003A3B9D" w:rsidRPr="00D24239" w14:paraId="01E497B9" w14:textId="77777777" w:rsidTr="00EF54A5">
        <w:trPr>
          <w:trHeight w:val="649"/>
        </w:trPr>
        <w:tc>
          <w:tcPr>
            <w:tcW w:w="4648" w:type="dxa"/>
          </w:tcPr>
          <w:p w14:paraId="374EA656" w14:textId="77777777" w:rsidR="003A3B9D" w:rsidRPr="00D24239" w:rsidRDefault="003A3B9D" w:rsidP="00EF54A5">
            <w:pPr>
              <w:rPr>
                <w:rFonts w:ascii="Calibri" w:hAnsi="Calibri" w:cs="Calibri"/>
                <w:b/>
                <w:sz w:val="22"/>
                <w:szCs w:val="22"/>
              </w:rPr>
            </w:pPr>
            <w:r w:rsidRPr="00D24239">
              <w:rPr>
                <w:rFonts w:ascii="Calibri" w:hAnsi="Calibri" w:cs="Calibri"/>
                <w:b/>
                <w:sz w:val="22"/>
                <w:szCs w:val="22"/>
              </w:rPr>
              <w:t xml:space="preserve">Bank Name:  </w:t>
            </w:r>
          </w:p>
          <w:p w14:paraId="5F5009F5" w14:textId="77777777" w:rsidR="003A3B9D" w:rsidRPr="00D24239" w:rsidRDefault="003A3B9D" w:rsidP="00EF54A5">
            <w:pPr>
              <w:rPr>
                <w:rFonts w:ascii="Calibri" w:hAnsi="Calibri" w:cs="Calibri"/>
                <w:b/>
                <w:sz w:val="22"/>
                <w:szCs w:val="22"/>
              </w:rPr>
            </w:pPr>
          </w:p>
          <w:p w14:paraId="1C9AD83E" w14:textId="77777777" w:rsidR="003A3B9D" w:rsidRPr="00D24239" w:rsidRDefault="003A3B9D" w:rsidP="00EF54A5">
            <w:pPr>
              <w:rPr>
                <w:rFonts w:ascii="Calibri" w:hAnsi="Calibri" w:cs="Calibri"/>
                <w:b/>
                <w:sz w:val="22"/>
                <w:szCs w:val="22"/>
              </w:rPr>
            </w:pPr>
            <w:r w:rsidRPr="00D24239">
              <w:rPr>
                <w:rFonts w:ascii="Calibri" w:hAnsi="Calibri" w:cs="Calibri"/>
                <w:b/>
                <w:sz w:val="22"/>
                <w:szCs w:val="22"/>
              </w:rPr>
              <w:t xml:space="preserve">Branch: </w:t>
            </w:r>
          </w:p>
        </w:tc>
        <w:tc>
          <w:tcPr>
            <w:tcW w:w="5559" w:type="dxa"/>
          </w:tcPr>
          <w:p w14:paraId="7B668D00" w14:textId="77777777" w:rsidR="003A3B9D" w:rsidRPr="00D24239" w:rsidRDefault="003A3B9D" w:rsidP="00EF54A5">
            <w:pPr>
              <w:rPr>
                <w:rFonts w:ascii="Calibri" w:hAnsi="Calibri" w:cs="Calibri"/>
                <w:b/>
                <w:sz w:val="22"/>
                <w:szCs w:val="22"/>
              </w:rPr>
            </w:pPr>
            <w:r w:rsidRPr="00D24239">
              <w:rPr>
                <w:rFonts w:ascii="Calibri" w:hAnsi="Calibri" w:cs="Calibri"/>
                <w:b/>
                <w:sz w:val="22"/>
                <w:szCs w:val="22"/>
              </w:rPr>
              <w:t>Building Society Name:</w:t>
            </w:r>
          </w:p>
          <w:p w14:paraId="283C27F8" w14:textId="77777777" w:rsidR="003A3B9D" w:rsidRPr="00D24239" w:rsidRDefault="003A3B9D" w:rsidP="00EF54A5">
            <w:pPr>
              <w:rPr>
                <w:rFonts w:ascii="Calibri" w:hAnsi="Calibri" w:cs="Calibri"/>
                <w:b/>
                <w:sz w:val="22"/>
                <w:szCs w:val="22"/>
              </w:rPr>
            </w:pPr>
          </w:p>
          <w:p w14:paraId="26D62F62" w14:textId="77777777" w:rsidR="003A3B9D" w:rsidRPr="00D24239" w:rsidRDefault="003A3B9D" w:rsidP="00EF54A5">
            <w:pPr>
              <w:rPr>
                <w:rFonts w:ascii="Calibri" w:hAnsi="Calibri" w:cs="Calibri"/>
                <w:b/>
                <w:sz w:val="22"/>
                <w:szCs w:val="22"/>
              </w:rPr>
            </w:pPr>
            <w:r w:rsidRPr="00D24239">
              <w:rPr>
                <w:rFonts w:ascii="Calibri" w:hAnsi="Calibri" w:cs="Calibri"/>
                <w:b/>
                <w:sz w:val="22"/>
                <w:szCs w:val="22"/>
              </w:rPr>
              <w:t>Branch:</w:t>
            </w:r>
          </w:p>
        </w:tc>
      </w:tr>
      <w:tr w:rsidR="003A3B9D" w:rsidRPr="00D24239" w14:paraId="597E99E0" w14:textId="77777777" w:rsidTr="00EF54A5">
        <w:trPr>
          <w:trHeight w:val="800"/>
        </w:trPr>
        <w:tc>
          <w:tcPr>
            <w:tcW w:w="4648" w:type="dxa"/>
          </w:tcPr>
          <w:p w14:paraId="399D54DF" w14:textId="77777777" w:rsidR="003A3B9D" w:rsidRPr="00D24239" w:rsidRDefault="003A3B9D" w:rsidP="00EF54A5">
            <w:pPr>
              <w:rPr>
                <w:rFonts w:ascii="Calibri" w:hAnsi="Calibri" w:cs="Calibri"/>
                <w:b/>
                <w:sz w:val="22"/>
                <w:szCs w:val="22"/>
              </w:rPr>
            </w:pPr>
            <w:r w:rsidRPr="00D24239">
              <w:rPr>
                <w:rFonts w:ascii="Calibri" w:hAnsi="Calibri" w:cs="Calibri"/>
                <w:b/>
                <w:sz w:val="22"/>
                <w:szCs w:val="22"/>
              </w:rPr>
              <w:t>Address:</w:t>
            </w:r>
          </w:p>
          <w:p w14:paraId="63CDBF7C" w14:textId="77777777" w:rsidR="003A3B9D" w:rsidRPr="00D24239" w:rsidRDefault="003A3B9D" w:rsidP="00EF54A5">
            <w:pPr>
              <w:rPr>
                <w:rFonts w:ascii="Calibri" w:hAnsi="Calibri" w:cs="Calibri"/>
                <w:b/>
                <w:sz w:val="22"/>
                <w:szCs w:val="22"/>
              </w:rPr>
            </w:pPr>
          </w:p>
          <w:p w14:paraId="6737EC09" w14:textId="77777777" w:rsidR="003A3B9D" w:rsidRPr="00D24239" w:rsidRDefault="003A3B9D" w:rsidP="00EF54A5">
            <w:pPr>
              <w:rPr>
                <w:rFonts w:ascii="Calibri" w:hAnsi="Calibri" w:cs="Calibri"/>
                <w:b/>
                <w:sz w:val="22"/>
                <w:szCs w:val="22"/>
              </w:rPr>
            </w:pPr>
            <w:r w:rsidRPr="00D24239">
              <w:rPr>
                <w:rFonts w:ascii="Calibri" w:hAnsi="Calibri" w:cs="Calibri"/>
                <w:b/>
                <w:sz w:val="22"/>
                <w:szCs w:val="22"/>
              </w:rPr>
              <w:t>Postcode:</w:t>
            </w:r>
          </w:p>
        </w:tc>
        <w:tc>
          <w:tcPr>
            <w:tcW w:w="5559" w:type="dxa"/>
          </w:tcPr>
          <w:p w14:paraId="6766F600" w14:textId="77777777" w:rsidR="003A3B9D" w:rsidRPr="00D24239" w:rsidRDefault="003A3B9D" w:rsidP="00EF54A5">
            <w:pPr>
              <w:rPr>
                <w:rFonts w:ascii="Calibri" w:hAnsi="Calibri" w:cs="Calibri"/>
                <w:b/>
                <w:sz w:val="22"/>
                <w:szCs w:val="22"/>
              </w:rPr>
            </w:pPr>
            <w:r w:rsidRPr="00D24239">
              <w:rPr>
                <w:rFonts w:ascii="Calibri" w:hAnsi="Calibri" w:cs="Calibri"/>
                <w:b/>
                <w:sz w:val="22"/>
                <w:szCs w:val="22"/>
              </w:rPr>
              <w:t>Address:</w:t>
            </w:r>
          </w:p>
          <w:p w14:paraId="73F84AF1" w14:textId="77777777" w:rsidR="003A3B9D" w:rsidRPr="00D24239" w:rsidRDefault="003A3B9D" w:rsidP="00EF54A5">
            <w:pPr>
              <w:rPr>
                <w:rFonts w:ascii="Calibri" w:hAnsi="Calibri" w:cs="Calibri"/>
                <w:b/>
                <w:sz w:val="22"/>
                <w:szCs w:val="22"/>
              </w:rPr>
            </w:pPr>
          </w:p>
          <w:p w14:paraId="7265FDA7" w14:textId="77777777" w:rsidR="003A3B9D" w:rsidRDefault="003A3B9D" w:rsidP="00EF54A5">
            <w:pPr>
              <w:rPr>
                <w:rFonts w:ascii="Calibri" w:hAnsi="Calibri" w:cs="Calibri"/>
                <w:b/>
                <w:sz w:val="22"/>
                <w:szCs w:val="22"/>
              </w:rPr>
            </w:pPr>
            <w:r w:rsidRPr="00D24239">
              <w:rPr>
                <w:rFonts w:ascii="Calibri" w:hAnsi="Calibri" w:cs="Calibri"/>
                <w:b/>
                <w:sz w:val="22"/>
                <w:szCs w:val="22"/>
              </w:rPr>
              <w:t>Postcode:</w:t>
            </w:r>
          </w:p>
          <w:p w14:paraId="176003CD" w14:textId="77777777" w:rsidR="00010A60" w:rsidRPr="00D24239" w:rsidRDefault="00010A60" w:rsidP="00EF54A5">
            <w:pPr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</w:tr>
      <w:tr w:rsidR="003A3B9D" w:rsidRPr="00D24239" w14:paraId="2F748065" w14:textId="77777777" w:rsidTr="00EF54A5">
        <w:trPr>
          <w:trHeight w:val="374"/>
        </w:trPr>
        <w:tc>
          <w:tcPr>
            <w:tcW w:w="4648" w:type="dxa"/>
          </w:tcPr>
          <w:p w14:paraId="68E20E60" w14:textId="77777777" w:rsidR="003A3B9D" w:rsidRPr="00D24239" w:rsidRDefault="003A3B9D" w:rsidP="00EF54A5">
            <w:pPr>
              <w:rPr>
                <w:rFonts w:ascii="Calibri" w:hAnsi="Calibri" w:cs="Calibri"/>
                <w:b/>
                <w:sz w:val="22"/>
                <w:szCs w:val="22"/>
              </w:rPr>
            </w:pPr>
            <w:r w:rsidRPr="00D24239">
              <w:rPr>
                <w:rFonts w:ascii="Calibri" w:hAnsi="Calibri" w:cs="Calibri"/>
                <w:b/>
                <w:sz w:val="22"/>
                <w:szCs w:val="22"/>
              </w:rPr>
              <w:t xml:space="preserve">Sort Code:  </w:t>
            </w:r>
          </w:p>
        </w:tc>
        <w:tc>
          <w:tcPr>
            <w:tcW w:w="5559" w:type="dxa"/>
          </w:tcPr>
          <w:p w14:paraId="3FBEE887" w14:textId="77777777" w:rsidR="003A3B9D" w:rsidRDefault="003A3B9D" w:rsidP="00EF54A5">
            <w:pPr>
              <w:pStyle w:val="BodyText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D24239">
              <w:rPr>
                <w:rFonts w:ascii="Calibri" w:hAnsi="Calibri" w:cs="Calibri"/>
                <w:b/>
                <w:bCs/>
                <w:sz w:val="22"/>
                <w:szCs w:val="22"/>
              </w:rPr>
              <w:t>Roll Number:</w:t>
            </w:r>
          </w:p>
          <w:p w14:paraId="434E5736" w14:textId="77777777" w:rsidR="00010A60" w:rsidRPr="00D24239" w:rsidRDefault="00010A60" w:rsidP="00EF54A5">
            <w:pPr>
              <w:pStyle w:val="BodyText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</w:tr>
      <w:tr w:rsidR="003A3B9D" w:rsidRPr="00D24239" w14:paraId="58F69ACF" w14:textId="77777777" w:rsidTr="00EF54A5">
        <w:trPr>
          <w:trHeight w:val="241"/>
        </w:trPr>
        <w:tc>
          <w:tcPr>
            <w:tcW w:w="4648" w:type="dxa"/>
          </w:tcPr>
          <w:p w14:paraId="236E6B00" w14:textId="77777777" w:rsidR="003A3B9D" w:rsidRPr="00D24239" w:rsidRDefault="003A3B9D" w:rsidP="00EF54A5">
            <w:pPr>
              <w:rPr>
                <w:rFonts w:ascii="Calibri" w:hAnsi="Calibri" w:cs="Calibri"/>
                <w:b/>
                <w:sz w:val="22"/>
                <w:szCs w:val="22"/>
              </w:rPr>
            </w:pPr>
            <w:r w:rsidRPr="00D24239">
              <w:rPr>
                <w:rFonts w:ascii="Calibri" w:hAnsi="Calibri" w:cs="Calibri"/>
                <w:b/>
                <w:sz w:val="22"/>
                <w:szCs w:val="22"/>
              </w:rPr>
              <w:t xml:space="preserve">Account Number:  </w:t>
            </w:r>
          </w:p>
          <w:p w14:paraId="5E0B9D57" w14:textId="77777777" w:rsidR="003A3B9D" w:rsidRPr="00D24239" w:rsidRDefault="003A3B9D" w:rsidP="00EF54A5">
            <w:pPr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5559" w:type="dxa"/>
          </w:tcPr>
          <w:p w14:paraId="7E9FF13D" w14:textId="77777777" w:rsidR="003A3B9D" w:rsidRPr="00D24239" w:rsidRDefault="003A3B9D" w:rsidP="00EF54A5">
            <w:pPr>
              <w:rPr>
                <w:rFonts w:ascii="Calibri" w:hAnsi="Calibri" w:cs="Calibri"/>
                <w:b/>
                <w:sz w:val="22"/>
                <w:szCs w:val="22"/>
              </w:rPr>
            </w:pPr>
            <w:r w:rsidRPr="00D24239">
              <w:rPr>
                <w:rFonts w:ascii="Calibri" w:hAnsi="Calibri" w:cs="Calibri"/>
                <w:b/>
                <w:sz w:val="22"/>
                <w:szCs w:val="22"/>
              </w:rPr>
              <w:t>Account Number:</w:t>
            </w:r>
          </w:p>
        </w:tc>
      </w:tr>
    </w:tbl>
    <w:p w14:paraId="294DB2A1" w14:textId="77777777" w:rsidR="003A3B9D" w:rsidRDefault="003A3B9D" w:rsidP="00D82B70">
      <w:pPr>
        <w:rPr>
          <w:rFonts w:ascii="Calibri" w:hAnsi="Calibri" w:cs="Calibri"/>
          <w:b/>
          <w:sz w:val="22"/>
          <w:szCs w:val="22"/>
        </w:rPr>
      </w:pPr>
    </w:p>
    <w:p w14:paraId="444C9107" w14:textId="77777777" w:rsidR="003A3B9D" w:rsidRPr="00D24239" w:rsidRDefault="003A3B9D" w:rsidP="00D82B70">
      <w:pPr>
        <w:rPr>
          <w:rFonts w:ascii="Calibri" w:hAnsi="Calibri" w:cs="Calibri"/>
          <w:b/>
          <w:sz w:val="22"/>
          <w:szCs w:val="22"/>
        </w:rPr>
      </w:pPr>
    </w:p>
    <w:p w14:paraId="5BD8E3FC" w14:textId="77777777" w:rsidR="00D76122" w:rsidRDefault="00D82B70" w:rsidP="00D82B70">
      <w:pPr>
        <w:pStyle w:val="BodyText"/>
        <w:rPr>
          <w:rFonts w:ascii="Calibri" w:hAnsi="Calibri" w:cs="Calibri"/>
          <w:b/>
          <w:bCs/>
          <w:sz w:val="22"/>
          <w:szCs w:val="22"/>
        </w:rPr>
      </w:pPr>
      <w:r w:rsidRPr="00D24239">
        <w:rPr>
          <w:rFonts w:ascii="Calibri" w:hAnsi="Calibri" w:cs="Calibri"/>
          <w:b/>
          <w:bCs/>
          <w:sz w:val="22"/>
          <w:szCs w:val="22"/>
        </w:rPr>
        <w:t xml:space="preserve">SIGNED: </w:t>
      </w:r>
    </w:p>
    <w:p w14:paraId="33C3E230" w14:textId="1C4D483C" w:rsidR="00D82B70" w:rsidRPr="00D24239" w:rsidRDefault="00D82B70" w:rsidP="00D82B70">
      <w:pPr>
        <w:pStyle w:val="BodyText"/>
        <w:rPr>
          <w:rFonts w:ascii="Calibri" w:hAnsi="Calibri" w:cs="Calibri"/>
          <w:b/>
          <w:bCs/>
          <w:sz w:val="22"/>
          <w:szCs w:val="22"/>
        </w:rPr>
      </w:pPr>
      <w:r w:rsidRPr="00D24239">
        <w:rPr>
          <w:rFonts w:ascii="Calibri" w:hAnsi="Calibri" w:cs="Calibri"/>
          <w:b/>
          <w:bCs/>
          <w:sz w:val="22"/>
          <w:szCs w:val="22"/>
        </w:rPr>
        <w:t>________________________________________________________DATE: ___________________</w:t>
      </w:r>
    </w:p>
    <w:p w14:paraId="4C79B0D4" w14:textId="7CC91BE8" w:rsidR="00882F14" w:rsidRPr="00882F14" w:rsidRDefault="00D82B70" w:rsidP="00D82B70">
      <w:pPr>
        <w:pStyle w:val="ListParagraph"/>
        <w:tabs>
          <w:tab w:val="left" w:pos="3953"/>
        </w:tabs>
        <w:spacing w:line="300" w:lineRule="auto"/>
        <w:rPr>
          <w:rFonts w:cstheme="minorHAnsi"/>
          <w:sz w:val="22"/>
          <w:szCs w:val="22"/>
        </w:rPr>
      </w:pPr>
      <w:r w:rsidRPr="00D24239">
        <w:rPr>
          <w:rFonts w:ascii="Calibri" w:hAnsi="Calibri" w:cs="Calibri"/>
          <w:b/>
          <w:sz w:val="22"/>
          <w:szCs w:val="22"/>
        </w:rPr>
        <w:t>(Employee)</w:t>
      </w:r>
      <w:r w:rsidRPr="00D24239">
        <w:rPr>
          <w:rFonts w:ascii="Calibri" w:hAnsi="Calibri" w:cs="Calibri"/>
          <w:sz w:val="22"/>
          <w:szCs w:val="22"/>
        </w:rPr>
        <w:tab/>
      </w:r>
      <w:r>
        <w:rPr>
          <w:rFonts w:ascii="Arial" w:hAnsi="Arial"/>
          <w:b/>
          <w:sz w:val="20"/>
        </w:rPr>
        <w:tab/>
      </w:r>
      <w:r>
        <w:rPr>
          <w:rFonts w:ascii="Arial" w:hAnsi="Arial"/>
          <w:b/>
          <w:sz w:val="20"/>
        </w:rPr>
        <w:tab/>
      </w:r>
      <w:r>
        <w:rPr>
          <w:rFonts w:ascii="Arial" w:hAnsi="Arial"/>
          <w:b/>
          <w:sz w:val="20"/>
        </w:rPr>
        <w:tab/>
      </w:r>
      <w:r>
        <w:rPr>
          <w:rFonts w:ascii="Arial" w:hAnsi="Arial"/>
          <w:b/>
          <w:sz w:val="20"/>
        </w:rPr>
        <w:tab/>
      </w:r>
      <w:r>
        <w:rPr>
          <w:rFonts w:ascii="Arial" w:hAnsi="Arial"/>
          <w:b/>
          <w:sz w:val="20"/>
        </w:rPr>
        <w:tab/>
      </w:r>
    </w:p>
    <w:p w14:paraId="73818CD4" w14:textId="77777777" w:rsidR="00413A84" w:rsidRPr="00882F14" w:rsidRDefault="00413A84" w:rsidP="00E77475">
      <w:pPr>
        <w:tabs>
          <w:tab w:val="left" w:pos="3953"/>
        </w:tabs>
        <w:spacing w:line="300" w:lineRule="auto"/>
        <w:rPr>
          <w:color w:val="748280"/>
          <w:sz w:val="22"/>
          <w:szCs w:val="22"/>
        </w:rPr>
      </w:pPr>
    </w:p>
    <w:p w14:paraId="4C04A830" w14:textId="77777777" w:rsidR="00F34CE5" w:rsidRPr="00882F14" w:rsidRDefault="00F34CE5" w:rsidP="00E77475">
      <w:pPr>
        <w:tabs>
          <w:tab w:val="left" w:pos="3953"/>
        </w:tabs>
        <w:spacing w:line="300" w:lineRule="auto"/>
        <w:rPr>
          <w:color w:val="748280"/>
          <w:sz w:val="22"/>
          <w:szCs w:val="22"/>
        </w:rPr>
      </w:pPr>
    </w:p>
    <w:sectPr w:rsidR="00F34CE5" w:rsidRPr="00882F14" w:rsidSect="001234CD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3403" w:right="1440" w:bottom="1440" w:left="1276" w:header="708" w:footer="152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E9872A" w14:textId="77777777" w:rsidR="000306FE" w:rsidRDefault="000306FE" w:rsidP="00211B34">
      <w:r>
        <w:separator/>
      </w:r>
    </w:p>
  </w:endnote>
  <w:endnote w:type="continuationSeparator" w:id="0">
    <w:p w14:paraId="793EC6A5" w14:textId="77777777" w:rsidR="000306FE" w:rsidRDefault="000306FE" w:rsidP="00211B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inion Pro">
    <w:charset w:val="00"/>
    <w:family w:val="roman"/>
    <w:pitch w:val="variable"/>
    <w:sig w:usb0="60000287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A6517E" w14:textId="77777777" w:rsidR="003A3B9D" w:rsidRDefault="003A3B9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A3C87A" w14:textId="77777777" w:rsidR="00933E53" w:rsidRDefault="00D8350E">
    <w:pPr>
      <w:pStyle w:val="Footer"/>
    </w:pPr>
    <w:r>
      <w:rPr>
        <w:b/>
        <w:bCs/>
        <w:noProof/>
        <w:color w:val="703572"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3684CAE0" wp14:editId="1F67C74C">
              <wp:simplePos x="0" y="0"/>
              <wp:positionH relativeFrom="column">
                <wp:posOffset>3916908</wp:posOffset>
              </wp:positionH>
              <wp:positionV relativeFrom="paragraph">
                <wp:posOffset>375105</wp:posOffset>
              </wp:positionV>
              <wp:extent cx="2303930" cy="385482"/>
              <wp:effectExtent l="0" t="0" r="0" b="0"/>
              <wp:wrapNone/>
              <wp:docPr id="491149851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303930" cy="385482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43B34DBB" w14:textId="77777777" w:rsidR="00D8350E" w:rsidRPr="00917BB2" w:rsidRDefault="00D8350E" w:rsidP="00D8350E">
                          <w:pPr>
                            <w:jc w:val="right"/>
                            <w:rPr>
                              <w:color w:val="672E6B"/>
                            </w:rPr>
                          </w:pPr>
                          <w:r w:rsidRPr="00917BB2">
                            <w:rPr>
                              <w:color w:val="672E6B"/>
                            </w:rPr>
                            <w:t xml:space="preserve">Page </w:t>
                          </w:r>
                          <w:r w:rsidRPr="00917BB2">
                            <w:rPr>
                              <w:b/>
                              <w:bCs/>
                              <w:color w:val="672E6B"/>
                            </w:rPr>
                            <w:fldChar w:fldCharType="begin"/>
                          </w:r>
                          <w:r w:rsidRPr="00917BB2">
                            <w:rPr>
                              <w:b/>
                              <w:bCs/>
                              <w:color w:val="672E6B"/>
                            </w:rPr>
                            <w:instrText>PAGE</w:instrText>
                          </w:r>
                          <w:r w:rsidRPr="00917BB2">
                            <w:rPr>
                              <w:b/>
                              <w:bCs/>
                              <w:color w:val="672E6B"/>
                            </w:rPr>
                            <w:fldChar w:fldCharType="separate"/>
                          </w:r>
                          <w:r w:rsidRPr="00917BB2">
                            <w:rPr>
                              <w:b/>
                              <w:bCs/>
                              <w:color w:val="672E6B"/>
                            </w:rPr>
                            <w:t>2</w:t>
                          </w:r>
                          <w:r w:rsidRPr="00917BB2">
                            <w:rPr>
                              <w:b/>
                              <w:bCs/>
                              <w:color w:val="672E6B"/>
                            </w:rPr>
                            <w:fldChar w:fldCharType="end"/>
                          </w:r>
                          <w:r w:rsidRPr="00917BB2">
                            <w:rPr>
                              <w:b/>
                              <w:bCs/>
                              <w:color w:val="672E6B"/>
                            </w:rPr>
                            <w:t xml:space="preserve"> </w:t>
                          </w:r>
                          <w:r w:rsidRPr="00917BB2">
                            <w:rPr>
                              <w:color w:val="672E6B"/>
                            </w:rPr>
                            <w:t xml:space="preserve">of </w:t>
                          </w:r>
                          <w:r w:rsidRPr="00917BB2">
                            <w:rPr>
                              <w:b/>
                              <w:bCs/>
                              <w:color w:val="672E6B"/>
                            </w:rPr>
                            <w:fldChar w:fldCharType="begin"/>
                          </w:r>
                          <w:r w:rsidRPr="00917BB2">
                            <w:rPr>
                              <w:b/>
                              <w:bCs/>
                              <w:color w:val="672E6B"/>
                            </w:rPr>
                            <w:instrText>NUMPAGES</w:instrText>
                          </w:r>
                          <w:r w:rsidRPr="00917BB2">
                            <w:rPr>
                              <w:b/>
                              <w:bCs/>
                              <w:color w:val="672E6B"/>
                            </w:rPr>
                            <w:fldChar w:fldCharType="separate"/>
                          </w:r>
                          <w:r w:rsidRPr="00917BB2">
                            <w:rPr>
                              <w:b/>
                              <w:bCs/>
                              <w:color w:val="672E6B"/>
                            </w:rPr>
                            <w:t>13</w:t>
                          </w:r>
                          <w:r w:rsidRPr="00917BB2">
                            <w:rPr>
                              <w:b/>
                              <w:bCs/>
                              <w:color w:val="672E6B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684CAE0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7" type="#_x0000_t202" style="position:absolute;margin-left:308.4pt;margin-top:29.55pt;width:181.4pt;height:30.35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" filled="f" stroked="f" strokeweight=".5pt">
              <v:textbox>
                <w:txbxContent>
                  <w:p w14:paraId="43B34DBB" w14:textId="77777777" w:rsidR="00D8350E" w:rsidRPr="00917BB2" w:rsidRDefault="00D8350E" w:rsidP="00D8350E">
                    <w:pPr>
                      <w:jc w:val="right"/>
                      <w:rPr>
                        <w:color w:val="672E6B"/>
                      </w:rPr>
                    </w:pPr>
                    <w:r w:rsidRPr="00917BB2">
                      <w:rPr>
                        <w:color w:val="672E6B"/>
                      </w:rPr>
                      <w:t xml:space="preserve">Page </w:t>
                    </w:r>
                    <w:r w:rsidRPr="00917BB2">
                      <w:rPr>
                        <w:b/>
                        <w:bCs/>
                        <w:color w:val="672E6B"/>
                      </w:rPr>
                      <w:fldChar w:fldCharType="begin"/>
                    </w:r>
                    <w:r w:rsidRPr="00917BB2">
                      <w:rPr>
                        <w:b/>
                        <w:bCs/>
                        <w:color w:val="672E6B"/>
                      </w:rPr>
                      <w:instrText>PAGE</w:instrText>
                    </w:r>
                    <w:r w:rsidRPr="00917BB2">
                      <w:rPr>
                        <w:b/>
                        <w:bCs/>
                        <w:color w:val="672E6B"/>
                      </w:rPr>
                      <w:fldChar w:fldCharType="separate"/>
                    </w:r>
                    <w:r w:rsidRPr="00917BB2">
                      <w:rPr>
                        <w:b/>
                        <w:bCs/>
                        <w:color w:val="672E6B"/>
                      </w:rPr>
                      <w:t>2</w:t>
                    </w:r>
                    <w:r w:rsidRPr="00917BB2">
                      <w:rPr>
                        <w:b/>
                        <w:bCs/>
                        <w:color w:val="672E6B"/>
                      </w:rPr>
                      <w:fldChar w:fldCharType="end"/>
                    </w:r>
                    <w:r w:rsidRPr="00917BB2">
                      <w:rPr>
                        <w:b/>
                        <w:bCs/>
                        <w:color w:val="672E6B"/>
                      </w:rPr>
                      <w:t xml:space="preserve"> </w:t>
                    </w:r>
                    <w:r w:rsidRPr="00917BB2">
                      <w:rPr>
                        <w:color w:val="672E6B"/>
                      </w:rPr>
                      <w:t xml:space="preserve">of </w:t>
                    </w:r>
                    <w:r w:rsidRPr="00917BB2">
                      <w:rPr>
                        <w:b/>
                        <w:bCs/>
                        <w:color w:val="672E6B"/>
                      </w:rPr>
                      <w:fldChar w:fldCharType="begin"/>
                    </w:r>
                    <w:r w:rsidRPr="00917BB2">
                      <w:rPr>
                        <w:b/>
                        <w:bCs/>
                        <w:color w:val="672E6B"/>
                      </w:rPr>
                      <w:instrText>NUMPAGES</w:instrText>
                    </w:r>
                    <w:r w:rsidRPr="00917BB2">
                      <w:rPr>
                        <w:b/>
                        <w:bCs/>
                        <w:color w:val="672E6B"/>
                      </w:rPr>
                      <w:fldChar w:fldCharType="separate"/>
                    </w:r>
                    <w:r w:rsidRPr="00917BB2">
                      <w:rPr>
                        <w:b/>
                        <w:bCs/>
                        <w:color w:val="672E6B"/>
                      </w:rPr>
                      <w:t>13</w:t>
                    </w:r>
                    <w:r w:rsidRPr="00917BB2">
                      <w:rPr>
                        <w:b/>
                        <w:bCs/>
                        <w:color w:val="672E6B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 w:rsidR="00933E53">
      <w:rPr>
        <w:noProof/>
      </w:rPr>
      <w:drawing>
        <wp:anchor distT="0" distB="0" distL="114300" distR="114300" simplePos="0" relativeHeight="251658240" behindDoc="0" locked="0" layoutInCell="1" allowOverlap="1" wp14:anchorId="6B5572DE" wp14:editId="48249AB2">
          <wp:simplePos x="0" y="0"/>
          <wp:positionH relativeFrom="column">
            <wp:posOffset>-826026</wp:posOffset>
          </wp:positionH>
          <wp:positionV relativeFrom="paragraph">
            <wp:posOffset>-548650</wp:posOffset>
          </wp:positionV>
          <wp:extent cx="1497725" cy="1736110"/>
          <wp:effectExtent l="0" t="0" r="7620" b="0"/>
          <wp:wrapNone/>
          <wp:docPr id="294012991" name="Picture 1" descr="A white background with purple corner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17374605" name="Picture 1" descr="A white background with purple corner&#10;&#10;Description automatically generated"/>
                  <pic:cNvPicPr/>
                </pic:nvPicPr>
                <pic:blipFill rotWithShape="1">
                  <a:blip r:embed="rId1">
                    <a:alphaModFix amt="35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81223" r="77111"/>
                  <a:stretch/>
                </pic:blipFill>
                <pic:spPr bwMode="auto">
                  <a:xfrm>
                    <a:off x="0" y="0"/>
                    <a:ext cx="1506293" cy="1746042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FFB37F" w14:textId="77777777" w:rsidR="003A3B9D" w:rsidRDefault="003A3B9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71D1B7" w14:textId="77777777" w:rsidR="000306FE" w:rsidRDefault="000306FE" w:rsidP="00211B34">
      <w:r>
        <w:separator/>
      </w:r>
    </w:p>
  </w:footnote>
  <w:footnote w:type="continuationSeparator" w:id="0">
    <w:p w14:paraId="6A80433D" w14:textId="77777777" w:rsidR="000306FE" w:rsidRDefault="000306FE" w:rsidP="00211B3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BB936F" w14:textId="77777777" w:rsidR="003A3B9D" w:rsidRDefault="003A3B9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A69387" w14:textId="77777777" w:rsidR="00A256B7" w:rsidRDefault="005418CB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254EB16C" wp14:editId="2E0F09C2">
              <wp:simplePos x="0" y="0"/>
              <wp:positionH relativeFrom="column">
                <wp:posOffset>-114935</wp:posOffset>
              </wp:positionH>
              <wp:positionV relativeFrom="paragraph">
                <wp:posOffset>874394</wp:posOffset>
              </wp:positionV>
              <wp:extent cx="4171950" cy="695325"/>
              <wp:effectExtent l="0" t="0" r="0" b="0"/>
              <wp:wrapNone/>
              <wp:docPr id="106046849" name="Text Box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171950" cy="69532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3F4F75CE" w14:textId="085B4311" w:rsidR="005418CB" w:rsidRPr="00480E3A" w:rsidRDefault="00D82B70" w:rsidP="005418CB">
                          <w:pPr>
                            <w:spacing w:line="288" w:lineRule="auto"/>
                            <w:rPr>
                              <w:rFonts w:cstheme="minorHAnsi"/>
                              <w:color w:val="672E6B"/>
                              <w:sz w:val="44"/>
                              <w:szCs w:val="44"/>
                            </w:rPr>
                          </w:pPr>
                          <w:r>
                            <w:rPr>
                              <w:rFonts w:cstheme="minorHAnsi"/>
                              <w:color w:val="672E6B"/>
                              <w:sz w:val="44"/>
                              <w:szCs w:val="44"/>
                            </w:rPr>
                            <w:t>PERSONAL DETAILS FORM</w:t>
                          </w:r>
                          <w:r w:rsidR="008B2000">
                            <w:rPr>
                              <w:rFonts w:cstheme="minorHAnsi"/>
                              <w:color w:val="672E6B"/>
                              <w:sz w:val="44"/>
                              <w:szCs w:val="44"/>
                            </w:rPr>
                            <w:t xml:space="preserve"> </w:t>
                          </w:r>
                        </w:p>
                        <w:p w14:paraId="66674330" w14:textId="1D8699FB" w:rsidR="005418CB" w:rsidRPr="003770AC" w:rsidRDefault="00D82B70" w:rsidP="005418CB">
                          <w:pPr>
                            <w:rPr>
                              <w:rFonts w:ascii="Arial" w:hAnsi="Arial" w:cs="Arial"/>
                              <w:color w:val="88898D"/>
                              <w:sz w:val="20"/>
                            </w:rPr>
                          </w:pPr>
                          <w:r>
                            <w:rPr>
                              <w:rFonts w:ascii="Arial" w:hAnsi="Arial" w:cs="Arial"/>
                              <w:color w:val="88898D"/>
                              <w:sz w:val="20"/>
                            </w:rPr>
                            <w:t>Complete this form and return to HR</w:t>
                          </w:r>
                        </w:p>
                        <w:p w14:paraId="22898319" w14:textId="77777777" w:rsidR="005418CB" w:rsidRDefault="005418CB" w:rsidP="005418CB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54EB16C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-9.05pt;margin-top:68.85pt;width:328.5pt;height:54.7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" filled="f" stroked="f" strokeweight=".5pt">
              <v:textbox>
                <w:txbxContent>
                  <w:p w14:paraId="3F4F75CE" w14:textId="085B4311" w:rsidR="005418CB" w:rsidRPr="00480E3A" w:rsidRDefault="00D82B70" w:rsidP="005418CB">
                    <w:pPr>
                      <w:spacing w:line="288" w:lineRule="auto"/>
                      <w:rPr>
                        <w:rFonts w:cstheme="minorHAnsi"/>
                        <w:color w:val="672E6B"/>
                        <w:sz w:val="44"/>
                        <w:szCs w:val="44"/>
                      </w:rPr>
                    </w:pPr>
                    <w:r>
                      <w:rPr>
                        <w:rFonts w:cstheme="minorHAnsi"/>
                        <w:color w:val="672E6B"/>
                        <w:sz w:val="44"/>
                        <w:szCs w:val="44"/>
                      </w:rPr>
                      <w:t>PERSONAL DETAILS FORM</w:t>
                    </w:r>
                    <w:r w:rsidR="008B2000">
                      <w:rPr>
                        <w:rFonts w:cstheme="minorHAnsi"/>
                        <w:color w:val="672E6B"/>
                        <w:sz w:val="44"/>
                        <w:szCs w:val="44"/>
                      </w:rPr>
                      <w:t xml:space="preserve"> </w:t>
                    </w:r>
                  </w:p>
                  <w:p w14:paraId="66674330" w14:textId="1D8699FB" w:rsidR="005418CB" w:rsidRPr="003770AC" w:rsidRDefault="00D82B70" w:rsidP="005418CB">
                    <w:pPr>
                      <w:rPr>
                        <w:rFonts w:ascii="Arial" w:hAnsi="Arial" w:cs="Arial"/>
                        <w:color w:val="88898D"/>
                        <w:sz w:val="20"/>
                      </w:rPr>
                    </w:pPr>
                    <w:r>
                      <w:rPr>
                        <w:rFonts w:ascii="Arial" w:hAnsi="Arial" w:cs="Arial"/>
                        <w:color w:val="88898D"/>
                        <w:sz w:val="20"/>
                      </w:rPr>
                      <w:t>Complete this form and return to HR</w:t>
                    </w:r>
                  </w:p>
                  <w:p w14:paraId="22898319" w14:textId="77777777" w:rsidR="005418CB" w:rsidRDefault="005418CB" w:rsidP="005418CB"/>
                </w:txbxContent>
              </v:textbox>
            </v:shape>
          </w:pict>
        </mc:Fallback>
      </mc:AlternateContent>
    </w:r>
    <w:r w:rsidR="001B60B4">
      <w:rPr>
        <w:noProof/>
      </w:rPr>
      <w:drawing>
        <wp:anchor distT="0" distB="0" distL="114300" distR="114300" simplePos="0" relativeHeight="251660288" behindDoc="1" locked="0" layoutInCell="1" allowOverlap="1" wp14:anchorId="36034D1A" wp14:editId="37B1AE9F">
          <wp:simplePos x="0" y="0"/>
          <wp:positionH relativeFrom="column">
            <wp:posOffset>-895350</wp:posOffset>
          </wp:positionH>
          <wp:positionV relativeFrom="paragraph">
            <wp:posOffset>-430530</wp:posOffset>
          </wp:positionV>
          <wp:extent cx="7534910" cy="1638300"/>
          <wp:effectExtent l="0" t="0" r="8890" b="0"/>
          <wp:wrapNone/>
          <wp:docPr id="687946751" name="Picture 1" descr="A white background with black dots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23655008" name="Picture 1" descr="A white background with black dots&#10;&#10;Description automatically generated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84617"/>
                  <a:stretch/>
                </pic:blipFill>
                <pic:spPr bwMode="auto">
                  <a:xfrm>
                    <a:off x="0" y="0"/>
                    <a:ext cx="7535392" cy="163840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C25AE7" w14:textId="77777777" w:rsidR="003A3B9D" w:rsidRDefault="003A3B9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5B27C1"/>
    <w:multiLevelType w:val="multilevel"/>
    <w:tmpl w:val="A9908756"/>
    <w:lvl w:ilvl="0">
      <w:start w:val="1"/>
      <w:numFmt w:val="decimal"/>
      <w:lvlText w:val="%1.0"/>
      <w:lvlJc w:val="left"/>
      <w:pPr>
        <w:ind w:left="564" w:hanging="99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84" w:hanging="99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004" w:hanging="99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24" w:hanging="99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53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54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33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05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134" w:hanging="1800"/>
      </w:pPr>
      <w:rPr>
        <w:rFonts w:hint="default"/>
      </w:rPr>
    </w:lvl>
  </w:abstractNum>
  <w:abstractNum w:abstractNumId="1" w15:restartNumberingAfterBreak="0">
    <w:nsid w:val="1E0A14F0"/>
    <w:multiLevelType w:val="hybridMultilevel"/>
    <w:tmpl w:val="D612298E"/>
    <w:lvl w:ilvl="0" w:tplc="2682AFC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703572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9AE76F5"/>
    <w:multiLevelType w:val="hybridMultilevel"/>
    <w:tmpl w:val="04FED5E6"/>
    <w:lvl w:ilvl="0" w:tplc="B562F480">
      <w:start w:val="1"/>
      <w:numFmt w:val="bullet"/>
      <w:lvlText w:val=""/>
      <w:lvlJc w:val="left"/>
      <w:pPr>
        <w:ind w:left="1290" w:hanging="360"/>
      </w:pPr>
      <w:rPr>
        <w:rFonts w:ascii="Wingdings" w:hAnsi="Wingdings" w:hint="default"/>
        <w:color w:val="723574"/>
      </w:rPr>
    </w:lvl>
    <w:lvl w:ilvl="1" w:tplc="08090003" w:tentative="1">
      <w:start w:val="1"/>
      <w:numFmt w:val="bullet"/>
      <w:lvlText w:val="o"/>
      <w:lvlJc w:val="left"/>
      <w:pPr>
        <w:ind w:left="201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3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45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17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9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1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3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050" w:hanging="360"/>
      </w:pPr>
      <w:rPr>
        <w:rFonts w:ascii="Wingdings" w:hAnsi="Wingdings" w:hint="default"/>
      </w:rPr>
    </w:lvl>
  </w:abstractNum>
  <w:abstractNum w:abstractNumId="3" w15:restartNumberingAfterBreak="0">
    <w:nsid w:val="5BAE5BB8"/>
    <w:multiLevelType w:val="hybridMultilevel"/>
    <w:tmpl w:val="93E40C2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723574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0AC7D31"/>
    <w:multiLevelType w:val="multilevel"/>
    <w:tmpl w:val="08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66564033"/>
    <w:multiLevelType w:val="hybridMultilevel"/>
    <w:tmpl w:val="67C208A8"/>
    <w:lvl w:ilvl="0" w:tplc="70AE3A44">
      <w:start w:val="1"/>
      <w:numFmt w:val="decimal"/>
      <w:lvlText w:val="%1.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A1D2B1F"/>
    <w:multiLevelType w:val="hybridMultilevel"/>
    <w:tmpl w:val="DA207EC8"/>
    <w:lvl w:ilvl="0" w:tplc="B562F48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723574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A7D7B95"/>
    <w:multiLevelType w:val="multilevel"/>
    <w:tmpl w:val="B0A8C07E"/>
    <w:lvl w:ilvl="0">
      <w:start w:val="1"/>
      <w:numFmt w:val="decimal"/>
      <w:lvlText w:val="%1.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" w15:restartNumberingAfterBreak="0">
    <w:nsid w:val="7E184402"/>
    <w:multiLevelType w:val="hybridMultilevel"/>
    <w:tmpl w:val="69009B1E"/>
    <w:lvl w:ilvl="0" w:tplc="B562F480">
      <w:start w:val="1"/>
      <w:numFmt w:val="bullet"/>
      <w:lvlText w:val=""/>
      <w:lvlJc w:val="left"/>
      <w:pPr>
        <w:ind w:left="1284" w:hanging="360"/>
      </w:pPr>
      <w:rPr>
        <w:rFonts w:ascii="Wingdings" w:hAnsi="Wingdings" w:hint="default"/>
        <w:color w:val="723574"/>
      </w:rPr>
    </w:lvl>
    <w:lvl w:ilvl="1" w:tplc="08090003" w:tentative="1">
      <w:start w:val="1"/>
      <w:numFmt w:val="bullet"/>
      <w:lvlText w:val="o"/>
      <w:lvlJc w:val="left"/>
      <w:pPr>
        <w:ind w:left="200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2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44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16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8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0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2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044" w:hanging="360"/>
      </w:pPr>
      <w:rPr>
        <w:rFonts w:ascii="Wingdings" w:hAnsi="Wingdings" w:hint="default"/>
      </w:rPr>
    </w:lvl>
  </w:abstractNum>
  <w:num w:numId="1" w16cid:durableId="780762782">
    <w:abstractNumId w:val="0"/>
  </w:num>
  <w:num w:numId="2" w16cid:durableId="1898275212">
    <w:abstractNumId w:val="8"/>
  </w:num>
  <w:num w:numId="3" w16cid:durableId="914507575">
    <w:abstractNumId w:val="2"/>
  </w:num>
  <w:num w:numId="4" w16cid:durableId="1265728836">
    <w:abstractNumId w:val="6"/>
  </w:num>
  <w:num w:numId="5" w16cid:durableId="1271089025">
    <w:abstractNumId w:val="5"/>
  </w:num>
  <w:num w:numId="6" w16cid:durableId="368071844">
    <w:abstractNumId w:val="4"/>
  </w:num>
  <w:num w:numId="7" w16cid:durableId="498083381">
    <w:abstractNumId w:val="7"/>
  </w:num>
  <w:num w:numId="8" w16cid:durableId="1392924476">
    <w:abstractNumId w:val="3"/>
  </w:num>
  <w:num w:numId="9" w16cid:durableId="1554399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2B70"/>
    <w:rsid w:val="0000132F"/>
    <w:rsid w:val="00010A60"/>
    <w:rsid w:val="000306FE"/>
    <w:rsid w:val="00036FFF"/>
    <w:rsid w:val="00053495"/>
    <w:rsid w:val="0005568F"/>
    <w:rsid w:val="00055C55"/>
    <w:rsid w:val="000A51CC"/>
    <w:rsid w:val="000C415B"/>
    <w:rsid w:val="000D02CB"/>
    <w:rsid w:val="000E3428"/>
    <w:rsid w:val="000F071C"/>
    <w:rsid w:val="000F6E4E"/>
    <w:rsid w:val="00117535"/>
    <w:rsid w:val="001234CD"/>
    <w:rsid w:val="001420EB"/>
    <w:rsid w:val="001525B8"/>
    <w:rsid w:val="00177597"/>
    <w:rsid w:val="0018284D"/>
    <w:rsid w:val="00190384"/>
    <w:rsid w:val="0019492D"/>
    <w:rsid w:val="001B3CE7"/>
    <w:rsid w:val="001B60B4"/>
    <w:rsid w:val="001C22B0"/>
    <w:rsid w:val="001C28CC"/>
    <w:rsid w:val="001D67CE"/>
    <w:rsid w:val="00206F81"/>
    <w:rsid w:val="00211B34"/>
    <w:rsid w:val="002B3BF0"/>
    <w:rsid w:val="002D505A"/>
    <w:rsid w:val="002E2C5C"/>
    <w:rsid w:val="002F2E83"/>
    <w:rsid w:val="003334BC"/>
    <w:rsid w:val="00345C9C"/>
    <w:rsid w:val="003530AE"/>
    <w:rsid w:val="00370290"/>
    <w:rsid w:val="00376E6C"/>
    <w:rsid w:val="003770AC"/>
    <w:rsid w:val="00380FDB"/>
    <w:rsid w:val="00385DC9"/>
    <w:rsid w:val="003A3B9D"/>
    <w:rsid w:val="003C50AE"/>
    <w:rsid w:val="003D7D50"/>
    <w:rsid w:val="003E07D3"/>
    <w:rsid w:val="00413A84"/>
    <w:rsid w:val="00417551"/>
    <w:rsid w:val="0042778F"/>
    <w:rsid w:val="00431CC7"/>
    <w:rsid w:val="00480E3A"/>
    <w:rsid w:val="004C2943"/>
    <w:rsid w:val="00517EB8"/>
    <w:rsid w:val="0053105A"/>
    <w:rsid w:val="005317BC"/>
    <w:rsid w:val="005418CB"/>
    <w:rsid w:val="0055278B"/>
    <w:rsid w:val="005751A4"/>
    <w:rsid w:val="005C61E6"/>
    <w:rsid w:val="005C6303"/>
    <w:rsid w:val="005D5455"/>
    <w:rsid w:val="005F15AB"/>
    <w:rsid w:val="006054B6"/>
    <w:rsid w:val="00647366"/>
    <w:rsid w:val="0065647C"/>
    <w:rsid w:val="006618E0"/>
    <w:rsid w:val="006702D1"/>
    <w:rsid w:val="006B681D"/>
    <w:rsid w:val="00711F8A"/>
    <w:rsid w:val="007169A9"/>
    <w:rsid w:val="00726156"/>
    <w:rsid w:val="0075597C"/>
    <w:rsid w:val="00771937"/>
    <w:rsid w:val="00775BFB"/>
    <w:rsid w:val="007905D7"/>
    <w:rsid w:val="007A3BCE"/>
    <w:rsid w:val="007A76E8"/>
    <w:rsid w:val="007B19B5"/>
    <w:rsid w:val="007E427B"/>
    <w:rsid w:val="0081675C"/>
    <w:rsid w:val="0086465D"/>
    <w:rsid w:val="00882A7F"/>
    <w:rsid w:val="00882F14"/>
    <w:rsid w:val="0088622F"/>
    <w:rsid w:val="008B2000"/>
    <w:rsid w:val="008C64E3"/>
    <w:rsid w:val="008C68E6"/>
    <w:rsid w:val="00933E53"/>
    <w:rsid w:val="00956D6D"/>
    <w:rsid w:val="00957186"/>
    <w:rsid w:val="00972C9D"/>
    <w:rsid w:val="009C2B02"/>
    <w:rsid w:val="009D228E"/>
    <w:rsid w:val="00A178A3"/>
    <w:rsid w:val="00A256B7"/>
    <w:rsid w:val="00A27A92"/>
    <w:rsid w:val="00A36110"/>
    <w:rsid w:val="00A37A48"/>
    <w:rsid w:val="00A44BFF"/>
    <w:rsid w:val="00A6302B"/>
    <w:rsid w:val="00A73EE1"/>
    <w:rsid w:val="00A81E97"/>
    <w:rsid w:val="00A82B07"/>
    <w:rsid w:val="00AB5115"/>
    <w:rsid w:val="00AB5F6A"/>
    <w:rsid w:val="00AD1CED"/>
    <w:rsid w:val="00AD42A7"/>
    <w:rsid w:val="00AE7DA3"/>
    <w:rsid w:val="00AF2F57"/>
    <w:rsid w:val="00B113FB"/>
    <w:rsid w:val="00B17E02"/>
    <w:rsid w:val="00BB6954"/>
    <w:rsid w:val="00BF1934"/>
    <w:rsid w:val="00C23ABD"/>
    <w:rsid w:val="00C926A7"/>
    <w:rsid w:val="00CA5EB8"/>
    <w:rsid w:val="00CB14AE"/>
    <w:rsid w:val="00CE5B0D"/>
    <w:rsid w:val="00D61460"/>
    <w:rsid w:val="00D65E61"/>
    <w:rsid w:val="00D76122"/>
    <w:rsid w:val="00D82B70"/>
    <w:rsid w:val="00D8350E"/>
    <w:rsid w:val="00D850D2"/>
    <w:rsid w:val="00DA4CF6"/>
    <w:rsid w:val="00DA6576"/>
    <w:rsid w:val="00DC6372"/>
    <w:rsid w:val="00E04860"/>
    <w:rsid w:val="00E77475"/>
    <w:rsid w:val="00EA0E8D"/>
    <w:rsid w:val="00EA1ADB"/>
    <w:rsid w:val="00EB26FD"/>
    <w:rsid w:val="00EB371D"/>
    <w:rsid w:val="00EF0397"/>
    <w:rsid w:val="00F051A4"/>
    <w:rsid w:val="00F34CE5"/>
    <w:rsid w:val="00F44667"/>
    <w:rsid w:val="00F855D1"/>
    <w:rsid w:val="00FB66D2"/>
    <w:rsid w:val="00FC1777"/>
    <w:rsid w:val="00FC5247"/>
    <w:rsid w:val="00FF28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stockticker"/>
  <w:shapeDefaults>
    <o:shapedefaults v:ext="edit" spidmax="2050"/>
    <o:shapelayout v:ext="edit">
      <o:idmap v:ext="edit" data="2"/>
    </o:shapelayout>
  </w:shapeDefaults>
  <w:decimalSymbol w:val="."/>
  <w:listSeparator w:val=","/>
  <w14:docId w14:val="637B14D4"/>
  <w15:chartTrackingRefBased/>
  <w15:docId w15:val="{AB9F6874-8DAC-4C23-A360-44CE439C7D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AH Main Heading"/>
    <w:qFormat/>
    <w:rsid w:val="00D82B70"/>
    <w:rPr>
      <w:rFonts w:ascii="Times New Roman" w:eastAsia="Times New Roman" w:hAnsi="Times New Roman" w:cs="Times New Roman"/>
      <w:kern w:val="0"/>
      <w:sz w:val="23"/>
      <w:szCs w:val="2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211B3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11B3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nhideWhenUsed/>
    <w:qFormat/>
    <w:rsid w:val="00211B34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11B34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11B34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11B34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11B34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11B34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11B34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11B3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11B3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11B3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11B34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11B34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11B3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11B3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11B3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11B3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11B3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211B3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11B34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211B3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11B34"/>
    <w:pPr>
      <w:spacing w:before="160" w:after="160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211B3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11B34"/>
    <w:pPr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211B34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11B3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11B34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11B34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211B34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kern w:val="2"/>
      <w:sz w:val="24"/>
      <w:szCs w:val="24"/>
      <w14:ligatures w14:val="standardContextual"/>
    </w:rPr>
  </w:style>
  <w:style w:type="character" w:customStyle="1" w:styleId="HeaderChar">
    <w:name w:val="Header Char"/>
    <w:basedOn w:val="DefaultParagraphFont"/>
    <w:link w:val="Header"/>
    <w:uiPriority w:val="99"/>
    <w:rsid w:val="00211B34"/>
  </w:style>
  <w:style w:type="paragraph" w:styleId="Footer">
    <w:name w:val="footer"/>
    <w:basedOn w:val="Normal"/>
    <w:link w:val="FooterChar"/>
    <w:uiPriority w:val="99"/>
    <w:unhideWhenUsed/>
    <w:rsid w:val="00211B34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kern w:val="2"/>
      <w:sz w:val="24"/>
      <w:szCs w:val="24"/>
      <w14:ligatures w14:val="standardContextual"/>
    </w:rPr>
  </w:style>
  <w:style w:type="character" w:customStyle="1" w:styleId="FooterChar">
    <w:name w:val="Footer Char"/>
    <w:basedOn w:val="DefaultParagraphFont"/>
    <w:link w:val="Footer"/>
    <w:uiPriority w:val="99"/>
    <w:rsid w:val="00211B34"/>
  </w:style>
  <w:style w:type="paragraph" w:customStyle="1" w:styleId="BasicParagraph">
    <w:name w:val="[Basic Paragraph]"/>
    <w:basedOn w:val="Normal"/>
    <w:uiPriority w:val="99"/>
    <w:rsid w:val="00A36110"/>
    <w:pPr>
      <w:autoSpaceDE w:val="0"/>
      <w:autoSpaceDN w:val="0"/>
      <w:adjustRightInd w:val="0"/>
      <w:spacing w:line="288" w:lineRule="auto"/>
      <w:textAlignment w:val="center"/>
    </w:pPr>
    <w:rPr>
      <w:rFonts w:ascii="Minion Pro" w:eastAsiaTheme="minorHAnsi" w:hAnsi="Minion Pro" w:cs="Minion Pro"/>
      <w:color w:val="000000"/>
      <w:sz w:val="24"/>
      <w:szCs w:val="24"/>
      <w14:ligatures w14:val="standardContextual"/>
    </w:rPr>
  </w:style>
  <w:style w:type="table" w:styleId="TableGrid">
    <w:name w:val="Table Grid"/>
    <w:basedOn w:val="TableNormal"/>
    <w:uiPriority w:val="39"/>
    <w:rsid w:val="00F051A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rsid w:val="00D82B70"/>
    <w:pPr>
      <w:jc w:val="both"/>
    </w:pPr>
    <w:rPr>
      <w:sz w:val="24"/>
    </w:rPr>
  </w:style>
  <w:style w:type="character" w:customStyle="1" w:styleId="BodyTextChar">
    <w:name w:val="Body Text Char"/>
    <w:basedOn w:val="DefaultParagraphFont"/>
    <w:link w:val="BodyText"/>
    <w:rsid w:val="00D82B70"/>
    <w:rPr>
      <w:rFonts w:ascii="Times New Roman" w:eastAsia="Times New Roman" w:hAnsi="Times New Roman" w:cs="Times New Roman"/>
      <w:kern w:val="0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O:\05%20Templates\XX_Blank%20Option%201%20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A663E0FDFBDA74AB7A5CF7B387D5A63" ma:contentTypeVersion="9" ma:contentTypeDescription="Create a new document." ma:contentTypeScope="" ma:versionID="a1f36bf7d55895326ead7777671cc3ff">
  <xsd:schema xmlns:xsd="http://www.w3.org/2001/XMLSchema" xmlns:xs="http://www.w3.org/2001/XMLSchema" xmlns:p="http://schemas.microsoft.com/office/2006/metadata/properties" xmlns:ns2="d9f7c1d5-f759-4ffd-9d1c-02cc989d4d0a" xmlns:ns3="f1433982-d89b-414c-9931-c348fc5ec917" targetNamespace="http://schemas.microsoft.com/office/2006/metadata/properties" ma:root="true" ma:fieldsID="249666869e5fc0a910d7c16dc523f405" ns2:_="" ns3:_="">
    <xsd:import namespace="d9f7c1d5-f759-4ffd-9d1c-02cc989d4d0a"/>
    <xsd:import namespace="f1433982-d89b-414c-9931-c348fc5ec91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f7c1d5-f759-4ffd-9d1c-02cc989d4d0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f6b8e81d-47fb-4db5-b128-e07ac1d1ad2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1433982-d89b-414c-9931-c348fc5ec917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f756d19e-453d-4643-8669-665633a53ad2}" ma:internalName="TaxCatchAll" ma:showField="CatchAllData" ma:web="f1433982-d89b-414c-9931-c348fc5ec91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9f7c1d5-f759-4ffd-9d1c-02cc989d4d0a">
      <Terms xmlns="http://schemas.microsoft.com/office/infopath/2007/PartnerControls"/>
    </lcf76f155ced4ddcb4097134ff3c332f>
    <TaxCatchAll xmlns="f1433982-d89b-414c-9931-c348fc5ec917" xsi:nil="true"/>
  </documentManagement>
</p:properties>
</file>

<file path=customXml/itemProps1.xml><?xml version="1.0" encoding="utf-8"?>
<ds:datastoreItem xmlns:ds="http://schemas.openxmlformats.org/officeDocument/2006/customXml" ds:itemID="{9C715350-76D5-4596-A4F2-63F1BA269B4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5C1D582-70DF-4E19-89F4-18932D4BB557}"/>
</file>

<file path=customXml/itemProps3.xml><?xml version="1.0" encoding="utf-8"?>
<ds:datastoreItem xmlns:ds="http://schemas.openxmlformats.org/officeDocument/2006/customXml" ds:itemID="{3FD246DD-EBC0-43B6-919D-B8F82C003C60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E49D9510-C9EB-4176-8B20-0F4964169302}">
  <ds:schemaRefs>
    <ds:schemaRef ds:uri="http://schemas.microsoft.com/office/2006/metadata/properties"/>
    <ds:schemaRef ds:uri="http://schemas.microsoft.com/office/infopath/2007/PartnerControls"/>
    <ds:schemaRef ds:uri="85801600-c403-4e82-b6aa-c9511e0e2c5a"/>
    <ds:schemaRef ds:uri="7938c2d5-fe9f-480c-a40d-025af2f8e1a8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XX_Blank Option 1 .dotx</Template>
  <TotalTime>0</TotalTime>
  <Pages>2</Pages>
  <Words>132</Words>
  <Characters>757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Sue Bailey</dc:creator>
  <cp:keywords/>
  <dc:description/>
  <cp:lastModifiedBy>Sue Bailey</cp:lastModifiedBy>
  <cp:revision>4</cp:revision>
  <cp:lastPrinted>2024-06-28T14:35:00Z</cp:lastPrinted>
  <dcterms:created xsi:type="dcterms:W3CDTF">2025-06-27T10:51:00Z</dcterms:created>
  <dcterms:modified xsi:type="dcterms:W3CDTF">2026-08-04T09:07:00Z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0x0101006A663E0FDFBDA74AB7A5CF7B387D5A63</vt:lpwstr>
  </property>
  <property fmtid="{D5CDD505-2E9C-101B-9397-08002B2CF9AE}" pid="3" name="MediaServiceImageTags">
    <vt:lpwstr/>
  </property>
</Properties>
</file>