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77"/>
      </w:tblGrid>
      <w:tr w:rsidR="006210D6" w14:paraId="351B06A6" w14:textId="77777777" w:rsidTr="006210D6">
        <w:trPr>
          <w:trHeight w:val="344"/>
        </w:trPr>
        <w:tc>
          <w:tcPr>
            <w:tcW w:w="3119" w:type="dxa"/>
          </w:tcPr>
          <w:p w14:paraId="60480C12" w14:textId="545F8C0F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Name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</w:p>
        </w:tc>
        <w:tc>
          <w:tcPr>
            <w:tcW w:w="5977" w:type="dxa"/>
          </w:tcPr>
          <w:p w14:paraId="47040B98" w14:textId="77777777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65BB4077" w14:textId="77777777" w:rsidTr="006210D6">
        <w:trPr>
          <w:trHeight w:val="344"/>
        </w:trPr>
        <w:tc>
          <w:tcPr>
            <w:tcW w:w="3119" w:type="dxa"/>
          </w:tcPr>
          <w:p w14:paraId="68DACCCB" w14:textId="708CF55C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Line Manager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 xml:space="preserve"> </w:t>
            </w:r>
          </w:p>
        </w:tc>
        <w:tc>
          <w:tcPr>
            <w:tcW w:w="5977" w:type="dxa"/>
          </w:tcPr>
          <w:p w14:paraId="2CEF7FD2" w14:textId="77777777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701FBFDF" w14:textId="77777777" w:rsidTr="006210D6">
        <w:trPr>
          <w:trHeight w:val="344"/>
        </w:trPr>
        <w:tc>
          <w:tcPr>
            <w:tcW w:w="3119" w:type="dxa"/>
          </w:tcPr>
          <w:p w14:paraId="5BA4F25D" w14:textId="28152FF1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Date of last appraisal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 xml:space="preserve"> </w:t>
            </w:r>
          </w:p>
        </w:tc>
        <w:tc>
          <w:tcPr>
            <w:tcW w:w="5977" w:type="dxa"/>
          </w:tcPr>
          <w:p w14:paraId="61F2D185" w14:textId="77777777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04367A65" w14:textId="77777777" w:rsidTr="006210D6">
        <w:trPr>
          <w:trHeight w:val="344"/>
        </w:trPr>
        <w:tc>
          <w:tcPr>
            <w:tcW w:w="3119" w:type="dxa"/>
          </w:tcPr>
          <w:p w14:paraId="0D10BEA2" w14:textId="6D40975E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Date of Check in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</w:p>
        </w:tc>
        <w:tc>
          <w:tcPr>
            <w:tcW w:w="5977" w:type="dxa"/>
          </w:tcPr>
          <w:p w14:paraId="566E00A0" w14:textId="77777777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</w:tbl>
    <w:p w14:paraId="7D1A4823" w14:textId="77777777" w:rsidR="00413A84" w:rsidRPr="00882F14" w:rsidRDefault="00413A84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6210D6" w14:paraId="0EBF0CCA" w14:textId="77777777" w:rsidTr="006210D6">
        <w:tc>
          <w:tcPr>
            <w:tcW w:w="9180" w:type="dxa"/>
          </w:tcPr>
          <w:p w14:paraId="3F788CD1" w14:textId="6B37B4F8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 w:rsidRPr="006210D6">
              <w:rPr>
                <w:b/>
                <w:bCs/>
                <w:color w:val="898A8D"/>
                <w:sz w:val="22"/>
                <w:szCs w:val="22"/>
              </w:rPr>
              <w:t xml:space="preserve">Progress on Goals / objectives set </w:t>
            </w:r>
          </w:p>
        </w:tc>
      </w:tr>
      <w:tr w:rsidR="006210D6" w14:paraId="6E371070" w14:textId="77777777" w:rsidTr="006210D6">
        <w:tc>
          <w:tcPr>
            <w:tcW w:w="9180" w:type="dxa"/>
          </w:tcPr>
          <w:p w14:paraId="048AA0D9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782CD31F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6C7D3FBD" w14:textId="778C781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41E2D4DC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2260AED2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5309CBAC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17372A4A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3AC5390E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525A5336" w14:textId="77777777" w:rsidR="006210D6" w:rsidRDefault="006210D6" w:rsidP="00E77475">
            <w:pPr>
              <w:tabs>
                <w:tab w:val="left" w:pos="3953"/>
              </w:tabs>
              <w:spacing w:line="300" w:lineRule="auto"/>
              <w:rPr>
                <w:color w:val="748280"/>
                <w:sz w:val="22"/>
                <w:szCs w:val="22"/>
              </w:rPr>
            </w:pPr>
          </w:p>
        </w:tc>
      </w:tr>
      <w:tr w:rsidR="006210D6" w14:paraId="7D01DF82" w14:textId="77777777" w:rsidTr="006210D6">
        <w:tc>
          <w:tcPr>
            <w:tcW w:w="9180" w:type="dxa"/>
          </w:tcPr>
          <w:p w14:paraId="517E8003" w14:textId="3724B272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 w:rsidRPr="006210D6">
              <w:rPr>
                <w:b/>
                <w:bCs/>
                <w:color w:val="898A8D"/>
                <w:sz w:val="22"/>
                <w:szCs w:val="22"/>
              </w:rPr>
              <w:t xml:space="preserve">Any Support Required </w:t>
            </w:r>
          </w:p>
        </w:tc>
      </w:tr>
      <w:tr w:rsidR="006210D6" w14:paraId="3052BEC7" w14:textId="77777777" w:rsidTr="006210D6">
        <w:tc>
          <w:tcPr>
            <w:tcW w:w="9180" w:type="dxa"/>
          </w:tcPr>
          <w:p w14:paraId="165413AE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7F5AB9BD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18A07851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7BB46CE3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4BE8780F" w14:textId="77777777" w:rsidR="006210D6" w:rsidRDefault="006210D6" w:rsidP="00E77475">
            <w:pPr>
              <w:tabs>
                <w:tab w:val="left" w:pos="3953"/>
              </w:tabs>
              <w:spacing w:line="300" w:lineRule="auto"/>
              <w:rPr>
                <w:color w:val="748280"/>
                <w:sz w:val="22"/>
                <w:szCs w:val="22"/>
              </w:rPr>
            </w:pPr>
          </w:p>
        </w:tc>
      </w:tr>
      <w:tr w:rsidR="006210D6" w14:paraId="155DD64C" w14:textId="77777777" w:rsidTr="006210D6">
        <w:tc>
          <w:tcPr>
            <w:tcW w:w="9180" w:type="dxa"/>
          </w:tcPr>
          <w:p w14:paraId="716D9E46" w14:textId="7995EE3C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 w:rsidRPr="006210D6">
              <w:rPr>
                <w:b/>
                <w:bCs/>
                <w:color w:val="898A8D"/>
                <w:sz w:val="22"/>
                <w:szCs w:val="22"/>
              </w:rPr>
              <w:t xml:space="preserve">Additional items </w:t>
            </w:r>
            <w:r w:rsidR="00C17F38">
              <w:rPr>
                <w:b/>
                <w:bCs/>
                <w:color w:val="898A8D"/>
                <w:sz w:val="22"/>
                <w:szCs w:val="22"/>
              </w:rPr>
              <w:t xml:space="preserve">discussed </w:t>
            </w:r>
          </w:p>
        </w:tc>
      </w:tr>
      <w:tr w:rsidR="006210D6" w14:paraId="3860E8A3" w14:textId="77777777" w:rsidTr="006210D6">
        <w:tc>
          <w:tcPr>
            <w:tcW w:w="9180" w:type="dxa"/>
          </w:tcPr>
          <w:p w14:paraId="64712110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360B4F64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4CC6A3B6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7752D631" w14:textId="77777777" w:rsidR="006210D6" w:rsidRPr="006210D6" w:rsidRDefault="006210D6" w:rsidP="00E77475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40A5EC24" w14:textId="77777777" w:rsidR="006210D6" w:rsidRDefault="006210D6" w:rsidP="00E77475">
            <w:pPr>
              <w:tabs>
                <w:tab w:val="left" w:pos="3953"/>
              </w:tabs>
              <w:spacing w:line="300" w:lineRule="auto"/>
              <w:rPr>
                <w:color w:val="748280"/>
                <w:sz w:val="22"/>
                <w:szCs w:val="22"/>
              </w:rPr>
            </w:pPr>
          </w:p>
        </w:tc>
      </w:tr>
    </w:tbl>
    <w:p w14:paraId="744E5681" w14:textId="77777777" w:rsidR="00F34CE5" w:rsidRDefault="00F34CE5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p w14:paraId="1B9EA98B" w14:textId="77777777" w:rsidR="006210D6" w:rsidRDefault="006210D6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tbl>
      <w:tblPr>
        <w:tblStyle w:val="TableGrid"/>
        <w:tblW w:w="9216" w:type="dxa"/>
        <w:tblInd w:w="-5" w:type="dxa"/>
        <w:tblLook w:val="04A0" w:firstRow="1" w:lastRow="0" w:firstColumn="1" w:lastColumn="0" w:noHBand="0" w:noVBand="1"/>
      </w:tblPr>
      <w:tblGrid>
        <w:gridCol w:w="2694"/>
        <w:gridCol w:w="6522"/>
      </w:tblGrid>
      <w:tr w:rsidR="006210D6" w14:paraId="10F43389" w14:textId="77777777" w:rsidTr="006210D6">
        <w:trPr>
          <w:trHeight w:val="315"/>
        </w:trPr>
        <w:tc>
          <w:tcPr>
            <w:tcW w:w="2694" w:type="dxa"/>
          </w:tcPr>
          <w:p w14:paraId="7CFFA292" w14:textId="7786755D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Signature </w:t>
            </w:r>
          </w:p>
        </w:tc>
        <w:tc>
          <w:tcPr>
            <w:tcW w:w="6522" w:type="dxa"/>
          </w:tcPr>
          <w:p w14:paraId="3158EC8E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  <w:p w14:paraId="760CA5E2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4BBD2276" w14:textId="77777777" w:rsidTr="006210D6">
        <w:trPr>
          <w:trHeight w:val="315"/>
        </w:trPr>
        <w:tc>
          <w:tcPr>
            <w:tcW w:w="2694" w:type="dxa"/>
          </w:tcPr>
          <w:p w14:paraId="0369BDAE" w14:textId="78DDBFE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Line Manager Signature  </w:t>
            </w:r>
          </w:p>
        </w:tc>
        <w:tc>
          <w:tcPr>
            <w:tcW w:w="6522" w:type="dxa"/>
          </w:tcPr>
          <w:p w14:paraId="7FAD3952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  <w:p w14:paraId="0A9E6473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</w:tbl>
    <w:p w14:paraId="090AC3A1" w14:textId="77777777" w:rsidR="006210D6" w:rsidRPr="00882F14" w:rsidRDefault="006210D6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sectPr w:rsidR="006210D6" w:rsidRPr="00882F14" w:rsidSect="006210D6">
      <w:headerReference w:type="default" r:id="rId11"/>
      <w:footerReference w:type="default" r:id="rId12"/>
      <w:pgSz w:w="11906" w:h="16838"/>
      <w:pgMar w:top="3119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DCAF1" w14:textId="77777777" w:rsidR="006210D6" w:rsidRDefault="006210D6" w:rsidP="00211B34">
      <w:r>
        <w:separator/>
      </w:r>
    </w:p>
  </w:endnote>
  <w:endnote w:type="continuationSeparator" w:id="0">
    <w:p w14:paraId="62E5338D" w14:textId="77777777" w:rsidR="006210D6" w:rsidRDefault="006210D6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DB2A2" w14:textId="77777777" w:rsidR="00933E53" w:rsidRDefault="00D8350E">
    <w:pPr>
      <w:pStyle w:val="Footer"/>
    </w:pPr>
    <w:r>
      <w:rPr>
        <w:b/>
        <w:bCs/>
        <w:noProof/>
        <w:color w:val="70357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DFDECB8" wp14:editId="716F2742">
              <wp:simplePos x="0" y="0"/>
              <wp:positionH relativeFrom="column">
                <wp:posOffset>3916908</wp:posOffset>
              </wp:positionH>
              <wp:positionV relativeFrom="paragraph">
                <wp:posOffset>375105</wp:posOffset>
              </wp:positionV>
              <wp:extent cx="2303930" cy="385482"/>
              <wp:effectExtent l="0" t="0" r="0" b="0"/>
              <wp:wrapNone/>
              <wp:docPr id="4911498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3930" cy="3854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58F222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FDEC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LaGQIAADM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" filled="f" stroked="f" strokeweight=".5pt">
              <v:textbox>
                <w:txbxContent>
                  <w:p w14:paraId="0A58F222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33E53">
      <w:rPr>
        <w:noProof/>
      </w:rPr>
      <w:drawing>
        <wp:anchor distT="0" distB="0" distL="114300" distR="114300" simplePos="0" relativeHeight="251658240" behindDoc="0" locked="0" layoutInCell="1" allowOverlap="1" wp14:anchorId="5041F5B4" wp14:editId="0D7BD56F">
          <wp:simplePos x="0" y="0"/>
          <wp:positionH relativeFrom="column">
            <wp:posOffset>-826026</wp:posOffset>
          </wp:positionH>
          <wp:positionV relativeFrom="paragraph">
            <wp:posOffset>-548650</wp:posOffset>
          </wp:positionV>
          <wp:extent cx="1497725" cy="1736110"/>
          <wp:effectExtent l="0" t="0" r="7620" b="0"/>
          <wp:wrapNone/>
          <wp:docPr id="1310912962" name="Picture 1" descr="A white background with purple cor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74605" name="Picture 1" descr="A white background with purple corner&#10;&#10;Description automatically generated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23" r="77111"/>
                  <a:stretch/>
                </pic:blipFill>
                <pic:spPr bwMode="auto">
                  <a:xfrm>
                    <a:off x="0" y="0"/>
                    <a:ext cx="1506293" cy="1746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774469" w14:textId="77777777" w:rsidR="006210D6" w:rsidRDefault="006210D6" w:rsidP="00211B34">
      <w:r>
        <w:separator/>
      </w:r>
    </w:p>
  </w:footnote>
  <w:footnote w:type="continuationSeparator" w:id="0">
    <w:p w14:paraId="3D4FED81" w14:textId="77777777" w:rsidR="006210D6" w:rsidRDefault="006210D6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40099" w14:textId="77777777" w:rsidR="00A256B7" w:rsidRDefault="005418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EBC666" wp14:editId="5426F505">
              <wp:simplePos x="0" y="0"/>
              <wp:positionH relativeFrom="column">
                <wp:posOffset>-111480</wp:posOffset>
              </wp:positionH>
              <wp:positionV relativeFrom="paragraph">
                <wp:posOffset>877570</wp:posOffset>
              </wp:positionV>
              <wp:extent cx="2913529" cy="603913"/>
              <wp:effectExtent l="0" t="0" r="0" b="5715"/>
              <wp:wrapNone/>
              <wp:docPr id="10604684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3529" cy="6039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B7AB09" w14:textId="6CEA7E76" w:rsidR="005418CB" w:rsidRPr="00480E3A" w:rsidRDefault="00D522B3" w:rsidP="005418CB">
                          <w:pPr>
                            <w:spacing w:line="288" w:lineRule="auto"/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>QUARTERLY</w:t>
                          </w:r>
                          <w:r w:rsidR="006210D6"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 CHECK-IN</w:t>
                          </w:r>
                        </w:p>
                        <w:p w14:paraId="3B295C73" w14:textId="77777777" w:rsidR="005418CB" w:rsidRPr="003770AC" w:rsidRDefault="005418CB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  <w:szCs w:val="20"/>
                            </w:rPr>
                          </w:pPr>
                        </w:p>
                        <w:p w14:paraId="3CCC7BFF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BC6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8pt;margin-top:69.1pt;width:229.4pt;height:47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" filled="f" stroked="f" strokeweight=".5pt">
              <v:textbox>
                <w:txbxContent>
                  <w:p w14:paraId="62B7AB09" w14:textId="6CEA7E76" w:rsidR="005418CB" w:rsidRPr="00480E3A" w:rsidRDefault="00D522B3" w:rsidP="005418CB">
                    <w:pPr>
                      <w:spacing w:line="288" w:lineRule="auto"/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>QUARTERLY</w:t>
                    </w:r>
                    <w:r w:rsidR="006210D6"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 CHECK-IN</w:t>
                    </w:r>
                  </w:p>
                  <w:p w14:paraId="3B295C73" w14:textId="77777777" w:rsidR="005418CB" w:rsidRPr="003770AC" w:rsidRDefault="005418CB" w:rsidP="005418CB">
                    <w:pPr>
                      <w:rPr>
                        <w:rFonts w:ascii="Arial" w:hAnsi="Arial" w:cs="Arial"/>
                        <w:color w:val="88898D"/>
                        <w:sz w:val="20"/>
                        <w:szCs w:val="20"/>
                      </w:rPr>
                    </w:pPr>
                  </w:p>
                  <w:p w14:paraId="3CCC7BFF" w14:textId="77777777" w:rsidR="005418CB" w:rsidRDefault="005418CB" w:rsidP="005418CB"/>
                </w:txbxContent>
              </v:textbox>
            </v:shape>
          </w:pict>
        </mc:Fallback>
      </mc:AlternateContent>
    </w:r>
    <w:r w:rsidR="001B60B4">
      <w:rPr>
        <w:noProof/>
      </w:rPr>
      <w:drawing>
        <wp:anchor distT="0" distB="0" distL="114300" distR="114300" simplePos="0" relativeHeight="251660288" behindDoc="1" locked="0" layoutInCell="1" allowOverlap="1" wp14:anchorId="7592A2F8" wp14:editId="1583025A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8890" b="0"/>
          <wp:wrapNone/>
          <wp:docPr id="111581037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7535392" cy="1638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1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780762782">
    <w:abstractNumId w:val="0"/>
  </w:num>
  <w:num w:numId="2" w16cid:durableId="1898275212">
    <w:abstractNumId w:val="8"/>
  </w:num>
  <w:num w:numId="3" w16cid:durableId="914507575">
    <w:abstractNumId w:val="2"/>
  </w:num>
  <w:num w:numId="4" w16cid:durableId="1265728836">
    <w:abstractNumId w:val="6"/>
  </w:num>
  <w:num w:numId="5" w16cid:durableId="1271089025">
    <w:abstractNumId w:val="5"/>
  </w:num>
  <w:num w:numId="6" w16cid:durableId="368071844">
    <w:abstractNumId w:val="4"/>
  </w:num>
  <w:num w:numId="7" w16cid:durableId="498083381">
    <w:abstractNumId w:val="7"/>
  </w:num>
  <w:num w:numId="8" w16cid:durableId="1392924476">
    <w:abstractNumId w:val="3"/>
  </w:num>
  <w:num w:numId="9" w16cid:durableId="15543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6"/>
    <w:rsid w:val="0000132F"/>
    <w:rsid w:val="00052B8F"/>
    <w:rsid w:val="00053495"/>
    <w:rsid w:val="0005568F"/>
    <w:rsid w:val="00055C55"/>
    <w:rsid w:val="000A51CC"/>
    <w:rsid w:val="000D02CB"/>
    <w:rsid w:val="000E3428"/>
    <w:rsid w:val="000F6E4E"/>
    <w:rsid w:val="00117535"/>
    <w:rsid w:val="001234CD"/>
    <w:rsid w:val="001420EB"/>
    <w:rsid w:val="001525B8"/>
    <w:rsid w:val="00177597"/>
    <w:rsid w:val="0018284D"/>
    <w:rsid w:val="00190384"/>
    <w:rsid w:val="0019492D"/>
    <w:rsid w:val="001B60B4"/>
    <w:rsid w:val="001C22B0"/>
    <w:rsid w:val="001C28CC"/>
    <w:rsid w:val="001D67CE"/>
    <w:rsid w:val="00206F81"/>
    <w:rsid w:val="00211B34"/>
    <w:rsid w:val="002B3BF0"/>
    <w:rsid w:val="002D505A"/>
    <w:rsid w:val="002E2C5C"/>
    <w:rsid w:val="002F2E83"/>
    <w:rsid w:val="003334BC"/>
    <w:rsid w:val="00345C9C"/>
    <w:rsid w:val="003530AE"/>
    <w:rsid w:val="00370290"/>
    <w:rsid w:val="00376E6C"/>
    <w:rsid w:val="003770AC"/>
    <w:rsid w:val="00380FDB"/>
    <w:rsid w:val="00385DC9"/>
    <w:rsid w:val="003B6F6A"/>
    <w:rsid w:val="003C50AE"/>
    <w:rsid w:val="003D7D50"/>
    <w:rsid w:val="003E07D3"/>
    <w:rsid w:val="00413A84"/>
    <w:rsid w:val="00417551"/>
    <w:rsid w:val="0042778F"/>
    <w:rsid w:val="00431CC7"/>
    <w:rsid w:val="00480E3A"/>
    <w:rsid w:val="004C2943"/>
    <w:rsid w:val="004D2DCA"/>
    <w:rsid w:val="00517EB8"/>
    <w:rsid w:val="0053105A"/>
    <w:rsid w:val="005317BC"/>
    <w:rsid w:val="005418CB"/>
    <w:rsid w:val="0055278B"/>
    <w:rsid w:val="005751A4"/>
    <w:rsid w:val="005C61E6"/>
    <w:rsid w:val="005C6303"/>
    <w:rsid w:val="005D5455"/>
    <w:rsid w:val="005F15AB"/>
    <w:rsid w:val="006054B6"/>
    <w:rsid w:val="006210D6"/>
    <w:rsid w:val="00647366"/>
    <w:rsid w:val="0065647C"/>
    <w:rsid w:val="006618E0"/>
    <w:rsid w:val="006702D1"/>
    <w:rsid w:val="006B681D"/>
    <w:rsid w:val="00711F8A"/>
    <w:rsid w:val="007169A9"/>
    <w:rsid w:val="00726156"/>
    <w:rsid w:val="0075597C"/>
    <w:rsid w:val="00771937"/>
    <w:rsid w:val="00775BFB"/>
    <w:rsid w:val="007905D7"/>
    <w:rsid w:val="007A3BCE"/>
    <w:rsid w:val="007A76E8"/>
    <w:rsid w:val="007B19B5"/>
    <w:rsid w:val="007E427B"/>
    <w:rsid w:val="0081675C"/>
    <w:rsid w:val="008766A5"/>
    <w:rsid w:val="00882A7F"/>
    <w:rsid w:val="00882F14"/>
    <w:rsid w:val="0088622F"/>
    <w:rsid w:val="008B2000"/>
    <w:rsid w:val="008C64E3"/>
    <w:rsid w:val="008C68E6"/>
    <w:rsid w:val="00933E53"/>
    <w:rsid w:val="00956D6D"/>
    <w:rsid w:val="00957186"/>
    <w:rsid w:val="00972C9D"/>
    <w:rsid w:val="009C2B02"/>
    <w:rsid w:val="009D228E"/>
    <w:rsid w:val="00A178A3"/>
    <w:rsid w:val="00A256B7"/>
    <w:rsid w:val="00A27A92"/>
    <w:rsid w:val="00A36110"/>
    <w:rsid w:val="00A37A48"/>
    <w:rsid w:val="00A44BFF"/>
    <w:rsid w:val="00A6302B"/>
    <w:rsid w:val="00A73EE1"/>
    <w:rsid w:val="00A81E97"/>
    <w:rsid w:val="00A82B07"/>
    <w:rsid w:val="00AB5115"/>
    <w:rsid w:val="00AB5F6A"/>
    <w:rsid w:val="00AD1CED"/>
    <w:rsid w:val="00AD42A7"/>
    <w:rsid w:val="00AE7DA3"/>
    <w:rsid w:val="00AF2F57"/>
    <w:rsid w:val="00B113FB"/>
    <w:rsid w:val="00B17E02"/>
    <w:rsid w:val="00BB6954"/>
    <w:rsid w:val="00BF1934"/>
    <w:rsid w:val="00C17F38"/>
    <w:rsid w:val="00C23ABD"/>
    <w:rsid w:val="00C926A7"/>
    <w:rsid w:val="00CA5EB8"/>
    <w:rsid w:val="00CE5B0D"/>
    <w:rsid w:val="00D522B3"/>
    <w:rsid w:val="00D61460"/>
    <w:rsid w:val="00D65E61"/>
    <w:rsid w:val="00D8350E"/>
    <w:rsid w:val="00D850D2"/>
    <w:rsid w:val="00DA4CF6"/>
    <w:rsid w:val="00DA6576"/>
    <w:rsid w:val="00DC6372"/>
    <w:rsid w:val="00E04860"/>
    <w:rsid w:val="00E77475"/>
    <w:rsid w:val="00EA0E8D"/>
    <w:rsid w:val="00EA1ADB"/>
    <w:rsid w:val="00EB26FD"/>
    <w:rsid w:val="00EB371D"/>
    <w:rsid w:val="00EF0397"/>
    <w:rsid w:val="00F051A4"/>
    <w:rsid w:val="00F34CE5"/>
    <w:rsid w:val="00F44667"/>
    <w:rsid w:val="00F855D1"/>
    <w:rsid w:val="00FB66D2"/>
    <w:rsid w:val="00FC177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DC52A"/>
  <w15:chartTrackingRefBased/>
  <w15:docId w15:val="{3B35C1ED-6915-4AC1-9215-9CC4A24A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B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5%20Templates\XX_Blank%20Option%201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3" ma:contentTypeDescription="Create a new document." ma:contentTypeScope="" ma:versionID="a7910b72b8146c905358b4c4ff6ffb8c">
  <xsd:schema xmlns:xsd="http://www.w3.org/2001/XMLSchema" xmlns:xs="http://www.w3.org/2001/XMLSchema" xmlns:p="http://schemas.microsoft.com/office/2006/metadata/properties" xmlns:ns2="d9f7c1d5-f759-4ffd-9d1c-02cc989d4d0a" targetNamespace="http://schemas.microsoft.com/office/2006/metadata/properties" ma:root="true" ma:fieldsID="1706168e74262dd10e8aca4d8d6cc216" ns2:_="">
    <xsd:import namespace="d9f7c1d5-f759-4ffd-9d1c-02cc989d4d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D9510-C9EB-4176-8B20-0F4964169302}">
  <ds:schemaRefs>
    <ds:schemaRef ds:uri="http://schemas.microsoft.com/office/2006/metadata/properties"/>
    <ds:schemaRef ds:uri="http://schemas.microsoft.com/office/infopath/2007/PartnerControls"/>
    <ds:schemaRef ds:uri="43b25c3a-f21b-4a74-8c01-6e3b7da65439"/>
    <ds:schemaRef ds:uri="6e60a4fc-ca9e-45c7-b982-19f49ada2e03"/>
  </ds:schemaRefs>
</ds:datastoreItem>
</file>

<file path=customXml/itemProps3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6AB23E-D1D1-4546-AB6A-F551B9D0897A}"/>
</file>

<file path=docProps/app.xml><?xml version="1.0" encoding="utf-8"?>
<Properties xmlns="http://schemas.openxmlformats.org/officeDocument/2006/extended-properties" xmlns:vt="http://schemas.openxmlformats.org/officeDocument/2006/docPropsVTypes">
  <Template>XX_Blank Option 1 .dotx</Template>
  <TotalTime>0</TotalTime>
  <Pages>1</Pages>
  <Words>34</Words>
  <Characters>195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Alford</dc:creator>
  <cp:keywords/>
  <dc:description/>
  <cp:lastModifiedBy>Emma Alford</cp:lastModifiedBy>
  <cp:revision>2</cp:revision>
  <cp:lastPrinted>2024-06-28T14:35:00Z</cp:lastPrinted>
  <dcterms:created xsi:type="dcterms:W3CDTF">2024-10-11T18:10:00Z</dcterms:created>
  <dcterms:modified xsi:type="dcterms:W3CDTF">2024-10-11T18:10:00Z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</Properties>
</file>