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5977"/>
      </w:tblGrid>
      <w:tr w:rsidR="006210D6" w14:paraId="351B06A6" w14:textId="77777777" w:rsidTr="006210D6">
        <w:trPr>
          <w:trHeight w:val="344"/>
        </w:trPr>
        <w:tc>
          <w:tcPr>
            <w:tcW w:w="3119" w:type="dxa"/>
          </w:tcPr>
          <w:p w14:paraId="60480C12" w14:textId="545F8C0F" w:rsidR="006210D6" w:rsidRPr="006210D6" w:rsidRDefault="006210D6" w:rsidP="00882F14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b/>
                <w:bCs/>
                <w:color w:val="703572"/>
                <w:sz w:val="22"/>
                <w:szCs w:val="22"/>
              </w:rPr>
            </w:pPr>
            <w:r w:rsidRPr="006210D6">
              <w:rPr>
                <w:rFonts w:cstheme="minorHAnsi"/>
                <w:b/>
                <w:bCs/>
                <w:color w:val="703572"/>
                <w:sz w:val="22"/>
                <w:szCs w:val="22"/>
              </w:rPr>
              <w:t>Name</w:t>
            </w:r>
            <w:r>
              <w:rPr>
                <w:rFonts w:cstheme="minorHAnsi"/>
                <w:b/>
                <w:bCs/>
                <w:color w:val="703572"/>
                <w:sz w:val="22"/>
                <w:szCs w:val="22"/>
              </w:rPr>
              <w:t>:</w:t>
            </w:r>
          </w:p>
        </w:tc>
        <w:tc>
          <w:tcPr>
            <w:tcW w:w="5977" w:type="dxa"/>
          </w:tcPr>
          <w:p w14:paraId="47040B98" w14:textId="1A5AFF7D" w:rsidR="006210D6" w:rsidRDefault="006210D6" w:rsidP="00882F14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sz w:val="22"/>
                <w:szCs w:val="22"/>
              </w:rPr>
            </w:pPr>
          </w:p>
        </w:tc>
      </w:tr>
      <w:tr w:rsidR="006210D6" w14:paraId="65BB4077" w14:textId="77777777" w:rsidTr="006210D6">
        <w:trPr>
          <w:trHeight w:val="344"/>
        </w:trPr>
        <w:tc>
          <w:tcPr>
            <w:tcW w:w="3119" w:type="dxa"/>
          </w:tcPr>
          <w:p w14:paraId="68DACCCB" w14:textId="708CF55C" w:rsidR="006210D6" w:rsidRPr="006210D6" w:rsidRDefault="006210D6" w:rsidP="00882F14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b/>
                <w:bCs/>
                <w:color w:val="703572"/>
                <w:sz w:val="22"/>
                <w:szCs w:val="22"/>
              </w:rPr>
            </w:pPr>
            <w:r w:rsidRPr="006210D6">
              <w:rPr>
                <w:rFonts w:cstheme="minorHAnsi"/>
                <w:b/>
                <w:bCs/>
                <w:color w:val="703572"/>
                <w:sz w:val="22"/>
                <w:szCs w:val="22"/>
              </w:rPr>
              <w:t>Line Manager</w:t>
            </w:r>
            <w:r>
              <w:rPr>
                <w:rFonts w:cstheme="minorHAnsi"/>
                <w:b/>
                <w:bCs/>
                <w:color w:val="703572"/>
                <w:sz w:val="22"/>
                <w:szCs w:val="22"/>
              </w:rPr>
              <w:t>:</w:t>
            </w:r>
            <w:r w:rsidRPr="006210D6">
              <w:rPr>
                <w:rFonts w:cstheme="minorHAnsi"/>
                <w:b/>
                <w:bCs/>
                <w:color w:val="703572"/>
                <w:sz w:val="22"/>
                <w:szCs w:val="22"/>
              </w:rPr>
              <w:t xml:space="preserve"> </w:t>
            </w:r>
          </w:p>
        </w:tc>
        <w:tc>
          <w:tcPr>
            <w:tcW w:w="5977" w:type="dxa"/>
          </w:tcPr>
          <w:p w14:paraId="2CEF7FD2" w14:textId="30082A77" w:rsidR="006210D6" w:rsidRDefault="006210D6" w:rsidP="00882F14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sz w:val="22"/>
                <w:szCs w:val="22"/>
              </w:rPr>
            </w:pPr>
          </w:p>
        </w:tc>
      </w:tr>
      <w:tr w:rsidR="00F3639B" w14:paraId="5C080C28" w14:textId="77777777" w:rsidTr="006210D6">
        <w:trPr>
          <w:trHeight w:val="344"/>
        </w:trPr>
        <w:tc>
          <w:tcPr>
            <w:tcW w:w="3119" w:type="dxa"/>
          </w:tcPr>
          <w:p w14:paraId="3E5183A4" w14:textId="02858367" w:rsidR="00F3639B" w:rsidRPr="006210D6" w:rsidRDefault="00F3639B" w:rsidP="00882F14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b/>
                <w:bCs/>
                <w:color w:val="703572"/>
                <w:sz w:val="22"/>
                <w:szCs w:val="22"/>
              </w:rPr>
            </w:pPr>
            <w:r>
              <w:rPr>
                <w:rFonts w:cstheme="minorHAnsi"/>
                <w:b/>
                <w:bCs/>
                <w:color w:val="703572"/>
                <w:sz w:val="22"/>
                <w:szCs w:val="22"/>
              </w:rPr>
              <w:t>Role:</w:t>
            </w:r>
          </w:p>
        </w:tc>
        <w:tc>
          <w:tcPr>
            <w:tcW w:w="5977" w:type="dxa"/>
          </w:tcPr>
          <w:p w14:paraId="5833F342" w14:textId="4451D8B8" w:rsidR="00F3639B" w:rsidRDefault="00F3639B" w:rsidP="00882F14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sz w:val="22"/>
                <w:szCs w:val="22"/>
              </w:rPr>
            </w:pPr>
          </w:p>
        </w:tc>
      </w:tr>
      <w:tr w:rsidR="006210D6" w14:paraId="701FBFDF" w14:textId="77777777" w:rsidTr="006210D6">
        <w:trPr>
          <w:trHeight w:val="344"/>
        </w:trPr>
        <w:tc>
          <w:tcPr>
            <w:tcW w:w="3119" w:type="dxa"/>
          </w:tcPr>
          <w:p w14:paraId="5BA4F25D" w14:textId="6BDBADE8" w:rsidR="006210D6" w:rsidRPr="006210D6" w:rsidRDefault="006210D6" w:rsidP="00882F14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b/>
                <w:bCs/>
                <w:color w:val="703572"/>
                <w:sz w:val="22"/>
                <w:szCs w:val="22"/>
              </w:rPr>
            </w:pPr>
            <w:r w:rsidRPr="006210D6">
              <w:rPr>
                <w:rFonts w:cstheme="minorHAnsi"/>
                <w:b/>
                <w:bCs/>
                <w:color w:val="703572"/>
                <w:sz w:val="22"/>
                <w:szCs w:val="22"/>
              </w:rPr>
              <w:t>Date</w:t>
            </w:r>
            <w:r>
              <w:rPr>
                <w:rFonts w:cstheme="minorHAnsi"/>
                <w:b/>
                <w:bCs/>
                <w:color w:val="703572"/>
                <w:sz w:val="22"/>
                <w:szCs w:val="22"/>
              </w:rPr>
              <w:t>:</w:t>
            </w:r>
            <w:r w:rsidRPr="006210D6">
              <w:rPr>
                <w:rFonts w:cstheme="minorHAnsi"/>
                <w:b/>
                <w:bCs/>
                <w:color w:val="703572"/>
                <w:sz w:val="22"/>
                <w:szCs w:val="22"/>
              </w:rPr>
              <w:t xml:space="preserve"> </w:t>
            </w:r>
          </w:p>
        </w:tc>
        <w:tc>
          <w:tcPr>
            <w:tcW w:w="5977" w:type="dxa"/>
          </w:tcPr>
          <w:p w14:paraId="61F2D185" w14:textId="12F3DB3F" w:rsidR="006210D6" w:rsidRDefault="006210D6" w:rsidP="00882F14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sz w:val="22"/>
                <w:szCs w:val="22"/>
              </w:rPr>
            </w:pPr>
          </w:p>
        </w:tc>
      </w:tr>
    </w:tbl>
    <w:p w14:paraId="7D1A4823" w14:textId="77777777" w:rsidR="00413A84" w:rsidRPr="00882F14" w:rsidRDefault="00413A84" w:rsidP="00E77475">
      <w:pPr>
        <w:tabs>
          <w:tab w:val="left" w:pos="3953"/>
        </w:tabs>
        <w:spacing w:line="300" w:lineRule="auto"/>
        <w:rPr>
          <w:color w:val="74828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6"/>
        <w:gridCol w:w="8734"/>
      </w:tblGrid>
      <w:tr w:rsidR="008B7289" w14:paraId="0EBF0CCA" w14:textId="77777777" w:rsidTr="00511F2C">
        <w:tc>
          <w:tcPr>
            <w:tcW w:w="446" w:type="dxa"/>
            <w:shd w:val="clear" w:color="auto" w:fill="703472"/>
          </w:tcPr>
          <w:p w14:paraId="3A5A61F8" w14:textId="14D51804" w:rsidR="008B7289" w:rsidRDefault="008B7289" w:rsidP="00E77475">
            <w:pPr>
              <w:tabs>
                <w:tab w:val="left" w:pos="3953"/>
              </w:tabs>
              <w:spacing w:line="300" w:lineRule="auto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1</w:t>
            </w:r>
          </w:p>
        </w:tc>
        <w:tc>
          <w:tcPr>
            <w:tcW w:w="8734" w:type="dxa"/>
            <w:shd w:val="clear" w:color="auto" w:fill="703472"/>
          </w:tcPr>
          <w:p w14:paraId="3F788CD1" w14:textId="36356B19" w:rsidR="008B7289" w:rsidRPr="006210D6" w:rsidRDefault="008B7289" w:rsidP="00E77475">
            <w:pPr>
              <w:tabs>
                <w:tab w:val="left" w:pos="3953"/>
              </w:tabs>
              <w:spacing w:line="300" w:lineRule="auto"/>
              <w:rPr>
                <w:b/>
                <w:bCs/>
                <w:color w:val="748280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 xml:space="preserve">Appraisal - </w:t>
            </w:r>
            <w:r w:rsidRPr="00B45433">
              <w:rPr>
                <w:b/>
                <w:bCs/>
                <w:color w:val="FFFFFF" w:themeColor="background1"/>
                <w:sz w:val="22"/>
                <w:szCs w:val="22"/>
              </w:rPr>
              <w:t>Look</w:t>
            </w:r>
            <w:r>
              <w:rPr>
                <w:b/>
                <w:bCs/>
                <w:color w:val="FFFFFF" w:themeColor="background1"/>
                <w:sz w:val="22"/>
                <w:szCs w:val="22"/>
              </w:rPr>
              <w:t>ing</w:t>
            </w:r>
            <w:r w:rsidRPr="00B45433">
              <w:rPr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proofErr w:type="gramStart"/>
            <w:r w:rsidRPr="00B45433">
              <w:rPr>
                <w:b/>
                <w:bCs/>
                <w:color w:val="FFFFFF" w:themeColor="background1"/>
                <w:sz w:val="22"/>
                <w:szCs w:val="22"/>
              </w:rPr>
              <w:t xml:space="preserve">back  </w:t>
            </w:r>
            <w:r>
              <w:rPr>
                <w:b/>
                <w:bCs/>
                <w:color w:val="FFFFFF" w:themeColor="background1"/>
                <w:sz w:val="22"/>
                <w:szCs w:val="22"/>
              </w:rPr>
              <w:t>(</w:t>
            </w:r>
            <w:proofErr w:type="gramEnd"/>
            <w:r>
              <w:rPr>
                <w:b/>
                <w:bCs/>
                <w:color w:val="FFFFFF" w:themeColor="background1"/>
                <w:sz w:val="22"/>
                <w:szCs w:val="22"/>
              </w:rPr>
              <w:t xml:space="preserve">Employee) </w:t>
            </w:r>
          </w:p>
        </w:tc>
      </w:tr>
      <w:tr w:rsidR="008B7289" w14:paraId="4B7BE808" w14:textId="77777777" w:rsidTr="00511F2C">
        <w:tc>
          <w:tcPr>
            <w:tcW w:w="446" w:type="dxa"/>
          </w:tcPr>
          <w:p w14:paraId="4FE2BF35" w14:textId="7F04483E" w:rsidR="008B7289" w:rsidRDefault="008B7289" w:rsidP="00E77475">
            <w:pPr>
              <w:tabs>
                <w:tab w:val="left" w:pos="3953"/>
              </w:tabs>
              <w:spacing w:line="300" w:lineRule="auto"/>
              <w:rPr>
                <w:b/>
                <w:bCs/>
                <w:color w:val="898A8D"/>
                <w:sz w:val="22"/>
                <w:szCs w:val="22"/>
              </w:rPr>
            </w:pPr>
            <w:r>
              <w:rPr>
                <w:b/>
                <w:bCs/>
                <w:color w:val="898A8D"/>
                <w:sz w:val="22"/>
                <w:szCs w:val="22"/>
              </w:rPr>
              <w:t>1a</w:t>
            </w:r>
          </w:p>
        </w:tc>
        <w:tc>
          <w:tcPr>
            <w:tcW w:w="8734" w:type="dxa"/>
          </w:tcPr>
          <w:p w14:paraId="1C783AFE" w14:textId="386D304D" w:rsidR="008B7289" w:rsidRDefault="008B7289" w:rsidP="00E77475">
            <w:pPr>
              <w:tabs>
                <w:tab w:val="left" w:pos="3953"/>
              </w:tabs>
              <w:spacing w:line="300" w:lineRule="auto"/>
              <w:rPr>
                <w:b/>
                <w:bCs/>
                <w:color w:val="898A8D"/>
                <w:sz w:val="22"/>
                <w:szCs w:val="22"/>
              </w:rPr>
            </w:pPr>
            <w:r>
              <w:rPr>
                <w:b/>
                <w:bCs/>
                <w:color w:val="898A8D"/>
                <w:sz w:val="22"/>
                <w:szCs w:val="22"/>
              </w:rPr>
              <w:t xml:space="preserve">Progress Against Objectives set </w:t>
            </w:r>
            <w:r w:rsidRPr="00B45433">
              <w:rPr>
                <w:i/>
                <w:iCs/>
                <w:color w:val="898A8D"/>
                <w:sz w:val="18"/>
                <w:szCs w:val="18"/>
              </w:rPr>
              <w:t>(max 250 words)</w:t>
            </w:r>
            <w:r>
              <w:rPr>
                <w:b/>
                <w:bCs/>
                <w:color w:val="898A8D"/>
                <w:sz w:val="22"/>
                <w:szCs w:val="22"/>
              </w:rPr>
              <w:t xml:space="preserve"> </w:t>
            </w:r>
          </w:p>
        </w:tc>
      </w:tr>
      <w:tr w:rsidR="008B7289" w14:paraId="6E371070" w14:textId="77777777" w:rsidTr="00511F2C">
        <w:tc>
          <w:tcPr>
            <w:tcW w:w="446" w:type="dxa"/>
          </w:tcPr>
          <w:p w14:paraId="27D9AB41" w14:textId="77777777" w:rsidR="008B7289" w:rsidRDefault="008B7289" w:rsidP="00B45433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</w:tc>
        <w:tc>
          <w:tcPr>
            <w:tcW w:w="8734" w:type="dxa"/>
          </w:tcPr>
          <w:p w14:paraId="525A5336" w14:textId="1B939F07" w:rsidR="008B7289" w:rsidRPr="00B45433" w:rsidRDefault="008B7289" w:rsidP="00B45433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</w:tc>
      </w:tr>
      <w:tr w:rsidR="008B7289" w14:paraId="2DE6E57A" w14:textId="77777777" w:rsidTr="00511F2C">
        <w:tc>
          <w:tcPr>
            <w:tcW w:w="446" w:type="dxa"/>
          </w:tcPr>
          <w:p w14:paraId="5EF49109" w14:textId="598360C4" w:rsidR="008B7289" w:rsidRPr="009A02DD" w:rsidRDefault="008B7289" w:rsidP="00B45433">
            <w:pPr>
              <w:tabs>
                <w:tab w:val="left" w:pos="3953"/>
              </w:tabs>
              <w:spacing w:line="300" w:lineRule="auto"/>
              <w:rPr>
                <w:b/>
                <w:bCs/>
                <w:color w:val="898A8D"/>
                <w:sz w:val="22"/>
                <w:szCs w:val="22"/>
              </w:rPr>
            </w:pPr>
            <w:r>
              <w:rPr>
                <w:b/>
                <w:bCs/>
                <w:color w:val="898A8D"/>
                <w:sz w:val="22"/>
                <w:szCs w:val="22"/>
              </w:rPr>
              <w:t>1b</w:t>
            </w:r>
          </w:p>
        </w:tc>
        <w:tc>
          <w:tcPr>
            <w:tcW w:w="8734" w:type="dxa"/>
          </w:tcPr>
          <w:p w14:paraId="73340669" w14:textId="63A90ED7" w:rsidR="008B7289" w:rsidRDefault="008B7289" w:rsidP="00B45433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  <w:r w:rsidRPr="009A02DD">
              <w:rPr>
                <w:b/>
                <w:bCs/>
                <w:color w:val="898A8D"/>
                <w:sz w:val="22"/>
                <w:szCs w:val="22"/>
              </w:rPr>
              <w:t>Self</w:t>
            </w:r>
            <w:r>
              <w:rPr>
                <w:b/>
                <w:bCs/>
                <w:color w:val="898A8D"/>
                <w:sz w:val="22"/>
                <w:szCs w:val="22"/>
              </w:rPr>
              <w:t>-</w:t>
            </w:r>
            <w:r w:rsidRPr="009A02DD">
              <w:rPr>
                <w:b/>
                <w:bCs/>
                <w:color w:val="898A8D"/>
                <w:sz w:val="22"/>
                <w:szCs w:val="22"/>
              </w:rPr>
              <w:t xml:space="preserve">Development – </w:t>
            </w:r>
            <w:r>
              <w:rPr>
                <w:b/>
                <w:bCs/>
                <w:color w:val="898A8D"/>
                <w:sz w:val="22"/>
                <w:szCs w:val="22"/>
              </w:rPr>
              <w:t xml:space="preserve">What have been your highlights over the last 12 months? </w:t>
            </w:r>
            <w:r w:rsidRPr="00FA170C">
              <w:rPr>
                <w:i/>
                <w:iCs/>
                <w:color w:val="898A8D"/>
                <w:sz w:val="18"/>
                <w:szCs w:val="18"/>
              </w:rPr>
              <w:t xml:space="preserve">(max </w:t>
            </w:r>
            <w:r>
              <w:rPr>
                <w:i/>
                <w:iCs/>
                <w:color w:val="898A8D"/>
                <w:sz w:val="18"/>
                <w:szCs w:val="18"/>
              </w:rPr>
              <w:t>150</w:t>
            </w:r>
            <w:r w:rsidRPr="00FA170C">
              <w:rPr>
                <w:i/>
                <w:iCs/>
                <w:color w:val="898A8D"/>
                <w:sz w:val="18"/>
                <w:szCs w:val="18"/>
              </w:rPr>
              <w:t xml:space="preserve"> words)</w:t>
            </w:r>
          </w:p>
        </w:tc>
      </w:tr>
      <w:tr w:rsidR="008B7289" w14:paraId="68E8388C" w14:textId="77777777" w:rsidTr="00511F2C">
        <w:tc>
          <w:tcPr>
            <w:tcW w:w="446" w:type="dxa"/>
          </w:tcPr>
          <w:p w14:paraId="58D84D15" w14:textId="77777777" w:rsidR="008B7289" w:rsidRDefault="008B7289" w:rsidP="00B45433">
            <w:pPr>
              <w:tabs>
                <w:tab w:val="left" w:pos="3953"/>
              </w:tabs>
              <w:spacing w:line="300" w:lineRule="auto"/>
              <w:rPr>
                <w:b/>
                <w:bCs/>
                <w:color w:val="898A8D"/>
                <w:sz w:val="22"/>
                <w:szCs w:val="22"/>
              </w:rPr>
            </w:pPr>
          </w:p>
        </w:tc>
        <w:tc>
          <w:tcPr>
            <w:tcW w:w="8734" w:type="dxa"/>
          </w:tcPr>
          <w:p w14:paraId="75340D1E" w14:textId="18793599" w:rsidR="008B7289" w:rsidRPr="009A02DD" w:rsidRDefault="008B7289" w:rsidP="001818D1">
            <w:pPr>
              <w:tabs>
                <w:tab w:val="left" w:pos="3953"/>
              </w:tabs>
              <w:spacing w:line="300" w:lineRule="auto"/>
              <w:rPr>
                <w:b/>
                <w:bCs/>
                <w:color w:val="898A8D"/>
                <w:sz w:val="22"/>
                <w:szCs w:val="22"/>
              </w:rPr>
            </w:pPr>
          </w:p>
        </w:tc>
      </w:tr>
      <w:tr w:rsidR="008B7289" w14:paraId="62E6D964" w14:textId="77777777" w:rsidTr="00511F2C">
        <w:tc>
          <w:tcPr>
            <w:tcW w:w="446" w:type="dxa"/>
          </w:tcPr>
          <w:p w14:paraId="35EE9FD6" w14:textId="2629126B" w:rsidR="008B7289" w:rsidRPr="009A02DD" w:rsidRDefault="008B7289" w:rsidP="00B45433">
            <w:pPr>
              <w:tabs>
                <w:tab w:val="left" w:pos="3953"/>
              </w:tabs>
              <w:spacing w:line="300" w:lineRule="auto"/>
              <w:rPr>
                <w:b/>
                <w:bCs/>
                <w:color w:val="898A8D"/>
                <w:sz w:val="22"/>
                <w:szCs w:val="22"/>
              </w:rPr>
            </w:pPr>
            <w:r>
              <w:rPr>
                <w:b/>
                <w:bCs/>
                <w:color w:val="898A8D"/>
                <w:sz w:val="22"/>
                <w:szCs w:val="22"/>
              </w:rPr>
              <w:t>1c</w:t>
            </w:r>
          </w:p>
        </w:tc>
        <w:tc>
          <w:tcPr>
            <w:tcW w:w="8734" w:type="dxa"/>
          </w:tcPr>
          <w:p w14:paraId="172AE02D" w14:textId="3754BDB7" w:rsidR="008B7289" w:rsidRDefault="008B7289" w:rsidP="00B45433">
            <w:pPr>
              <w:tabs>
                <w:tab w:val="left" w:pos="3953"/>
              </w:tabs>
              <w:spacing w:line="300" w:lineRule="auto"/>
              <w:rPr>
                <w:b/>
                <w:bCs/>
                <w:color w:val="898A8D"/>
                <w:sz w:val="22"/>
                <w:szCs w:val="22"/>
              </w:rPr>
            </w:pPr>
            <w:r w:rsidRPr="009A02DD">
              <w:rPr>
                <w:b/>
                <w:bCs/>
                <w:color w:val="898A8D"/>
                <w:sz w:val="22"/>
                <w:szCs w:val="22"/>
              </w:rPr>
              <w:t>Self</w:t>
            </w:r>
            <w:r>
              <w:rPr>
                <w:b/>
                <w:bCs/>
                <w:color w:val="898A8D"/>
                <w:sz w:val="22"/>
                <w:szCs w:val="22"/>
              </w:rPr>
              <w:t>-</w:t>
            </w:r>
            <w:r w:rsidRPr="009A02DD">
              <w:rPr>
                <w:b/>
                <w:bCs/>
                <w:color w:val="898A8D"/>
                <w:sz w:val="22"/>
                <w:szCs w:val="22"/>
              </w:rPr>
              <w:t>Development –</w:t>
            </w:r>
            <w:r>
              <w:rPr>
                <w:b/>
                <w:bCs/>
                <w:color w:val="898A8D"/>
                <w:sz w:val="22"/>
                <w:szCs w:val="22"/>
              </w:rPr>
              <w:t xml:space="preserve"> Challenges </w:t>
            </w:r>
            <w:r w:rsidRPr="00FA170C">
              <w:rPr>
                <w:i/>
                <w:iCs/>
                <w:color w:val="898A8D"/>
                <w:sz w:val="18"/>
                <w:szCs w:val="18"/>
              </w:rPr>
              <w:t xml:space="preserve">(max </w:t>
            </w:r>
            <w:r>
              <w:rPr>
                <w:i/>
                <w:iCs/>
                <w:color w:val="898A8D"/>
                <w:sz w:val="18"/>
                <w:szCs w:val="18"/>
              </w:rPr>
              <w:t>150</w:t>
            </w:r>
            <w:r w:rsidRPr="00FA170C">
              <w:rPr>
                <w:i/>
                <w:iCs/>
                <w:color w:val="898A8D"/>
                <w:sz w:val="18"/>
                <w:szCs w:val="18"/>
              </w:rPr>
              <w:t xml:space="preserve"> words)</w:t>
            </w:r>
          </w:p>
        </w:tc>
      </w:tr>
      <w:tr w:rsidR="008B7289" w14:paraId="03A87B61" w14:textId="77777777" w:rsidTr="00511F2C">
        <w:tc>
          <w:tcPr>
            <w:tcW w:w="446" w:type="dxa"/>
          </w:tcPr>
          <w:p w14:paraId="4711FE76" w14:textId="77777777" w:rsidR="008B7289" w:rsidRDefault="008B7289" w:rsidP="00B45433">
            <w:pPr>
              <w:tabs>
                <w:tab w:val="left" w:pos="3953"/>
              </w:tabs>
              <w:spacing w:line="300" w:lineRule="auto"/>
              <w:rPr>
                <w:b/>
                <w:bCs/>
                <w:color w:val="898A8D"/>
                <w:sz w:val="22"/>
                <w:szCs w:val="22"/>
              </w:rPr>
            </w:pPr>
          </w:p>
        </w:tc>
        <w:tc>
          <w:tcPr>
            <w:tcW w:w="8734" w:type="dxa"/>
          </w:tcPr>
          <w:p w14:paraId="1DE20A0E" w14:textId="6DBA20E5" w:rsidR="00AC4E34" w:rsidRPr="009A02DD" w:rsidRDefault="00025C5C" w:rsidP="001818D1">
            <w:pPr>
              <w:tabs>
                <w:tab w:val="left" w:pos="3953"/>
              </w:tabs>
              <w:spacing w:line="300" w:lineRule="auto"/>
              <w:rPr>
                <w:b/>
                <w:bCs/>
                <w:color w:val="898A8D"/>
                <w:sz w:val="22"/>
                <w:szCs w:val="22"/>
              </w:rPr>
            </w:pPr>
            <w:r>
              <w:rPr>
                <w:b/>
                <w:bCs/>
                <w:color w:val="898A8D"/>
                <w:sz w:val="22"/>
                <w:szCs w:val="22"/>
              </w:rPr>
              <w:t xml:space="preserve"> </w:t>
            </w:r>
          </w:p>
        </w:tc>
      </w:tr>
      <w:tr w:rsidR="008B7289" w14:paraId="2177E281" w14:textId="77777777" w:rsidTr="00511F2C">
        <w:tc>
          <w:tcPr>
            <w:tcW w:w="446" w:type="dxa"/>
            <w:shd w:val="clear" w:color="auto" w:fill="9AAF87" w:themeFill="accent2"/>
          </w:tcPr>
          <w:p w14:paraId="0CA37351" w14:textId="2CBC751A" w:rsidR="008B7289" w:rsidRDefault="001F065C" w:rsidP="00C777CF">
            <w:pPr>
              <w:tabs>
                <w:tab w:val="left" w:pos="3953"/>
              </w:tabs>
              <w:spacing w:line="300" w:lineRule="auto"/>
              <w:rPr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2</w:t>
            </w:r>
          </w:p>
        </w:tc>
        <w:tc>
          <w:tcPr>
            <w:tcW w:w="8734" w:type="dxa"/>
            <w:shd w:val="clear" w:color="auto" w:fill="9AAF87" w:themeFill="accent2"/>
          </w:tcPr>
          <w:p w14:paraId="7C353D26" w14:textId="48FEF7B6" w:rsidR="008B7289" w:rsidRDefault="008B7289" w:rsidP="00C777CF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 xml:space="preserve">Appraisal - </w:t>
            </w:r>
            <w:r w:rsidRPr="00B45433">
              <w:rPr>
                <w:b/>
                <w:bCs/>
                <w:color w:val="FFFFFF" w:themeColor="background1"/>
                <w:sz w:val="22"/>
                <w:szCs w:val="22"/>
              </w:rPr>
              <w:t>Look</w:t>
            </w:r>
            <w:r>
              <w:rPr>
                <w:b/>
                <w:bCs/>
                <w:color w:val="FFFFFF" w:themeColor="background1"/>
                <w:sz w:val="22"/>
                <w:szCs w:val="22"/>
              </w:rPr>
              <w:t>ing</w:t>
            </w:r>
            <w:r w:rsidRPr="00B45433">
              <w:rPr>
                <w:b/>
                <w:bCs/>
                <w:color w:val="FFFFFF" w:themeColor="background1"/>
                <w:sz w:val="22"/>
                <w:szCs w:val="22"/>
              </w:rPr>
              <w:t xml:space="preserve"> back </w:t>
            </w:r>
            <w:r>
              <w:rPr>
                <w:b/>
                <w:bCs/>
                <w:color w:val="FFFFFF" w:themeColor="background1"/>
                <w:sz w:val="22"/>
                <w:szCs w:val="22"/>
              </w:rPr>
              <w:t xml:space="preserve">(Line Manager) </w:t>
            </w:r>
            <w:r w:rsidR="005E4D3C" w:rsidRPr="0041678F">
              <w:rPr>
                <w:i/>
                <w:iCs/>
                <w:color w:val="FFFFFF" w:themeColor="background1"/>
                <w:sz w:val="18"/>
                <w:szCs w:val="18"/>
              </w:rPr>
              <w:t xml:space="preserve">(max </w:t>
            </w:r>
            <w:r w:rsidR="005E4D3C">
              <w:rPr>
                <w:i/>
                <w:iCs/>
                <w:color w:val="FFFFFF" w:themeColor="background1"/>
                <w:sz w:val="18"/>
                <w:szCs w:val="18"/>
              </w:rPr>
              <w:t>200</w:t>
            </w:r>
            <w:r w:rsidR="005E4D3C" w:rsidRPr="0041678F">
              <w:rPr>
                <w:i/>
                <w:iCs/>
                <w:color w:val="FFFFFF" w:themeColor="background1"/>
                <w:sz w:val="18"/>
                <w:szCs w:val="18"/>
              </w:rPr>
              <w:t xml:space="preserve"> words)</w:t>
            </w:r>
          </w:p>
        </w:tc>
      </w:tr>
      <w:tr w:rsidR="008B7289" w14:paraId="2994AE55" w14:textId="77777777" w:rsidTr="00511F2C">
        <w:tc>
          <w:tcPr>
            <w:tcW w:w="446" w:type="dxa"/>
          </w:tcPr>
          <w:p w14:paraId="070D65EA" w14:textId="77777777" w:rsidR="008B7289" w:rsidRDefault="008B7289" w:rsidP="00C777CF">
            <w:pPr>
              <w:tabs>
                <w:tab w:val="left" w:pos="3953"/>
              </w:tabs>
              <w:spacing w:line="300" w:lineRule="auto"/>
              <w:rPr>
                <w:b/>
                <w:bCs/>
                <w:color w:val="898A8D"/>
                <w:sz w:val="22"/>
                <w:szCs w:val="22"/>
              </w:rPr>
            </w:pPr>
          </w:p>
        </w:tc>
        <w:tc>
          <w:tcPr>
            <w:tcW w:w="8734" w:type="dxa"/>
          </w:tcPr>
          <w:p w14:paraId="524B309C" w14:textId="758B962E" w:rsidR="008B7289" w:rsidRDefault="008B7289" w:rsidP="00C777CF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  <w:r>
              <w:rPr>
                <w:b/>
                <w:bCs/>
                <w:color w:val="898A8D"/>
                <w:sz w:val="22"/>
                <w:szCs w:val="22"/>
              </w:rPr>
              <w:t xml:space="preserve">Progress Against Objectives set </w:t>
            </w:r>
          </w:p>
        </w:tc>
      </w:tr>
      <w:tr w:rsidR="008B7289" w14:paraId="18388901" w14:textId="77777777" w:rsidTr="00511F2C">
        <w:tc>
          <w:tcPr>
            <w:tcW w:w="446" w:type="dxa"/>
          </w:tcPr>
          <w:p w14:paraId="5AF76419" w14:textId="77777777" w:rsidR="008B7289" w:rsidRDefault="008B7289" w:rsidP="00C777CF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</w:tc>
        <w:tc>
          <w:tcPr>
            <w:tcW w:w="8734" w:type="dxa"/>
          </w:tcPr>
          <w:p w14:paraId="5A8BFC13" w14:textId="77777777" w:rsidR="008B7289" w:rsidRDefault="008B7289" w:rsidP="00C777CF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  <w:p w14:paraId="52656DF7" w14:textId="77777777" w:rsidR="008B7289" w:rsidRDefault="008B7289" w:rsidP="00C777CF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</w:tc>
      </w:tr>
    </w:tbl>
    <w:p w14:paraId="61740782" w14:textId="77777777" w:rsidR="008E4C11" w:rsidRDefault="008E4C1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0"/>
      </w:tblGrid>
      <w:tr w:rsidR="00C81EBF" w:rsidRPr="006210D6" w14:paraId="7B8422D8" w14:textId="77777777" w:rsidTr="00032003">
        <w:tc>
          <w:tcPr>
            <w:tcW w:w="9180" w:type="dxa"/>
            <w:shd w:val="clear" w:color="auto" w:fill="703472"/>
          </w:tcPr>
          <w:p w14:paraId="0DAB3104" w14:textId="77703E41" w:rsidR="00C81EBF" w:rsidRPr="006210D6" w:rsidRDefault="001F065C" w:rsidP="00032003">
            <w:pPr>
              <w:tabs>
                <w:tab w:val="left" w:pos="3953"/>
              </w:tabs>
              <w:spacing w:line="300" w:lineRule="auto"/>
              <w:rPr>
                <w:b/>
                <w:bCs/>
                <w:color w:val="748280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3</w:t>
            </w:r>
            <w:r w:rsidR="005E4D3C">
              <w:rPr>
                <w:b/>
                <w:bCs/>
                <w:color w:val="FFFFFF" w:themeColor="background1"/>
                <w:sz w:val="22"/>
                <w:szCs w:val="22"/>
              </w:rPr>
              <w:t xml:space="preserve">.    </w:t>
            </w:r>
            <w:r w:rsidR="00145CDF">
              <w:rPr>
                <w:b/>
                <w:bCs/>
                <w:color w:val="FFFFFF" w:themeColor="background1"/>
                <w:sz w:val="22"/>
                <w:szCs w:val="22"/>
              </w:rPr>
              <w:t xml:space="preserve">Development Review - </w:t>
            </w:r>
            <w:r w:rsidR="00C81EBF" w:rsidRPr="00B45433">
              <w:rPr>
                <w:b/>
                <w:bCs/>
                <w:color w:val="FFFFFF" w:themeColor="background1"/>
                <w:sz w:val="22"/>
                <w:szCs w:val="22"/>
              </w:rPr>
              <w:t>Look</w:t>
            </w:r>
            <w:r w:rsidR="00C81EBF">
              <w:rPr>
                <w:b/>
                <w:bCs/>
                <w:color w:val="FFFFFF" w:themeColor="background1"/>
                <w:sz w:val="22"/>
                <w:szCs w:val="22"/>
              </w:rPr>
              <w:t>ing</w:t>
            </w:r>
            <w:r w:rsidR="00E60B24">
              <w:rPr>
                <w:b/>
                <w:bCs/>
                <w:color w:val="FFFFFF" w:themeColor="background1"/>
                <w:sz w:val="22"/>
                <w:szCs w:val="22"/>
              </w:rPr>
              <w:t xml:space="preserve"> Forward </w:t>
            </w:r>
          </w:p>
        </w:tc>
      </w:tr>
      <w:tr w:rsidR="00C81EBF" w14:paraId="18FED7CF" w14:textId="77777777" w:rsidTr="00032003">
        <w:tc>
          <w:tcPr>
            <w:tcW w:w="9180" w:type="dxa"/>
          </w:tcPr>
          <w:p w14:paraId="1739A1BF" w14:textId="7871DFF9" w:rsidR="00C81EBF" w:rsidRDefault="00E60B24" w:rsidP="00032003">
            <w:pPr>
              <w:tabs>
                <w:tab w:val="left" w:pos="3953"/>
              </w:tabs>
              <w:spacing w:line="300" w:lineRule="auto"/>
              <w:rPr>
                <w:b/>
                <w:bCs/>
                <w:color w:val="898A8D"/>
                <w:sz w:val="22"/>
                <w:szCs w:val="22"/>
              </w:rPr>
            </w:pPr>
            <w:r>
              <w:rPr>
                <w:b/>
                <w:bCs/>
                <w:color w:val="898A8D"/>
                <w:sz w:val="22"/>
                <w:szCs w:val="22"/>
              </w:rPr>
              <w:t>Objectives</w:t>
            </w:r>
            <w:r w:rsidR="00C81EBF">
              <w:rPr>
                <w:b/>
                <w:bCs/>
                <w:color w:val="898A8D"/>
                <w:sz w:val="22"/>
                <w:szCs w:val="22"/>
              </w:rPr>
              <w:t xml:space="preserve"> </w:t>
            </w:r>
            <w:r w:rsidR="0002196D" w:rsidRPr="004B4B5D">
              <w:rPr>
                <w:i/>
                <w:iCs/>
                <w:color w:val="898A8D"/>
                <w:sz w:val="16"/>
                <w:szCs w:val="16"/>
              </w:rPr>
              <w:t>Ai</w:t>
            </w:r>
            <w:r w:rsidR="004B2AC1" w:rsidRPr="004B4B5D">
              <w:rPr>
                <w:i/>
                <w:iCs/>
                <w:color w:val="898A8D"/>
                <w:sz w:val="16"/>
                <w:szCs w:val="16"/>
              </w:rPr>
              <w:t xml:space="preserve">m for </w:t>
            </w:r>
            <w:r w:rsidR="005E4D3C" w:rsidRPr="004B4B5D">
              <w:rPr>
                <w:i/>
                <w:iCs/>
                <w:color w:val="898A8D"/>
                <w:sz w:val="16"/>
                <w:szCs w:val="16"/>
              </w:rPr>
              <w:t>a minimum of 3</w:t>
            </w:r>
            <w:r w:rsidR="00A70CF9" w:rsidRPr="004B4B5D">
              <w:rPr>
                <w:i/>
                <w:iCs/>
                <w:color w:val="898A8D"/>
                <w:sz w:val="16"/>
                <w:szCs w:val="16"/>
              </w:rPr>
              <w:t xml:space="preserve"> – see guidance notes and examples</w:t>
            </w:r>
            <w:r w:rsidR="004B4B5D">
              <w:rPr>
                <w:i/>
                <w:iCs/>
                <w:color w:val="898A8D"/>
                <w:sz w:val="16"/>
                <w:szCs w:val="16"/>
              </w:rPr>
              <w:t>.</w:t>
            </w:r>
            <w:r w:rsidR="00A70CF9" w:rsidRPr="004B4B5D">
              <w:rPr>
                <w:i/>
                <w:iCs/>
                <w:color w:val="898A8D"/>
                <w:sz w:val="16"/>
                <w:szCs w:val="16"/>
              </w:rPr>
              <w:t xml:space="preserve"> </w:t>
            </w:r>
            <w:r w:rsidR="0002196D" w:rsidRPr="004B4B5D">
              <w:rPr>
                <w:i/>
                <w:iCs/>
                <w:color w:val="898A8D"/>
                <w:sz w:val="16"/>
                <w:szCs w:val="16"/>
              </w:rPr>
              <w:t>Please copy and paste boxes if more objectives are required.</w:t>
            </w:r>
            <w:r w:rsidR="0002196D">
              <w:rPr>
                <w:i/>
                <w:iCs/>
                <w:color w:val="898A8D"/>
                <w:sz w:val="18"/>
                <w:szCs w:val="18"/>
              </w:rPr>
              <w:t xml:space="preserve"> </w:t>
            </w:r>
          </w:p>
        </w:tc>
      </w:tr>
    </w:tbl>
    <w:p w14:paraId="27DE1551" w14:textId="77777777" w:rsidR="00216D57" w:rsidRDefault="00216D5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802"/>
      </w:tblGrid>
      <w:tr w:rsidR="0013102F" w:rsidRPr="00216D57" w14:paraId="39AA0803" w14:textId="77777777" w:rsidTr="00E3240F">
        <w:trPr>
          <w:trHeight w:val="302"/>
        </w:trPr>
        <w:tc>
          <w:tcPr>
            <w:tcW w:w="7366" w:type="dxa"/>
          </w:tcPr>
          <w:p w14:paraId="52EB11CB" w14:textId="687E6A7C" w:rsidR="0013102F" w:rsidRPr="00B45433" w:rsidRDefault="0013102F" w:rsidP="00515F0C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  <w:r w:rsidRPr="00216D57">
              <w:rPr>
                <w:color w:val="703472"/>
                <w:sz w:val="22"/>
                <w:szCs w:val="22"/>
              </w:rPr>
              <w:t xml:space="preserve">OBJECTIVE ONE </w:t>
            </w:r>
          </w:p>
        </w:tc>
        <w:tc>
          <w:tcPr>
            <w:tcW w:w="1802" w:type="dxa"/>
          </w:tcPr>
          <w:p w14:paraId="1F16683F" w14:textId="77777777" w:rsidR="0013102F" w:rsidRPr="00216D57" w:rsidRDefault="0013102F" w:rsidP="00515F0C">
            <w:pPr>
              <w:tabs>
                <w:tab w:val="left" w:pos="3953"/>
              </w:tabs>
              <w:spacing w:line="300" w:lineRule="auto"/>
              <w:rPr>
                <w:color w:val="703472"/>
                <w:sz w:val="22"/>
                <w:szCs w:val="22"/>
              </w:rPr>
            </w:pPr>
            <w:r>
              <w:rPr>
                <w:color w:val="703472"/>
                <w:sz w:val="22"/>
                <w:szCs w:val="22"/>
              </w:rPr>
              <w:t>Timescale</w:t>
            </w:r>
          </w:p>
        </w:tc>
      </w:tr>
      <w:tr w:rsidR="0013102F" w:rsidRPr="009C2ECE" w14:paraId="24CE1C3D" w14:textId="77777777" w:rsidTr="00E3240F">
        <w:trPr>
          <w:trHeight w:val="315"/>
        </w:trPr>
        <w:tc>
          <w:tcPr>
            <w:tcW w:w="7366" w:type="dxa"/>
          </w:tcPr>
          <w:p w14:paraId="4B022DBC" w14:textId="188CF358" w:rsidR="0013102F" w:rsidRPr="009C2ECE" w:rsidRDefault="00311E1D" w:rsidP="00515F0C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2" w:type="dxa"/>
          </w:tcPr>
          <w:p w14:paraId="2DA16C8D" w14:textId="77777777" w:rsidR="0013102F" w:rsidRPr="009C2ECE" w:rsidRDefault="0013102F" w:rsidP="00515F0C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</w:tc>
      </w:tr>
      <w:tr w:rsidR="0013102F" w14:paraId="28DC8395" w14:textId="77777777" w:rsidTr="00515F0C">
        <w:trPr>
          <w:trHeight w:val="315"/>
        </w:trPr>
        <w:tc>
          <w:tcPr>
            <w:tcW w:w="9168" w:type="dxa"/>
            <w:gridSpan w:val="2"/>
          </w:tcPr>
          <w:p w14:paraId="121E20C9" w14:textId="568212AE" w:rsidR="0013102F" w:rsidRDefault="0013102F" w:rsidP="00515F0C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  <w:r w:rsidRPr="00B16C06">
              <w:rPr>
                <w:color w:val="703572" w:themeColor="text2"/>
                <w:sz w:val="22"/>
                <w:szCs w:val="22"/>
              </w:rPr>
              <w:t xml:space="preserve">How I will Achieve </w:t>
            </w:r>
            <w:r w:rsidR="00801FDB">
              <w:rPr>
                <w:color w:val="703572" w:themeColor="text2"/>
                <w:sz w:val="22"/>
                <w:szCs w:val="22"/>
              </w:rPr>
              <w:t>it</w:t>
            </w:r>
          </w:p>
        </w:tc>
      </w:tr>
      <w:tr w:rsidR="0013102F" w14:paraId="49E984A9" w14:textId="77777777" w:rsidTr="00515F0C">
        <w:trPr>
          <w:trHeight w:val="315"/>
        </w:trPr>
        <w:tc>
          <w:tcPr>
            <w:tcW w:w="9168" w:type="dxa"/>
            <w:gridSpan w:val="2"/>
          </w:tcPr>
          <w:p w14:paraId="2EB0A653" w14:textId="72603E13" w:rsidR="005E4D3C" w:rsidRDefault="005E4D3C" w:rsidP="00515F0C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</w:tc>
      </w:tr>
    </w:tbl>
    <w:p w14:paraId="1E931E50" w14:textId="77777777" w:rsidR="0013102F" w:rsidRDefault="0013102F" w:rsidP="0013102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802"/>
      </w:tblGrid>
      <w:tr w:rsidR="0013102F" w:rsidRPr="00216D57" w14:paraId="14D789DE" w14:textId="77777777" w:rsidTr="00E3240F">
        <w:trPr>
          <w:trHeight w:val="302"/>
        </w:trPr>
        <w:tc>
          <w:tcPr>
            <w:tcW w:w="7366" w:type="dxa"/>
          </w:tcPr>
          <w:p w14:paraId="0CFEB184" w14:textId="54C7FCCC" w:rsidR="0013102F" w:rsidRPr="00B45433" w:rsidRDefault="0013102F" w:rsidP="00515F0C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  <w:r w:rsidRPr="00216D57">
              <w:rPr>
                <w:color w:val="703472"/>
                <w:sz w:val="22"/>
                <w:szCs w:val="22"/>
              </w:rPr>
              <w:t xml:space="preserve">OBJECTIVE </w:t>
            </w:r>
            <w:r>
              <w:rPr>
                <w:color w:val="703472"/>
                <w:sz w:val="22"/>
                <w:szCs w:val="22"/>
              </w:rPr>
              <w:t>TWO</w:t>
            </w:r>
            <w:r w:rsidRPr="00216D57">
              <w:rPr>
                <w:color w:val="703472"/>
                <w:sz w:val="22"/>
                <w:szCs w:val="22"/>
              </w:rPr>
              <w:t xml:space="preserve"> </w:t>
            </w:r>
          </w:p>
        </w:tc>
        <w:tc>
          <w:tcPr>
            <w:tcW w:w="1802" w:type="dxa"/>
          </w:tcPr>
          <w:p w14:paraId="21ECCF40" w14:textId="77777777" w:rsidR="0013102F" w:rsidRPr="00216D57" w:rsidRDefault="0013102F" w:rsidP="00515F0C">
            <w:pPr>
              <w:tabs>
                <w:tab w:val="left" w:pos="3953"/>
              </w:tabs>
              <w:spacing w:line="300" w:lineRule="auto"/>
              <w:rPr>
                <w:color w:val="703472"/>
                <w:sz w:val="22"/>
                <w:szCs w:val="22"/>
              </w:rPr>
            </w:pPr>
            <w:r>
              <w:rPr>
                <w:color w:val="703472"/>
                <w:sz w:val="22"/>
                <w:szCs w:val="22"/>
              </w:rPr>
              <w:t>Timescale</w:t>
            </w:r>
          </w:p>
        </w:tc>
      </w:tr>
      <w:tr w:rsidR="0013102F" w14:paraId="0734C116" w14:textId="77777777" w:rsidTr="00E3240F">
        <w:trPr>
          <w:trHeight w:val="315"/>
        </w:trPr>
        <w:tc>
          <w:tcPr>
            <w:tcW w:w="7366" w:type="dxa"/>
          </w:tcPr>
          <w:p w14:paraId="2BD0C54B" w14:textId="4771180F" w:rsidR="0013102F" w:rsidRDefault="0013102F" w:rsidP="00515F0C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</w:tc>
        <w:tc>
          <w:tcPr>
            <w:tcW w:w="1802" w:type="dxa"/>
          </w:tcPr>
          <w:p w14:paraId="032D9834" w14:textId="77777777" w:rsidR="0013102F" w:rsidRDefault="0013102F" w:rsidP="00515F0C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</w:tc>
      </w:tr>
      <w:tr w:rsidR="0013102F" w14:paraId="68526009" w14:textId="77777777" w:rsidTr="00515F0C">
        <w:trPr>
          <w:trHeight w:val="315"/>
        </w:trPr>
        <w:tc>
          <w:tcPr>
            <w:tcW w:w="9168" w:type="dxa"/>
            <w:gridSpan w:val="2"/>
          </w:tcPr>
          <w:p w14:paraId="0DE01355" w14:textId="1927E11C" w:rsidR="0013102F" w:rsidRDefault="0013102F" w:rsidP="00515F0C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  <w:r w:rsidRPr="00B16C06">
              <w:rPr>
                <w:color w:val="703572" w:themeColor="text2"/>
                <w:sz w:val="22"/>
                <w:szCs w:val="22"/>
              </w:rPr>
              <w:t xml:space="preserve">How I will Achieve </w:t>
            </w:r>
            <w:r w:rsidR="00801FDB">
              <w:rPr>
                <w:color w:val="703572" w:themeColor="text2"/>
                <w:sz w:val="22"/>
                <w:szCs w:val="22"/>
              </w:rPr>
              <w:t>it</w:t>
            </w:r>
          </w:p>
        </w:tc>
      </w:tr>
      <w:tr w:rsidR="0013102F" w14:paraId="66FDDC6C" w14:textId="77777777" w:rsidTr="00515F0C">
        <w:trPr>
          <w:trHeight w:val="315"/>
        </w:trPr>
        <w:tc>
          <w:tcPr>
            <w:tcW w:w="9168" w:type="dxa"/>
            <w:gridSpan w:val="2"/>
          </w:tcPr>
          <w:p w14:paraId="3B3B24C1" w14:textId="2320E6D1" w:rsidR="0013102F" w:rsidRDefault="0013102F" w:rsidP="00515F0C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</w:tc>
      </w:tr>
    </w:tbl>
    <w:p w14:paraId="33FE130C" w14:textId="77777777" w:rsidR="0013102F" w:rsidRDefault="0013102F" w:rsidP="0013102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802"/>
      </w:tblGrid>
      <w:tr w:rsidR="0013102F" w:rsidRPr="00216D57" w14:paraId="4B802E14" w14:textId="77777777" w:rsidTr="00E3240F">
        <w:trPr>
          <w:trHeight w:val="302"/>
        </w:trPr>
        <w:tc>
          <w:tcPr>
            <w:tcW w:w="7366" w:type="dxa"/>
          </w:tcPr>
          <w:p w14:paraId="352D77D8" w14:textId="173A1194" w:rsidR="0013102F" w:rsidRPr="00B45433" w:rsidRDefault="0013102F" w:rsidP="00515F0C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  <w:r w:rsidRPr="00216D57">
              <w:rPr>
                <w:color w:val="703472"/>
                <w:sz w:val="22"/>
                <w:szCs w:val="22"/>
              </w:rPr>
              <w:t xml:space="preserve">OBJECTIVE </w:t>
            </w:r>
            <w:r>
              <w:rPr>
                <w:color w:val="703472"/>
                <w:sz w:val="22"/>
                <w:szCs w:val="22"/>
              </w:rPr>
              <w:t xml:space="preserve">THREE </w:t>
            </w:r>
            <w:r w:rsidRPr="00216D57">
              <w:rPr>
                <w:color w:val="703472"/>
                <w:sz w:val="22"/>
                <w:szCs w:val="22"/>
              </w:rPr>
              <w:t xml:space="preserve"> </w:t>
            </w:r>
          </w:p>
        </w:tc>
        <w:tc>
          <w:tcPr>
            <w:tcW w:w="1802" w:type="dxa"/>
          </w:tcPr>
          <w:p w14:paraId="2C5B740F" w14:textId="77777777" w:rsidR="0013102F" w:rsidRPr="00216D57" w:rsidRDefault="0013102F" w:rsidP="00515F0C">
            <w:pPr>
              <w:tabs>
                <w:tab w:val="left" w:pos="3953"/>
              </w:tabs>
              <w:spacing w:line="300" w:lineRule="auto"/>
              <w:rPr>
                <w:color w:val="703472"/>
                <w:sz w:val="22"/>
                <w:szCs w:val="22"/>
              </w:rPr>
            </w:pPr>
            <w:r>
              <w:rPr>
                <w:color w:val="703472"/>
                <w:sz w:val="22"/>
                <w:szCs w:val="22"/>
              </w:rPr>
              <w:t>Timescale</w:t>
            </w:r>
          </w:p>
        </w:tc>
      </w:tr>
      <w:tr w:rsidR="0013102F" w14:paraId="5E0AA4E2" w14:textId="77777777" w:rsidTr="00E3240F">
        <w:trPr>
          <w:trHeight w:val="315"/>
        </w:trPr>
        <w:tc>
          <w:tcPr>
            <w:tcW w:w="7366" w:type="dxa"/>
          </w:tcPr>
          <w:p w14:paraId="0F748BD0" w14:textId="58B4C30D" w:rsidR="0013102F" w:rsidRDefault="0013102F" w:rsidP="00515F0C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</w:tc>
        <w:tc>
          <w:tcPr>
            <w:tcW w:w="1802" w:type="dxa"/>
          </w:tcPr>
          <w:p w14:paraId="0524562D" w14:textId="77777777" w:rsidR="0013102F" w:rsidRDefault="0013102F" w:rsidP="00515F0C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</w:tc>
      </w:tr>
      <w:tr w:rsidR="0013102F" w14:paraId="794BFC80" w14:textId="77777777" w:rsidTr="00515F0C">
        <w:trPr>
          <w:trHeight w:val="315"/>
        </w:trPr>
        <w:tc>
          <w:tcPr>
            <w:tcW w:w="9168" w:type="dxa"/>
            <w:gridSpan w:val="2"/>
          </w:tcPr>
          <w:p w14:paraId="59645634" w14:textId="449C778B" w:rsidR="0013102F" w:rsidRDefault="0013102F" w:rsidP="00515F0C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  <w:r w:rsidRPr="00B16C06">
              <w:rPr>
                <w:color w:val="703572" w:themeColor="text2"/>
                <w:sz w:val="22"/>
                <w:szCs w:val="22"/>
              </w:rPr>
              <w:t xml:space="preserve">How I will Achieve </w:t>
            </w:r>
            <w:r w:rsidR="00801FDB">
              <w:rPr>
                <w:color w:val="703572" w:themeColor="text2"/>
                <w:sz w:val="22"/>
                <w:szCs w:val="22"/>
              </w:rPr>
              <w:t>it</w:t>
            </w:r>
          </w:p>
        </w:tc>
      </w:tr>
      <w:tr w:rsidR="0013102F" w14:paraId="17F0EB3D" w14:textId="77777777" w:rsidTr="00515F0C">
        <w:trPr>
          <w:trHeight w:val="315"/>
        </w:trPr>
        <w:tc>
          <w:tcPr>
            <w:tcW w:w="9168" w:type="dxa"/>
            <w:gridSpan w:val="2"/>
          </w:tcPr>
          <w:p w14:paraId="7322C51D" w14:textId="3AA6769F" w:rsidR="0013102F" w:rsidRDefault="0013102F" w:rsidP="00515F0C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</w:tc>
      </w:tr>
    </w:tbl>
    <w:p w14:paraId="107D46D3" w14:textId="77777777" w:rsidR="0013102F" w:rsidRDefault="0013102F" w:rsidP="0013102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802"/>
      </w:tblGrid>
      <w:tr w:rsidR="0013102F" w:rsidRPr="00216D57" w14:paraId="700B5094" w14:textId="77777777" w:rsidTr="00E3240F">
        <w:trPr>
          <w:trHeight w:val="302"/>
        </w:trPr>
        <w:tc>
          <w:tcPr>
            <w:tcW w:w="7366" w:type="dxa"/>
          </w:tcPr>
          <w:p w14:paraId="3112C0F4" w14:textId="29C10AB9" w:rsidR="0013102F" w:rsidRPr="00B45433" w:rsidRDefault="0013102F" w:rsidP="00515F0C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  <w:r w:rsidRPr="00216D57">
              <w:rPr>
                <w:color w:val="703472"/>
                <w:sz w:val="22"/>
                <w:szCs w:val="22"/>
              </w:rPr>
              <w:t xml:space="preserve">OBJECTIVE </w:t>
            </w:r>
            <w:r>
              <w:rPr>
                <w:color w:val="703472"/>
                <w:sz w:val="22"/>
                <w:szCs w:val="22"/>
              </w:rPr>
              <w:t xml:space="preserve">FOUR </w:t>
            </w:r>
          </w:p>
        </w:tc>
        <w:tc>
          <w:tcPr>
            <w:tcW w:w="1802" w:type="dxa"/>
          </w:tcPr>
          <w:p w14:paraId="3781223D" w14:textId="77777777" w:rsidR="0013102F" w:rsidRPr="00216D57" w:rsidRDefault="0013102F" w:rsidP="00515F0C">
            <w:pPr>
              <w:tabs>
                <w:tab w:val="left" w:pos="3953"/>
              </w:tabs>
              <w:spacing w:line="300" w:lineRule="auto"/>
              <w:rPr>
                <w:color w:val="703472"/>
                <w:sz w:val="22"/>
                <w:szCs w:val="22"/>
              </w:rPr>
            </w:pPr>
            <w:r>
              <w:rPr>
                <w:color w:val="703472"/>
                <w:sz w:val="22"/>
                <w:szCs w:val="22"/>
              </w:rPr>
              <w:t>Timescale</w:t>
            </w:r>
          </w:p>
        </w:tc>
      </w:tr>
      <w:tr w:rsidR="0013102F" w14:paraId="24A5CF79" w14:textId="77777777" w:rsidTr="00E3240F">
        <w:trPr>
          <w:trHeight w:val="315"/>
        </w:trPr>
        <w:tc>
          <w:tcPr>
            <w:tcW w:w="7366" w:type="dxa"/>
          </w:tcPr>
          <w:p w14:paraId="7D1F3679" w14:textId="29ABAE21" w:rsidR="0013102F" w:rsidRDefault="0013102F" w:rsidP="00515F0C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</w:tc>
        <w:tc>
          <w:tcPr>
            <w:tcW w:w="1802" w:type="dxa"/>
          </w:tcPr>
          <w:p w14:paraId="3179B1C6" w14:textId="77777777" w:rsidR="0013102F" w:rsidRDefault="0013102F" w:rsidP="00515F0C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</w:tc>
      </w:tr>
      <w:tr w:rsidR="0013102F" w14:paraId="2E83475D" w14:textId="77777777" w:rsidTr="00515F0C">
        <w:trPr>
          <w:trHeight w:val="315"/>
        </w:trPr>
        <w:tc>
          <w:tcPr>
            <w:tcW w:w="9168" w:type="dxa"/>
            <w:gridSpan w:val="2"/>
          </w:tcPr>
          <w:p w14:paraId="081526EF" w14:textId="33A1CE06" w:rsidR="0013102F" w:rsidRDefault="0013102F" w:rsidP="00515F0C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  <w:r w:rsidRPr="00B16C06">
              <w:rPr>
                <w:color w:val="703572" w:themeColor="text2"/>
                <w:sz w:val="22"/>
                <w:szCs w:val="22"/>
              </w:rPr>
              <w:t xml:space="preserve">How I will Achieve </w:t>
            </w:r>
            <w:r w:rsidR="00801FDB">
              <w:rPr>
                <w:color w:val="703572" w:themeColor="text2"/>
                <w:sz w:val="22"/>
                <w:szCs w:val="22"/>
              </w:rPr>
              <w:t>it</w:t>
            </w:r>
          </w:p>
        </w:tc>
      </w:tr>
      <w:tr w:rsidR="0013102F" w14:paraId="52FDA04B" w14:textId="77777777" w:rsidTr="00515F0C">
        <w:trPr>
          <w:trHeight w:val="315"/>
        </w:trPr>
        <w:tc>
          <w:tcPr>
            <w:tcW w:w="9168" w:type="dxa"/>
            <w:gridSpan w:val="2"/>
          </w:tcPr>
          <w:p w14:paraId="7D557886" w14:textId="77777777" w:rsidR="0013102F" w:rsidRDefault="0013102F" w:rsidP="00515F0C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</w:tc>
      </w:tr>
    </w:tbl>
    <w:p w14:paraId="718E95F8" w14:textId="77777777" w:rsidR="00A859A1" w:rsidRDefault="00A859A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0"/>
      </w:tblGrid>
      <w:tr w:rsidR="008E4482" w:rsidRPr="006210D6" w14:paraId="05703724" w14:textId="77777777" w:rsidTr="00696CED">
        <w:tc>
          <w:tcPr>
            <w:tcW w:w="9180" w:type="dxa"/>
            <w:shd w:val="clear" w:color="auto" w:fill="703472"/>
          </w:tcPr>
          <w:p w14:paraId="041DC737" w14:textId="355B8907" w:rsidR="008E4482" w:rsidRPr="006210D6" w:rsidRDefault="001F065C" w:rsidP="00032003">
            <w:pPr>
              <w:tabs>
                <w:tab w:val="left" w:pos="3953"/>
              </w:tabs>
              <w:spacing w:line="300" w:lineRule="auto"/>
              <w:rPr>
                <w:b/>
                <w:bCs/>
                <w:color w:val="748280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4</w:t>
            </w:r>
            <w:r w:rsidR="005E4D3C">
              <w:rPr>
                <w:b/>
                <w:bCs/>
                <w:color w:val="FFFFFF" w:themeColor="background1"/>
                <w:sz w:val="22"/>
                <w:szCs w:val="22"/>
              </w:rPr>
              <w:t xml:space="preserve">.  </w:t>
            </w:r>
            <w:r w:rsidR="00DD6C5B">
              <w:rPr>
                <w:b/>
                <w:bCs/>
                <w:color w:val="FFFFFF" w:themeColor="background1"/>
                <w:sz w:val="22"/>
                <w:szCs w:val="22"/>
              </w:rPr>
              <w:t xml:space="preserve">Career Development </w:t>
            </w:r>
            <w:r w:rsidR="000D5688">
              <w:rPr>
                <w:b/>
                <w:bCs/>
                <w:color w:val="FFFFFF" w:themeColor="background1"/>
                <w:sz w:val="22"/>
                <w:szCs w:val="22"/>
              </w:rPr>
              <w:t>Planning</w:t>
            </w:r>
            <w:r w:rsidR="005E4D3C">
              <w:rPr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="005E4D3C" w:rsidRPr="005E4D3C">
              <w:rPr>
                <w:b/>
                <w:bCs/>
                <w:i/>
                <w:iCs/>
                <w:color w:val="FFFFFF" w:themeColor="background1"/>
                <w:sz w:val="22"/>
                <w:szCs w:val="22"/>
              </w:rPr>
              <w:t>(Optional)</w:t>
            </w:r>
            <w:r w:rsidR="005E4D3C">
              <w:rPr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="005E4D3C" w:rsidRPr="00D67A1F">
              <w:rPr>
                <w:i/>
                <w:iCs/>
                <w:color w:val="FFFFFF" w:themeColor="background1"/>
                <w:sz w:val="18"/>
                <w:szCs w:val="18"/>
              </w:rPr>
              <w:t>(max 150 words)</w:t>
            </w:r>
          </w:p>
        </w:tc>
      </w:tr>
      <w:tr w:rsidR="008E4482" w:rsidRPr="00B45433" w14:paraId="7F52819A" w14:textId="77777777" w:rsidTr="00696CED">
        <w:tc>
          <w:tcPr>
            <w:tcW w:w="9180" w:type="dxa"/>
          </w:tcPr>
          <w:p w14:paraId="06DE937E" w14:textId="77777777" w:rsidR="008E4482" w:rsidRDefault="008E4482" w:rsidP="00032003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  <w:p w14:paraId="14F44877" w14:textId="77777777" w:rsidR="008E4482" w:rsidRDefault="008E4482" w:rsidP="00032003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  <w:p w14:paraId="05A29C0E" w14:textId="77777777" w:rsidR="008E4482" w:rsidRDefault="008E4482" w:rsidP="00032003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  <w:p w14:paraId="4A497677" w14:textId="77777777" w:rsidR="008E4482" w:rsidRPr="00B45433" w:rsidRDefault="008E4482" w:rsidP="00032003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</w:tc>
      </w:tr>
      <w:tr w:rsidR="006210D6" w14:paraId="7D01DF82" w14:textId="77777777" w:rsidTr="003C1AAA">
        <w:tc>
          <w:tcPr>
            <w:tcW w:w="9180" w:type="dxa"/>
            <w:shd w:val="clear" w:color="auto" w:fill="703572" w:themeFill="text2"/>
          </w:tcPr>
          <w:p w14:paraId="517E8003" w14:textId="2CBD5DE4" w:rsidR="006210D6" w:rsidRPr="006210D6" w:rsidRDefault="001F065C" w:rsidP="00E77475">
            <w:pPr>
              <w:tabs>
                <w:tab w:val="left" w:pos="3953"/>
              </w:tabs>
              <w:spacing w:line="300" w:lineRule="auto"/>
              <w:rPr>
                <w:b/>
                <w:bCs/>
                <w:color w:val="748280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5</w:t>
            </w:r>
            <w:r w:rsidR="005E4D3C">
              <w:rPr>
                <w:b/>
                <w:bCs/>
                <w:color w:val="FFFFFF" w:themeColor="background1"/>
                <w:sz w:val="22"/>
                <w:szCs w:val="22"/>
              </w:rPr>
              <w:t xml:space="preserve">.  </w:t>
            </w:r>
            <w:r w:rsidR="00C96839" w:rsidRPr="003C1AAA">
              <w:rPr>
                <w:b/>
                <w:bCs/>
                <w:color w:val="FFFFFF" w:themeColor="background1"/>
                <w:sz w:val="22"/>
                <w:szCs w:val="22"/>
              </w:rPr>
              <w:t xml:space="preserve">Training </w:t>
            </w:r>
            <w:r w:rsidR="000D5688" w:rsidRPr="003C1AAA">
              <w:rPr>
                <w:b/>
                <w:bCs/>
                <w:color w:val="FFFFFF" w:themeColor="background1"/>
                <w:sz w:val="22"/>
                <w:szCs w:val="22"/>
              </w:rPr>
              <w:t xml:space="preserve">/ Support </w:t>
            </w:r>
            <w:r w:rsidR="003C1AAA">
              <w:rPr>
                <w:b/>
                <w:bCs/>
                <w:color w:val="FFFFFF" w:themeColor="background1"/>
                <w:sz w:val="22"/>
                <w:szCs w:val="22"/>
              </w:rPr>
              <w:t>Required</w:t>
            </w:r>
            <w:r w:rsidR="005E4D3C">
              <w:rPr>
                <w:b/>
                <w:bCs/>
                <w:color w:val="FFFFFF" w:themeColor="background1"/>
                <w:sz w:val="22"/>
                <w:szCs w:val="22"/>
              </w:rPr>
              <w:t xml:space="preserve"> </w:t>
            </w:r>
            <w:r w:rsidR="005E4D3C">
              <w:rPr>
                <w:i/>
                <w:iCs/>
                <w:color w:val="FFFFFF" w:themeColor="background1"/>
                <w:sz w:val="18"/>
                <w:szCs w:val="18"/>
              </w:rPr>
              <w:t>(m</w:t>
            </w:r>
            <w:r w:rsidR="005E4D3C" w:rsidRPr="00F85CD9">
              <w:rPr>
                <w:i/>
                <w:iCs/>
                <w:color w:val="FFFFFF" w:themeColor="background1"/>
                <w:sz w:val="18"/>
                <w:szCs w:val="18"/>
              </w:rPr>
              <w:t>ax 100 words</w:t>
            </w:r>
            <w:r w:rsidR="005E4D3C">
              <w:rPr>
                <w:i/>
                <w:iCs/>
                <w:color w:val="FFFFFF" w:themeColor="background1"/>
                <w:sz w:val="18"/>
                <w:szCs w:val="18"/>
              </w:rPr>
              <w:t>)</w:t>
            </w:r>
          </w:p>
        </w:tc>
      </w:tr>
      <w:tr w:rsidR="00D10E87" w14:paraId="4D9242EB" w14:textId="77777777" w:rsidTr="006210D6">
        <w:tc>
          <w:tcPr>
            <w:tcW w:w="9180" w:type="dxa"/>
          </w:tcPr>
          <w:p w14:paraId="42D30CA7" w14:textId="77777777" w:rsidR="00A859A1" w:rsidRDefault="00A859A1" w:rsidP="001818D1">
            <w:pPr>
              <w:tabs>
                <w:tab w:val="left" w:pos="3953"/>
              </w:tabs>
              <w:spacing w:line="300" w:lineRule="auto"/>
              <w:rPr>
                <w:b/>
                <w:bCs/>
                <w:color w:val="898A8D"/>
                <w:sz w:val="22"/>
                <w:szCs w:val="22"/>
              </w:rPr>
            </w:pPr>
          </w:p>
          <w:p w14:paraId="0191B325" w14:textId="49311E7D" w:rsidR="001818D1" w:rsidRPr="006210D6" w:rsidRDefault="001818D1" w:rsidP="001818D1">
            <w:pPr>
              <w:tabs>
                <w:tab w:val="left" w:pos="3953"/>
              </w:tabs>
              <w:spacing w:line="300" w:lineRule="auto"/>
              <w:rPr>
                <w:b/>
                <w:bCs/>
                <w:color w:val="898A8D"/>
                <w:sz w:val="22"/>
                <w:szCs w:val="22"/>
              </w:rPr>
            </w:pPr>
          </w:p>
        </w:tc>
      </w:tr>
      <w:tr w:rsidR="001F065C" w14:paraId="78C68D90" w14:textId="77777777" w:rsidTr="001D0EBA">
        <w:tc>
          <w:tcPr>
            <w:tcW w:w="9180" w:type="dxa"/>
            <w:shd w:val="clear" w:color="auto" w:fill="703572" w:themeFill="text2"/>
          </w:tcPr>
          <w:p w14:paraId="67CE84B9" w14:textId="000712C3" w:rsidR="001F065C" w:rsidRPr="001D0EBA" w:rsidRDefault="001F065C" w:rsidP="00E77475">
            <w:pPr>
              <w:tabs>
                <w:tab w:val="left" w:pos="3953"/>
              </w:tabs>
              <w:spacing w:line="300" w:lineRule="auto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1D0EBA">
              <w:rPr>
                <w:b/>
                <w:bCs/>
                <w:color w:val="FFFFFF" w:themeColor="background1"/>
                <w:sz w:val="22"/>
                <w:szCs w:val="22"/>
              </w:rPr>
              <w:t xml:space="preserve">6.  </w:t>
            </w:r>
            <w:r w:rsidR="001D0EBA" w:rsidRPr="001D0EBA">
              <w:rPr>
                <w:b/>
                <w:bCs/>
                <w:color w:val="FFFFFF" w:themeColor="background1"/>
                <w:sz w:val="22"/>
                <w:szCs w:val="22"/>
              </w:rPr>
              <w:t xml:space="preserve">Any Other Feedback </w:t>
            </w:r>
            <w:r w:rsidR="001D0EBA">
              <w:rPr>
                <w:i/>
                <w:iCs/>
                <w:color w:val="FFFFFF" w:themeColor="background1"/>
                <w:sz w:val="18"/>
                <w:szCs w:val="18"/>
              </w:rPr>
              <w:t>(m</w:t>
            </w:r>
            <w:r w:rsidR="001D0EBA" w:rsidRPr="00F85CD9">
              <w:rPr>
                <w:i/>
                <w:iCs/>
                <w:color w:val="FFFFFF" w:themeColor="background1"/>
                <w:sz w:val="18"/>
                <w:szCs w:val="18"/>
              </w:rPr>
              <w:t>ax 1</w:t>
            </w:r>
            <w:r w:rsidR="001D0EBA">
              <w:rPr>
                <w:i/>
                <w:iCs/>
                <w:color w:val="FFFFFF" w:themeColor="background1"/>
                <w:sz w:val="18"/>
                <w:szCs w:val="18"/>
              </w:rPr>
              <w:t>5</w:t>
            </w:r>
            <w:r w:rsidR="001D0EBA" w:rsidRPr="00F85CD9">
              <w:rPr>
                <w:i/>
                <w:iCs/>
                <w:color w:val="FFFFFF" w:themeColor="background1"/>
                <w:sz w:val="18"/>
                <w:szCs w:val="18"/>
              </w:rPr>
              <w:t>0 words</w:t>
            </w:r>
            <w:r w:rsidR="001D0EBA">
              <w:rPr>
                <w:i/>
                <w:iCs/>
                <w:color w:val="FFFFFF" w:themeColor="background1"/>
                <w:sz w:val="18"/>
                <w:szCs w:val="18"/>
              </w:rPr>
              <w:t>)</w:t>
            </w:r>
          </w:p>
        </w:tc>
      </w:tr>
      <w:tr w:rsidR="001F065C" w14:paraId="58C7EB56" w14:textId="77777777" w:rsidTr="006210D6">
        <w:tc>
          <w:tcPr>
            <w:tcW w:w="9180" w:type="dxa"/>
          </w:tcPr>
          <w:p w14:paraId="135872F1" w14:textId="77777777" w:rsidR="001F065C" w:rsidRPr="001818D1" w:rsidRDefault="001F065C" w:rsidP="00E77475">
            <w:pPr>
              <w:tabs>
                <w:tab w:val="left" w:pos="3953"/>
              </w:tabs>
              <w:spacing w:line="300" w:lineRule="auto"/>
              <w:rPr>
                <w:color w:val="000000" w:themeColor="text1"/>
                <w:sz w:val="22"/>
                <w:szCs w:val="22"/>
              </w:rPr>
            </w:pPr>
          </w:p>
          <w:p w14:paraId="37175931" w14:textId="77777777" w:rsidR="001D0EBA" w:rsidRDefault="001D0EBA" w:rsidP="00E77475">
            <w:pPr>
              <w:tabs>
                <w:tab w:val="left" w:pos="3953"/>
              </w:tabs>
              <w:spacing w:line="300" w:lineRule="auto"/>
              <w:rPr>
                <w:color w:val="000000" w:themeColor="text1"/>
                <w:sz w:val="22"/>
                <w:szCs w:val="22"/>
              </w:rPr>
            </w:pPr>
          </w:p>
          <w:p w14:paraId="7E940464" w14:textId="77777777" w:rsidR="001818D1" w:rsidRPr="001818D1" w:rsidRDefault="001818D1" w:rsidP="00E77475">
            <w:pPr>
              <w:tabs>
                <w:tab w:val="left" w:pos="3953"/>
              </w:tabs>
              <w:spacing w:line="300" w:lineRule="auto"/>
              <w:rPr>
                <w:color w:val="000000" w:themeColor="text1"/>
                <w:sz w:val="22"/>
                <w:szCs w:val="22"/>
              </w:rPr>
            </w:pPr>
          </w:p>
          <w:p w14:paraId="15CF9D08" w14:textId="77777777" w:rsidR="001D0EBA" w:rsidRPr="001818D1" w:rsidRDefault="001D0EBA" w:rsidP="00E77475">
            <w:pPr>
              <w:tabs>
                <w:tab w:val="left" w:pos="3953"/>
              </w:tabs>
              <w:spacing w:line="300" w:lineRule="auto"/>
              <w:rPr>
                <w:color w:val="898A8D"/>
                <w:sz w:val="22"/>
                <w:szCs w:val="22"/>
              </w:rPr>
            </w:pPr>
          </w:p>
        </w:tc>
      </w:tr>
    </w:tbl>
    <w:p w14:paraId="1B9EA98B" w14:textId="77777777" w:rsidR="006210D6" w:rsidRDefault="006210D6" w:rsidP="00E77475">
      <w:pPr>
        <w:tabs>
          <w:tab w:val="left" w:pos="3953"/>
        </w:tabs>
        <w:spacing w:line="300" w:lineRule="auto"/>
        <w:rPr>
          <w:color w:val="74828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0"/>
      </w:tblGrid>
      <w:tr w:rsidR="00124FE9" w:rsidRPr="006210D6" w14:paraId="7BB65A5F" w14:textId="77777777" w:rsidTr="00124FE9">
        <w:tc>
          <w:tcPr>
            <w:tcW w:w="9180" w:type="dxa"/>
            <w:shd w:val="clear" w:color="auto" w:fill="9AAF87" w:themeFill="accent2"/>
          </w:tcPr>
          <w:p w14:paraId="0272731A" w14:textId="5E74F01F" w:rsidR="00124FE9" w:rsidRPr="006210D6" w:rsidRDefault="001D0EBA" w:rsidP="00515F0C">
            <w:pPr>
              <w:tabs>
                <w:tab w:val="left" w:pos="3953"/>
              </w:tabs>
              <w:spacing w:line="300" w:lineRule="auto"/>
              <w:rPr>
                <w:b/>
                <w:bCs/>
                <w:color w:val="748280"/>
                <w:sz w:val="22"/>
                <w:szCs w:val="22"/>
              </w:rPr>
            </w:pPr>
            <w:r>
              <w:rPr>
                <w:b/>
                <w:bCs/>
                <w:color w:val="FFFFFF" w:themeColor="background1"/>
                <w:sz w:val="22"/>
                <w:szCs w:val="22"/>
              </w:rPr>
              <w:t>7</w:t>
            </w:r>
            <w:r w:rsidR="005E4D3C">
              <w:rPr>
                <w:b/>
                <w:bCs/>
                <w:color w:val="FFFFFF" w:themeColor="background1"/>
                <w:sz w:val="22"/>
                <w:szCs w:val="22"/>
              </w:rPr>
              <w:t xml:space="preserve">.  </w:t>
            </w:r>
            <w:r w:rsidR="00124FE9">
              <w:rPr>
                <w:b/>
                <w:bCs/>
                <w:color w:val="FFFFFF" w:themeColor="background1"/>
                <w:sz w:val="22"/>
                <w:szCs w:val="22"/>
              </w:rPr>
              <w:t xml:space="preserve">Line Manager Summary </w:t>
            </w:r>
            <w:r w:rsidR="005E4D3C" w:rsidRPr="00D67A1F">
              <w:rPr>
                <w:i/>
                <w:iCs/>
                <w:color w:val="FFFFFF" w:themeColor="background1"/>
                <w:sz w:val="18"/>
                <w:szCs w:val="18"/>
              </w:rPr>
              <w:t>(max 150 words)</w:t>
            </w:r>
          </w:p>
        </w:tc>
      </w:tr>
      <w:tr w:rsidR="00124FE9" w:rsidRPr="00B45433" w14:paraId="5ADCA616" w14:textId="77777777" w:rsidTr="00515F0C">
        <w:tc>
          <w:tcPr>
            <w:tcW w:w="9180" w:type="dxa"/>
          </w:tcPr>
          <w:p w14:paraId="1DB5FBFB" w14:textId="77777777" w:rsidR="00124FE9" w:rsidRDefault="00124FE9" w:rsidP="00515F0C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  <w:p w14:paraId="5689B763" w14:textId="77777777" w:rsidR="00124FE9" w:rsidRDefault="00124FE9" w:rsidP="00515F0C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  <w:p w14:paraId="39B1B884" w14:textId="77777777" w:rsidR="00124FE9" w:rsidRDefault="00124FE9" w:rsidP="00515F0C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  <w:p w14:paraId="720062B6" w14:textId="77777777" w:rsidR="00124FE9" w:rsidRDefault="00124FE9" w:rsidP="00515F0C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  <w:p w14:paraId="13D7DA41" w14:textId="77777777" w:rsidR="00124FE9" w:rsidRPr="00B45433" w:rsidRDefault="00124FE9" w:rsidP="00515F0C">
            <w:pPr>
              <w:tabs>
                <w:tab w:val="left" w:pos="3953"/>
              </w:tabs>
              <w:spacing w:line="300" w:lineRule="auto"/>
              <w:rPr>
                <w:sz w:val="22"/>
                <w:szCs w:val="22"/>
              </w:rPr>
            </w:pPr>
          </w:p>
        </w:tc>
      </w:tr>
    </w:tbl>
    <w:p w14:paraId="65A45A57" w14:textId="77777777" w:rsidR="003C1AAA" w:rsidRDefault="003C1AAA" w:rsidP="00E77475">
      <w:pPr>
        <w:tabs>
          <w:tab w:val="left" w:pos="3953"/>
        </w:tabs>
        <w:spacing w:line="300" w:lineRule="auto"/>
        <w:rPr>
          <w:color w:val="748280"/>
          <w:sz w:val="22"/>
          <w:szCs w:val="22"/>
        </w:rPr>
      </w:pPr>
    </w:p>
    <w:tbl>
      <w:tblPr>
        <w:tblStyle w:val="TableGrid"/>
        <w:tblW w:w="9216" w:type="dxa"/>
        <w:tblInd w:w="-5" w:type="dxa"/>
        <w:tblLook w:val="04A0" w:firstRow="1" w:lastRow="0" w:firstColumn="1" w:lastColumn="0" w:noHBand="0" w:noVBand="1"/>
      </w:tblPr>
      <w:tblGrid>
        <w:gridCol w:w="2694"/>
        <w:gridCol w:w="6522"/>
      </w:tblGrid>
      <w:tr w:rsidR="006210D6" w14:paraId="10F43389" w14:textId="77777777" w:rsidTr="006210D6">
        <w:trPr>
          <w:trHeight w:val="315"/>
        </w:trPr>
        <w:tc>
          <w:tcPr>
            <w:tcW w:w="2694" w:type="dxa"/>
          </w:tcPr>
          <w:p w14:paraId="7CFFA292" w14:textId="7786755D" w:rsidR="006210D6" w:rsidRDefault="006210D6" w:rsidP="002041EE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Signature </w:t>
            </w:r>
          </w:p>
        </w:tc>
        <w:tc>
          <w:tcPr>
            <w:tcW w:w="6522" w:type="dxa"/>
          </w:tcPr>
          <w:p w14:paraId="3158EC8E" w14:textId="77777777" w:rsidR="006210D6" w:rsidRDefault="006210D6" w:rsidP="002041EE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sz w:val="22"/>
                <w:szCs w:val="22"/>
              </w:rPr>
            </w:pPr>
          </w:p>
          <w:p w14:paraId="760CA5E2" w14:textId="77777777" w:rsidR="006210D6" w:rsidRDefault="006210D6" w:rsidP="002041EE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sz w:val="22"/>
                <w:szCs w:val="22"/>
              </w:rPr>
            </w:pPr>
          </w:p>
        </w:tc>
      </w:tr>
      <w:tr w:rsidR="006210D6" w14:paraId="4BBD2276" w14:textId="77777777" w:rsidTr="006210D6">
        <w:trPr>
          <w:trHeight w:val="315"/>
        </w:trPr>
        <w:tc>
          <w:tcPr>
            <w:tcW w:w="2694" w:type="dxa"/>
          </w:tcPr>
          <w:p w14:paraId="0369BDAE" w14:textId="78DDBFE7" w:rsidR="006210D6" w:rsidRDefault="006210D6" w:rsidP="002041EE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Line Manager Signature  </w:t>
            </w:r>
          </w:p>
        </w:tc>
        <w:tc>
          <w:tcPr>
            <w:tcW w:w="6522" w:type="dxa"/>
          </w:tcPr>
          <w:p w14:paraId="7FAD3952" w14:textId="77777777" w:rsidR="006210D6" w:rsidRDefault="006210D6" w:rsidP="002041EE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sz w:val="22"/>
                <w:szCs w:val="22"/>
              </w:rPr>
            </w:pPr>
          </w:p>
          <w:p w14:paraId="0A9E6473" w14:textId="77777777" w:rsidR="006210D6" w:rsidRDefault="006210D6" w:rsidP="002041EE">
            <w:pPr>
              <w:pStyle w:val="ListParagraph"/>
              <w:tabs>
                <w:tab w:val="left" w:pos="3953"/>
              </w:tabs>
              <w:spacing w:line="300" w:lineRule="auto"/>
              <w:ind w:left="0"/>
              <w:rPr>
                <w:rFonts w:cstheme="minorHAnsi"/>
                <w:sz w:val="22"/>
                <w:szCs w:val="22"/>
              </w:rPr>
            </w:pPr>
          </w:p>
        </w:tc>
      </w:tr>
    </w:tbl>
    <w:p w14:paraId="090AC3A1" w14:textId="7C735ABB" w:rsidR="006210D6" w:rsidRPr="00882F14" w:rsidRDefault="006210D6" w:rsidP="005B155A">
      <w:pPr>
        <w:tabs>
          <w:tab w:val="left" w:pos="7230"/>
        </w:tabs>
        <w:spacing w:line="300" w:lineRule="auto"/>
        <w:rPr>
          <w:color w:val="748280"/>
          <w:sz w:val="22"/>
          <w:szCs w:val="22"/>
        </w:rPr>
      </w:pPr>
    </w:p>
    <w:sectPr w:rsidR="006210D6" w:rsidRPr="00882F14" w:rsidSect="006210D6">
      <w:headerReference w:type="default" r:id="rId11"/>
      <w:footerReference w:type="default" r:id="rId12"/>
      <w:pgSz w:w="11906" w:h="16838"/>
      <w:pgMar w:top="3119" w:right="1440" w:bottom="1440" w:left="1276" w:header="708" w:footer="15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623BA3" w14:textId="77777777" w:rsidR="00F57A33" w:rsidRDefault="00F57A33" w:rsidP="00211B34">
      <w:r>
        <w:separator/>
      </w:r>
    </w:p>
  </w:endnote>
  <w:endnote w:type="continuationSeparator" w:id="0">
    <w:p w14:paraId="5E7A43C9" w14:textId="77777777" w:rsidR="00F57A33" w:rsidRDefault="00F57A33" w:rsidP="00211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panose1 w:val="02040503050306020203"/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7DB2A2" w14:textId="77777777" w:rsidR="00933E53" w:rsidRDefault="00D8350E">
    <w:pPr>
      <w:pStyle w:val="Footer"/>
    </w:pPr>
    <w:r>
      <w:rPr>
        <w:b/>
        <w:bCs/>
        <w:noProof/>
        <w:color w:val="703572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DFDECB8" wp14:editId="716F2742">
              <wp:simplePos x="0" y="0"/>
              <wp:positionH relativeFrom="column">
                <wp:posOffset>3916908</wp:posOffset>
              </wp:positionH>
              <wp:positionV relativeFrom="paragraph">
                <wp:posOffset>375105</wp:posOffset>
              </wp:positionV>
              <wp:extent cx="2303930" cy="385482"/>
              <wp:effectExtent l="0" t="0" r="0" b="0"/>
              <wp:wrapNone/>
              <wp:docPr id="49114985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03930" cy="38548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A58F222" w14:textId="77777777" w:rsidR="00D8350E" w:rsidRPr="00917BB2" w:rsidRDefault="00D8350E" w:rsidP="00D8350E">
                          <w:pPr>
                            <w:jc w:val="right"/>
                            <w:rPr>
                              <w:color w:val="672E6B"/>
                            </w:rPr>
                          </w:pPr>
                          <w:r w:rsidRPr="00917BB2">
                            <w:rPr>
                              <w:color w:val="672E6B"/>
                            </w:rPr>
                            <w:t xml:space="preserve">Page 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begin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instrText>PAGE</w:instrTex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separate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t>2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end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t xml:space="preserve"> </w:t>
                          </w:r>
                          <w:r w:rsidRPr="00917BB2">
                            <w:rPr>
                              <w:color w:val="672E6B"/>
                            </w:rPr>
                            <w:t xml:space="preserve">of 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begin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instrText>NUMPAGES</w:instrTex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separate"/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t>13</w:t>
                          </w:r>
                          <w:r w:rsidRPr="00917BB2">
                            <w:rPr>
                              <w:b/>
                              <w:bCs/>
                              <w:color w:val="672E6B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FDECB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08.4pt;margin-top:29.55pt;width:181.4pt;height:30.3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" filled="f" stroked="f" strokeweight=".5pt">
              <v:textbox>
                <w:txbxContent>
                  <w:p w14:paraId="0A58F222" w14:textId="77777777" w:rsidR="00D8350E" w:rsidRPr="00917BB2" w:rsidRDefault="00D8350E" w:rsidP="00D8350E">
                    <w:pPr>
                      <w:jc w:val="right"/>
                      <w:rPr>
                        <w:color w:val="672E6B"/>
                      </w:rPr>
                    </w:pPr>
                    <w:r w:rsidRPr="00917BB2">
                      <w:rPr>
                        <w:color w:val="672E6B"/>
                      </w:rPr>
                      <w:t xml:space="preserve">Page 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begin"/>
                    </w:r>
                    <w:r w:rsidRPr="00917BB2">
                      <w:rPr>
                        <w:b/>
                        <w:bCs/>
                        <w:color w:val="672E6B"/>
                      </w:rPr>
                      <w:instrText>PAGE</w:instrTex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separate"/>
                    </w:r>
                    <w:r w:rsidRPr="00917BB2">
                      <w:rPr>
                        <w:b/>
                        <w:bCs/>
                        <w:color w:val="672E6B"/>
                      </w:rPr>
                      <w:t>2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end"/>
                    </w:r>
                    <w:r w:rsidRPr="00917BB2">
                      <w:rPr>
                        <w:b/>
                        <w:bCs/>
                        <w:color w:val="672E6B"/>
                      </w:rPr>
                      <w:t xml:space="preserve"> </w:t>
                    </w:r>
                    <w:r w:rsidRPr="00917BB2">
                      <w:rPr>
                        <w:color w:val="672E6B"/>
                      </w:rPr>
                      <w:t xml:space="preserve">of 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begin"/>
                    </w:r>
                    <w:r w:rsidRPr="00917BB2">
                      <w:rPr>
                        <w:b/>
                        <w:bCs/>
                        <w:color w:val="672E6B"/>
                      </w:rPr>
                      <w:instrText>NUMPAGES</w:instrTex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separate"/>
                    </w:r>
                    <w:r w:rsidRPr="00917BB2">
                      <w:rPr>
                        <w:b/>
                        <w:bCs/>
                        <w:color w:val="672E6B"/>
                      </w:rPr>
                      <w:t>13</w:t>
                    </w:r>
                    <w:r w:rsidRPr="00917BB2">
                      <w:rPr>
                        <w:b/>
                        <w:bCs/>
                        <w:color w:val="672E6B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933E53">
      <w:rPr>
        <w:noProof/>
      </w:rPr>
      <w:drawing>
        <wp:anchor distT="0" distB="0" distL="114300" distR="114300" simplePos="0" relativeHeight="251658240" behindDoc="0" locked="0" layoutInCell="1" allowOverlap="1" wp14:anchorId="5041F5B4" wp14:editId="0D7BD56F">
          <wp:simplePos x="0" y="0"/>
          <wp:positionH relativeFrom="column">
            <wp:posOffset>-826026</wp:posOffset>
          </wp:positionH>
          <wp:positionV relativeFrom="paragraph">
            <wp:posOffset>-548650</wp:posOffset>
          </wp:positionV>
          <wp:extent cx="1497725" cy="1736110"/>
          <wp:effectExtent l="0" t="0" r="7620" b="0"/>
          <wp:wrapNone/>
          <wp:docPr id="1310912962" name="Picture 1" descr="A white background with purple corn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7374605" name="Picture 1" descr="A white background with purple corner&#10;&#10;Description automatically generated"/>
                  <pic:cNvPicPr/>
                </pic:nvPicPr>
                <pic:blipFill rotWithShape="1">
                  <a:blip r:embed="rId1">
                    <a:alphaModFix amt="3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1223" r="77111"/>
                  <a:stretch/>
                </pic:blipFill>
                <pic:spPr bwMode="auto">
                  <a:xfrm>
                    <a:off x="0" y="0"/>
                    <a:ext cx="1506293" cy="17460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78013F" w14:textId="77777777" w:rsidR="00F57A33" w:rsidRDefault="00F57A33" w:rsidP="00211B34">
      <w:r>
        <w:separator/>
      </w:r>
    </w:p>
  </w:footnote>
  <w:footnote w:type="continuationSeparator" w:id="0">
    <w:p w14:paraId="7FB7964A" w14:textId="77777777" w:rsidR="00F57A33" w:rsidRDefault="00F57A33" w:rsidP="00211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840099" w14:textId="77777777" w:rsidR="00A256B7" w:rsidRDefault="005418CB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4EBC666" wp14:editId="1E71CA77">
              <wp:simplePos x="0" y="0"/>
              <wp:positionH relativeFrom="column">
                <wp:posOffset>-114935</wp:posOffset>
              </wp:positionH>
              <wp:positionV relativeFrom="paragraph">
                <wp:posOffset>483870</wp:posOffset>
              </wp:positionV>
              <wp:extent cx="4511615" cy="1066800"/>
              <wp:effectExtent l="0" t="0" r="0" b="0"/>
              <wp:wrapNone/>
              <wp:docPr id="106046849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11615" cy="1066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2B7AB09" w14:textId="53E642B9" w:rsidR="005418CB" w:rsidRDefault="00C94DBD" w:rsidP="005418CB">
                          <w:pPr>
                            <w:spacing w:line="288" w:lineRule="auto"/>
                            <w:rPr>
                              <w:rFonts w:cstheme="minorHAnsi"/>
                              <w:color w:val="672E6B"/>
                              <w:sz w:val="44"/>
                              <w:szCs w:val="44"/>
                            </w:rPr>
                          </w:pPr>
                          <w:r>
                            <w:rPr>
                              <w:rFonts w:cstheme="minorHAnsi"/>
                              <w:color w:val="672E6B"/>
                              <w:sz w:val="44"/>
                              <w:szCs w:val="44"/>
                            </w:rPr>
                            <w:t>CAREER</w:t>
                          </w:r>
                          <w:r w:rsidR="00C96839">
                            <w:rPr>
                              <w:rFonts w:cstheme="minorHAnsi"/>
                              <w:color w:val="672E6B"/>
                              <w:sz w:val="44"/>
                              <w:szCs w:val="44"/>
                            </w:rPr>
                            <w:t xml:space="preserve"> </w:t>
                          </w:r>
                          <w:r w:rsidR="00D62D30">
                            <w:rPr>
                              <w:rFonts w:cstheme="minorHAnsi"/>
                              <w:color w:val="672E6B"/>
                              <w:sz w:val="44"/>
                              <w:szCs w:val="44"/>
                            </w:rPr>
                            <w:t>DEVELOPMENT REVIEW</w:t>
                          </w:r>
                        </w:p>
                        <w:p w14:paraId="20612B77" w14:textId="7770F64F" w:rsidR="003E1858" w:rsidRPr="009E54E0" w:rsidRDefault="003E1858" w:rsidP="005418CB">
                          <w:pPr>
                            <w:spacing w:line="288" w:lineRule="auto"/>
                            <w:rPr>
                              <w:rFonts w:cstheme="minorHAnsi"/>
                              <w:color w:val="748280" w:themeColor="accent6"/>
                              <w:sz w:val="22"/>
                              <w:szCs w:val="22"/>
                            </w:rPr>
                          </w:pPr>
                          <w:r w:rsidRPr="009E54E0">
                            <w:rPr>
                              <w:rFonts w:cstheme="minorHAnsi"/>
                              <w:color w:val="748280" w:themeColor="accent6"/>
                              <w:sz w:val="22"/>
                              <w:szCs w:val="22"/>
                            </w:rPr>
                            <w:t xml:space="preserve">This is to be read in conjunction with </w:t>
                          </w:r>
                          <w:r w:rsidR="009E54E0" w:rsidRPr="009E54E0">
                            <w:rPr>
                              <w:rFonts w:cstheme="minorHAnsi"/>
                              <w:color w:val="748280" w:themeColor="accent6"/>
                              <w:sz w:val="22"/>
                              <w:szCs w:val="22"/>
                            </w:rPr>
                            <w:t xml:space="preserve">the associated </w:t>
                          </w:r>
                          <w:r w:rsidRPr="009E54E0">
                            <w:rPr>
                              <w:rFonts w:cstheme="minorHAnsi"/>
                              <w:color w:val="748280" w:themeColor="accent6"/>
                              <w:sz w:val="22"/>
                              <w:szCs w:val="22"/>
                            </w:rPr>
                            <w:t>guidance notes</w:t>
                          </w:r>
                        </w:p>
                        <w:p w14:paraId="3B295C73" w14:textId="77777777" w:rsidR="005418CB" w:rsidRPr="003770AC" w:rsidRDefault="005418CB" w:rsidP="005418CB">
                          <w:pPr>
                            <w:rPr>
                              <w:rFonts w:ascii="Arial" w:hAnsi="Arial" w:cs="Arial"/>
                              <w:color w:val="88898D"/>
                              <w:sz w:val="20"/>
                              <w:szCs w:val="20"/>
                            </w:rPr>
                          </w:pPr>
                        </w:p>
                        <w:p w14:paraId="3CCC7BFF" w14:textId="77777777" w:rsidR="005418CB" w:rsidRDefault="005418CB" w:rsidP="005418C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EBC66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9.05pt;margin-top:38.1pt;width:355.25pt;height:8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" filled="f" stroked="f" strokeweight=".5pt">
              <v:textbox>
                <w:txbxContent>
                  <w:p w14:paraId="62B7AB09" w14:textId="53E642B9" w:rsidR="005418CB" w:rsidRDefault="00C94DBD" w:rsidP="005418CB">
                    <w:pPr>
                      <w:spacing w:line="288" w:lineRule="auto"/>
                      <w:rPr>
                        <w:rFonts w:cstheme="minorHAnsi"/>
                        <w:color w:val="672E6B"/>
                        <w:sz w:val="44"/>
                        <w:szCs w:val="44"/>
                      </w:rPr>
                    </w:pPr>
                    <w:r>
                      <w:rPr>
                        <w:rFonts w:cstheme="minorHAnsi"/>
                        <w:color w:val="672E6B"/>
                        <w:sz w:val="44"/>
                        <w:szCs w:val="44"/>
                      </w:rPr>
                      <w:t>CAREER</w:t>
                    </w:r>
                    <w:r w:rsidR="00C96839">
                      <w:rPr>
                        <w:rFonts w:cstheme="minorHAnsi"/>
                        <w:color w:val="672E6B"/>
                        <w:sz w:val="44"/>
                        <w:szCs w:val="44"/>
                      </w:rPr>
                      <w:t xml:space="preserve"> </w:t>
                    </w:r>
                    <w:r w:rsidR="00D62D30">
                      <w:rPr>
                        <w:rFonts w:cstheme="minorHAnsi"/>
                        <w:color w:val="672E6B"/>
                        <w:sz w:val="44"/>
                        <w:szCs w:val="44"/>
                      </w:rPr>
                      <w:t>DEVELOPMENT REVIEW</w:t>
                    </w:r>
                  </w:p>
                  <w:p w14:paraId="20612B77" w14:textId="7770F64F" w:rsidR="003E1858" w:rsidRPr="009E54E0" w:rsidRDefault="003E1858" w:rsidP="005418CB">
                    <w:pPr>
                      <w:spacing w:line="288" w:lineRule="auto"/>
                      <w:rPr>
                        <w:rFonts w:cstheme="minorHAnsi"/>
                        <w:color w:val="748280" w:themeColor="accent6"/>
                        <w:sz w:val="22"/>
                        <w:szCs w:val="22"/>
                      </w:rPr>
                    </w:pPr>
                    <w:r w:rsidRPr="009E54E0">
                      <w:rPr>
                        <w:rFonts w:cstheme="minorHAnsi"/>
                        <w:color w:val="748280" w:themeColor="accent6"/>
                        <w:sz w:val="22"/>
                        <w:szCs w:val="22"/>
                      </w:rPr>
                      <w:t xml:space="preserve">This is to be read in conjunction with </w:t>
                    </w:r>
                    <w:r w:rsidR="009E54E0" w:rsidRPr="009E54E0">
                      <w:rPr>
                        <w:rFonts w:cstheme="minorHAnsi"/>
                        <w:color w:val="748280" w:themeColor="accent6"/>
                        <w:sz w:val="22"/>
                        <w:szCs w:val="22"/>
                      </w:rPr>
                      <w:t xml:space="preserve">the associated </w:t>
                    </w:r>
                    <w:r w:rsidRPr="009E54E0">
                      <w:rPr>
                        <w:rFonts w:cstheme="minorHAnsi"/>
                        <w:color w:val="748280" w:themeColor="accent6"/>
                        <w:sz w:val="22"/>
                        <w:szCs w:val="22"/>
                      </w:rPr>
                      <w:t>guidance notes</w:t>
                    </w:r>
                  </w:p>
                  <w:p w14:paraId="3B295C73" w14:textId="77777777" w:rsidR="005418CB" w:rsidRPr="003770AC" w:rsidRDefault="005418CB" w:rsidP="005418CB">
                    <w:pPr>
                      <w:rPr>
                        <w:rFonts w:ascii="Arial" w:hAnsi="Arial" w:cs="Arial"/>
                        <w:color w:val="88898D"/>
                        <w:sz w:val="20"/>
                        <w:szCs w:val="20"/>
                      </w:rPr>
                    </w:pPr>
                  </w:p>
                  <w:p w14:paraId="3CCC7BFF" w14:textId="77777777" w:rsidR="005418CB" w:rsidRDefault="005418CB" w:rsidP="005418CB"/>
                </w:txbxContent>
              </v:textbox>
            </v:shape>
          </w:pict>
        </mc:Fallback>
      </mc:AlternateContent>
    </w:r>
    <w:r w:rsidR="001B60B4">
      <w:rPr>
        <w:noProof/>
      </w:rPr>
      <w:drawing>
        <wp:anchor distT="0" distB="0" distL="114300" distR="114300" simplePos="0" relativeHeight="251660288" behindDoc="1" locked="0" layoutInCell="1" allowOverlap="1" wp14:anchorId="7592A2F8" wp14:editId="1583025A">
          <wp:simplePos x="0" y="0"/>
          <wp:positionH relativeFrom="column">
            <wp:posOffset>-895350</wp:posOffset>
          </wp:positionH>
          <wp:positionV relativeFrom="paragraph">
            <wp:posOffset>-430530</wp:posOffset>
          </wp:positionV>
          <wp:extent cx="7534910" cy="1638300"/>
          <wp:effectExtent l="0" t="0" r="8890" b="0"/>
          <wp:wrapNone/>
          <wp:docPr id="111581037" name="Picture 1" descr="A white background with black d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655008" name="Picture 1" descr="A white background with black dots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617"/>
                  <a:stretch/>
                </pic:blipFill>
                <pic:spPr bwMode="auto">
                  <a:xfrm>
                    <a:off x="0" y="0"/>
                    <a:ext cx="7535392" cy="1638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5B27C1"/>
    <w:multiLevelType w:val="multilevel"/>
    <w:tmpl w:val="A9908756"/>
    <w:lvl w:ilvl="0">
      <w:start w:val="1"/>
      <w:numFmt w:val="decimal"/>
      <w:lvlText w:val="%1.0"/>
      <w:lvlJc w:val="left"/>
      <w:pPr>
        <w:ind w:left="564" w:hanging="9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4" w:hanging="9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4" w:hanging="9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24" w:hanging="9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3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5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5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34" w:hanging="1800"/>
      </w:pPr>
      <w:rPr>
        <w:rFonts w:hint="default"/>
      </w:rPr>
    </w:lvl>
  </w:abstractNum>
  <w:abstractNum w:abstractNumId="1" w15:restartNumberingAfterBreak="0">
    <w:nsid w:val="14C27C6F"/>
    <w:multiLevelType w:val="hybridMultilevel"/>
    <w:tmpl w:val="101A0BE4"/>
    <w:lvl w:ilvl="0" w:tplc="25629C98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E7616D"/>
    <w:multiLevelType w:val="hybridMultilevel"/>
    <w:tmpl w:val="C8FABC66"/>
    <w:lvl w:ilvl="0" w:tplc="A1387A5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A14F0"/>
    <w:multiLevelType w:val="hybridMultilevel"/>
    <w:tmpl w:val="D612298E"/>
    <w:lvl w:ilvl="0" w:tplc="2682AF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57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E76F5"/>
    <w:multiLevelType w:val="hybridMultilevel"/>
    <w:tmpl w:val="04FED5E6"/>
    <w:lvl w:ilvl="0" w:tplc="B562F480">
      <w:start w:val="1"/>
      <w:numFmt w:val="bullet"/>
      <w:lvlText w:val=""/>
      <w:lvlJc w:val="left"/>
      <w:pPr>
        <w:ind w:left="1290" w:hanging="360"/>
      </w:pPr>
      <w:rPr>
        <w:rFonts w:ascii="Wingdings" w:hAnsi="Wingdings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5" w15:restartNumberingAfterBreak="0">
    <w:nsid w:val="5BAE5BB8"/>
    <w:multiLevelType w:val="hybridMultilevel"/>
    <w:tmpl w:val="93E40C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AC7D31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6564033"/>
    <w:multiLevelType w:val="hybridMultilevel"/>
    <w:tmpl w:val="67C208A8"/>
    <w:lvl w:ilvl="0" w:tplc="70AE3A4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1D2B1F"/>
    <w:multiLevelType w:val="hybridMultilevel"/>
    <w:tmpl w:val="DA207EC8"/>
    <w:lvl w:ilvl="0" w:tplc="B562F48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7D7B95"/>
    <w:multiLevelType w:val="multilevel"/>
    <w:tmpl w:val="B0A8C07E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7E184402"/>
    <w:multiLevelType w:val="hybridMultilevel"/>
    <w:tmpl w:val="69009B1E"/>
    <w:lvl w:ilvl="0" w:tplc="B562F480">
      <w:start w:val="1"/>
      <w:numFmt w:val="bullet"/>
      <w:lvlText w:val=""/>
      <w:lvlJc w:val="left"/>
      <w:pPr>
        <w:ind w:left="1284" w:hanging="360"/>
      </w:pPr>
      <w:rPr>
        <w:rFonts w:ascii="Wingdings" w:hAnsi="Wingdings" w:hint="default"/>
        <w:color w:val="723574"/>
      </w:rPr>
    </w:lvl>
    <w:lvl w:ilvl="1" w:tplc="0809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num w:numId="1" w16cid:durableId="780762782">
    <w:abstractNumId w:val="0"/>
  </w:num>
  <w:num w:numId="2" w16cid:durableId="1898275212">
    <w:abstractNumId w:val="10"/>
  </w:num>
  <w:num w:numId="3" w16cid:durableId="914507575">
    <w:abstractNumId w:val="4"/>
  </w:num>
  <w:num w:numId="4" w16cid:durableId="1265728836">
    <w:abstractNumId w:val="8"/>
  </w:num>
  <w:num w:numId="5" w16cid:durableId="1271089025">
    <w:abstractNumId w:val="7"/>
  </w:num>
  <w:num w:numId="6" w16cid:durableId="368071844">
    <w:abstractNumId w:val="6"/>
  </w:num>
  <w:num w:numId="7" w16cid:durableId="498083381">
    <w:abstractNumId w:val="9"/>
  </w:num>
  <w:num w:numId="8" w16cid:durableId="1392924476">
    <w:abstractNumId w:val="5"/>
  </w:num>
  <w:num w:numId="9" w16cid:durableId="15543998">
    <w:abstractNumId w:val="3"/>
  </w:num>
  <w:num w:numId="10" w16cid:durableId="1889412985">
    <w:abstractNumId w:val="1"/>
  </w:num>
  <w:num w:numId="11" w16cid:durableId="174248813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0D6"/>
    <w:rsid w:val="000006CE"/>
    <w:rsid w:val="0000132F"/>
    <w:rsid w:val="000163DC"/>
    <w:rsid w:val="0002196D"/>
    <w:rsid w:val="00025C5C"/>
    <w:rsid w:val="00052B8F"/>
    <w:rsid w:val="00053495"/>
    <w:rsid w:val="0005568F"/>
    <w:rsid w:val="00055C55"/>
    <w:rsid w:val="00075241"/>
    <w:rsid w:val="000A51CC"/>
    <w:rsid w:val="000D02CB"/>
    <w:rsid w:val="000D1B29"/>
    <w:rsid w:val="000D5688"/>
    <w:rsid w:val="000E3428"/>
    <w:rsid w:val="000F6E4E"/>
    <w:rsid w:val="001059EF"/>
    <w:rsid w:val="00117535"/>
    <w:rsid w:val="001234CD"/>
    <w:rsid w:val="00124FE9"/>
    <w:rsid w:val="0013102F"/>
    <w:rsid w:val="00136A53"/>
    <w:rsid w:val="001420EB"/>
    <w:rsid w:val="00145CDF"/>
    <w:rsid w:val="00146978"/>
    <w:rsid w:val="001525B8"/>
    <w:rsid w:val="00177597"/>
    <w:rsid w:val="001801C9"/>
    <w:rsid w:val="001818D1"/>
    <w:rsid w:val="0018284D"/>
    <w:rsid w:val="00190384"/>
    <w:rsid w:val="0019492D"/>
    <w:rsid w:val="00195591"/>
    <w:rsid w:val="001B103E"/>
    <w:rsid w:val="001B60B4"/>
    <w:rsid w:val="001C011F"/>
    <w:rsid w:val="001C22B0"/>
    <w:rsid w:val="001C28CC"/>
    <w:rsid w:val="001C7688"/>
    <w:rsid w:val="001D0EBA"/>
    <w:rsid w:val="001D0F3A"/>
    <w:rsid w:val="001D1102"/>
    <w:rsid w:val="001D67CE"/>
    <w:rsid w:val="001F065C"/>
    <w:rsid w:val="00206F81"/>
    <w:rsid w:val="00211B34"/>
    <w:rsid w:val="00216D57"/>
    <w:rsid w:val="002B3BF0"/>
    <w:rsid w:val="002D383D"/>
    <w:rsid w:val="002D505A"/>
    <w:rsid w:val="002E2C5C"/>
    <w:rsid w:val="002F2E83"/>
    <w:rsid w:val="00311E1D"/>
    <w:rsid w:val="003334BC"/>
    <w:rsid w:val="00336001"/>
    <w:rsid w:val="003429D4"/>
    <w:rsid w:val="00345C9C"/>
    <w:rsid w:val="00350C1F"/>
    <w:rsid w:val="003530AE"/>
    <w:rsid w:val="00357A3B"/>
    <w:rsid w:val="00370290"/>
    <w:rsid w:val="00376E6C"/>
    <w:rsid w:val="003770AC"/>
    <w:rsid w:val="00380FDB"/>
    <w:rsid w:val="00385DC9"/>
    <w:rsid w:val="003A4A35"/>
    <w:rsid w:val="003B6F6A"/>
    <w:rsid w:val="003C1AAA"/>
    <w:rsid w:val="003C4BDB"/>
    <w:rsid w:val="003C50AE"/>
    <w:rsid w:val="003D7D50"/>
    <w:rsid w:val="003E07D3"/>
    <w:rsid w:val="003E1858"/>
    <w:rsid w:val="00410168"/>
    <w:rsid w:val="00413A84"/>
    <w:rsid w:val="00417551"/>
    <w:rsid w:val="0042778F"/>
    <w:rsid w:val="00431CC7"/>
    <w:rsid w:val="00466CCC"/>
    <w:rsid w:val="0047641C"/>
    <w:rsid w:val="00480E3A"/>
    <w:rsid w:val="00485217"/>
    <w:rsid w:val="004B2AC1"/>
    <w:rsid w:val="004B4B5D"/>
    <w:rsid w:val="004C2943"/>
    <w:rsid w:val="004D2DCA"/>
    <w:rsid w:val="00511F2C"/>
    <w:rsid w:val="00517EB8"/>
    <w:rsid w:val="0053105A"/>
    <w:rsid w:val="005317BC"/>
    <w:rsid w:val="005418CB"/>
    <w:rsid w:val="00551DA2"/>
    <w:rsid w:val="0055278B"/>
    <w:rsid w:val="00552EEA"/>
    <w:rsid w:val="00554028"/>
    <w:rsid w:val="00560072"/>
    <w:rsid w:val="00560773"/>
    <w:rsid w:val="005751A4"/>
    <w:rsid w:val="00582134"/>
    <w:rsid w:val="0059378A"/>
    <w:rsid w:val="005B155A"/>
    <w:rsid w:val="005B18DA"/>
    <w:rsid w:val="005C61E6"/>
    <w:rsid w:val="005C6303"/>
    <w:rsid w:val="005D5455"/>
    <w:rsid w:val="005D7BC0"/>
    <w:rsid w:val="005E4D3C"/>
    <w:rsid w:val="005F15AB"/>
    <w:rsid w:val="005F28B3"/>
    <w:rsid w:val="005F5F03"/>
    <w:rsid w:val="005F6712"/>
    <w:rsid w:val="00602ED6"/>
    <w:rsid w:val="006054B6"/>
    <w:rsid w:val="006210D6"/>
    <w:rsid w:val="00624A56"/>
    <w:rsid w:val="00647366"/>
    <w:rsid w:val="0065647C"/>
    <w:rsid w:val="00661287"/>
    <w:rsid w:val="006618E0"/>
    <w:rsid w:val="006702D1"/>
    <w:rsid w:val="00696CED"/>
    <w:rsid w:val="006A0846"/>
    <w:rsid w:val="006A2DD7"/>
    <w:rsid w:val="006B681D"/>
    <w:rsid w:val="006E48FA"/>
    <w:rsid w:val="00711F8A"/>
    <w:rsid w:val="007169A9"/>
    <w:rsid w:val="007178B8"/>
    <w:rsid w:val="00726156"/>
    <w:rsid w:val="00740603"/>
    <w:rsid w:val="0075597C"/>
    <w:rsid w:val="00771937"/>
    <w:rsid w:val="007756F5"/>
    <w:rsid w:val="00775BFB"/>
    <w:rsid w:val="007905D7"/>
    <w:rsid w:val="007A3BCE"/>
    <w:rsid w:val="007A76E8"/>
    <w:rsid w:val="007B19B5"/>
    <w:rsid w:val="007C1786"/>
    <w:rsid w:val="007C3F97"/>
    <w:rsid w:val="007E427B"/>
    <w:rsid w:val="00801FDB"/>
    <w:rsid w:val="0081675C"/>
    <w:rsid w:val="00856A10"/>
    <w:rsid w:val="00861935"/>
    <w:rsid w:val="00871C93"/>
    <w:rsid w:val="00873BB7"/>
    <w:rsid w:val="008766A5"/>
    <w:rsid w:val="00877254"/>
    <w:rsid w:val="00882A7F"/>
    <w:rsid w:val="00882F14"/>
    <w:rsid w:val="0088622F"/>
    <w:rsid w:val="008A4404"/>
    <w:rsid w:val="008B2000"/>
    <w:rsid w:val="008B7289"/>
    <w:rsid w:val="008C64E3"/>
    <w:rsid w:val="008C68E6"/>
    <w:rsid w:val="008E4482"/>
    <w:rsid w:val="008E4C11"/>
    <w:rsid w:val="009100C8"/>
    <w:rsid w:val="00933E53"/>
    <w:rsid w:val="00956D6D"/>
    <w:rsid w:val="00957186"/>
    <w:rsid w:val="00972C9D"/>
    <w:rsid w:val="00973F47"/>
    <w:rsid w:val="009849DD"/>
    <w:rsid w:val="009A02DD"/>
    <w:rsid w:val="009B2276"/>
    <w:rsid w:val="009C2B02"/>
    <w:rsid w:val="009C2ECE"/>
    <w:rsid w:val="009D228E"/>
    <w:rsid w:val="009E2FF5"/>
    <w:rsid w:val="009E54E0"/>
    <w:rsid w:val="009F453F"/>
    <w:rsid w:val="00A161D0"/>
    <w:rsid w:val="00A178A3"/>
    <w:rsid w:val="00A256B7"/>
    <w:rsid w:val="00A27A92"/>
    <w:rsid w:val="00A34BFC"/>
    <w:rsid w:val="00A36110"/>
    <w:rsid w:val="00A37A48"/>
    <w:rsid w:val="00A44BFF"/>
    <w:rsid w:val="00A6302B"/>
    <w:rsid w:val="00A70CF9"/>
    <w:rsid w:val="00A73EE1"/>
    <w:rsid w:val="00A81E97"/>
    <w:rsid w:val="00A82B07"/>
    <w:rsid w:val="00A859A1"/>
    <w:rsid w:val="00AB5115"/>
    <w:rsid w:val="00AB5F6A"/>
    <w:rsid w:val="00AC4E34"/>
    <w:rsid w:val="00AD1CED"/>
    <w:rsid w:val="00AD3E20"/>
    <w:rsid w:val="00AD42A7"/>
    <w:rsid w:val="00AE7DA3"/>
    <w:rsid w:val="00AE7E93"/>
    <w:rsid w:val="00AF2F57"/>
    <w:rsid w:val="00B10756"/>
    <w:rsid w:val="00B113FB"/>
    <w:rsid w:val="00B17E02"/>
    <w:rsid w:val="00B33F07"/>
    <w:rsid w:val="00B35B4E"/>
    <w:rsid w:val="00B45433"/>
    <w:rsid w:val="00B53396"/>
    <w:rsid w:val="00B630A5"/>
    <w:rsid w:val="00B92C58"/>
    <w:rsid w:val="00BB6954"/>
    <w:rsid w:val="00BF1934"/>
    <w:rsid w:val="00C15BEA"/>
    <w:rsid w:val="00C17F38"/>
    <w:rsid w:val="00C23ABD"/>
    <w:rsid w:val="00C450BB"/>
    <w:rsid w:val="00C47AC3"/>
    <w:rsid w:val="00C546AF"/>
    <w:rsid w:val="00C75AC7"/>
    <w:rsid w:val="00C777CF"/>
    <w:rsid w:val="00C81EBF"/>
    <w:rsid w:val="00C91E28"/>
    <w:rsid w:val="00C926A7"/>
    <w:rsid w:val="00C94DBD"/>
    <w:rsid w:val="00C96839"/>
    <w:rsid w:val="00CA5EB8"/>
    <w:rsid w:val="00CC5AB2"/>
    <w:rsid w:val="00CD63C5"/>
    <w:rsid w:val="00CE5B0D"/>
    <w:rsid w:val="00D10E87"/>
    <w:rsid w:val="00D45F66"/>
    <w:rsid w:val="00D46FD8"/>
    <w:rsid w:val="00D522B3"/>
    <w:rsid w:val="00D61460"/>
    <w:rsid w:val="00D62D30"/>
    <w:rsid w:val="00D65E61"/>
    <w:rsid w:val="00D8350E"/>
    <w:rsid w:val="00D850D2"/>
    <w:rsid w:val="00DA4CF6"/>
    <w:rsid w:val="00DA6576"/>
    <w:rsid w:val="00DA6D6A"/>
    <w:rsid w:val="00DB62E8"/>
    <w:rsid w:val="00DC6372"/>
    <w:rsid w:val="00DD0495"/>
    <w:rsid w:val="00DD6C5B"/>
    <w:rsid w:val="00DD7DBC"/>
    <w:rsid w:val="00DE4204"/>
    <w:rsid w:val="00DF5FA1"/>
    <w:rsid w:val="00E04860"/>
    <w:rsid w:val="00E22068"/>
    <w:rsid w:val="00E3240F"/>
    <w:rsid w:val="00E5364A"/>
    <w:rsid w:val="00E60B24"/>
    <w:rsid w:val="00E77475"/>
    <w:rsid w:val="00EA0E8D"/>
    <w:rsid w:val="00EA1ADB"/>
    <w:rsid w:val="00EB26FD"/>
    <w:rsid w:val="00EB371D"/>
    <w:rsid w:val="00EC17F9"/>
    <w:rsid w:val="00EF0397"/>
    <w:rsid w:val="00F051A4"/>
    <w:rsid w:val="00F1172F"/>
    <w:rsid w:val="00F31D06"/>
    <w:rsid w:val="00F34CE5"/>
    <w:rsid w:val="00F35BCD"/>
    <w:rsid w:val="00F3639B"/>
    <w:rsid w:val="00F44667"/>
    <w:rsid w:val="00F57A33"/>
    <w:rsid w:val="00F70A53"/>
    <w:rsid w:val="00F855D1"/>
    <w:rsid w:val="00F85A92"/>
    <w:rsid w:val="00F902DA"/>
    <w:rsid w:val="00FB66D2"/>
    <w:rsid w:val="00FC1777"/>
    <w:rsid w:val="00FE0F19"/>
    <w:rsid w:val="00FF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1DC52A"/>
  <w15:chartTrackingRefBased/>
  <w15:docId w15:val="{A1DA075F-00C6-E04F-BE77-C1B6C8464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1B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96039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B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96039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1B34"/>
    <w:pPr>
      <w:keepNext/>
      <w:keepLines/>
      <w:spacing w:before="160" w:after="80"/>
      <w:outlineLvl w:val="2"/>
    </w:pPr>
    <w:rPr>
      <w:rFonts w:eastAsiaTheme="majorEastAsia" w:cstheme="majorBidi"/>
      <w:color w:val="A96039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1B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96039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1B34"/>
    <w:pPr>
      <w:keepNext/>
      <w:keepLines/>
      <w:spacing w:before="80" w:after="40"/>
      <w:outlineLvl w:val="4"/>
    </w:pPr>
    <w:rPr>
      <w:rFonts w:eastAsiaTheme="majorEastAsia" w:cstheme="majorBidi"/>
      <w:color w:val="A9603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1B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1B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1B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1B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1B34"/>
    <w:rPr>
      <w:rFonts w:asciiTheme="majorHAnsi" w:eastAsiaTheme="majorEastAsia" w:hAnsiTheme="majorHAnsi" w:cstheme="majorBidi"/>
      <w:color w:val="A96039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B34"/>
    <w:rPr>
      <w:rFonts w:asciiTheme="majorHAnsi" w:eastAsiaTheme="majorEastAsia" w:hAnsiTheme="majorHAnsi" w:cstheme="majorBidi"/>
      <w:color w:val="A96039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1B34"/>
    <w:rPr>
      <w:rFonts w:eastAsiaTheme="majorEastAsia" w:cstheme="majorBidi"/>
      <w:color w:val="A96039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1B34"/>
    <w:rPr>
      <w:rFonts w:eastAsiaTheme="majorEastAsia" w:cstheme="majorBidi"/>
      <w:i/>
      <w:iCs/>
      <w:color w:val="A9603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1B34"/>
    <w:rPr>
      <w:rFonts w:eastAsiaTheme="majorEastAsia" w:cstheme="majorBidi"/>
      <w:color w:val="A9603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1B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1B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1B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1B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1B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1B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1B3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1B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1B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1B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1B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1B34"/>
    <w:rPr>
      <w:i/>
      <w:iCs/>
      <w:color w:val="A9603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B34"/>
    <w:pPr>
      <w:pBdr>
        <w:top w:val="single" w:sz="4" w:space="10" w:color="A96039" w:themeColor="accent1" w:themeShade="BF"/>
        <w:bottom w:val="single" w:sz="4" w:space="10" w:color="A96039" w:themeColor="accent1" w:themeShade="BF"/>
      </w:pBdr>
      <w:spacing w:before="360" w:after="360"/>
      <w:ind w:left="864" w:right="864"/>
      <w:jc w:val="center"/>
    </w:pPr>
    <w:rPr>
      <w:i/>
      <w:iCs/>
      <w:color w:val="A9603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B34"/>
    <w:rPr>
      <w:i/>
      <w:iCs/>
      <w:color w:val="A96039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1B34"/>
    <w:rPr>
      <w:b/>
      <w:bCs/>
      <w:smallCaps/>
      <w:color w:val="A96039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11B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1B34"/>
  </w:style>
  <w:style w:type="paragraph" w:styleId="Footer">
    <w:name w:val="footer"/>
    <w:basedOn w:val="Normal"/>
    <w:link w:val="FooterChar"/>
    <w:uiPriority w:val="99"/>
    <w:unhideWhenUsed/>
    <w:rsid w:val="00211B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1B34"/>
  </w:style>
  <w:style w:type="paragraph" w:customStyle="1" w:styleId="BasicParagraph">
    <w:name w:val="[Basic Paragraph]"/>
    <w:basedOn w:val="Normal"/>
    <w:uiPriority w:val="99"/>
    <w:rsid w:val="00A36110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</w:rPr>
  </w:style>
  <w:style w:type="table" w:styleId="TableGrid">
    <w:name w:val="Table Grid"/>
    <w:basedOn w:val="TableNormal"/>
    <w:uiPriority w:val="39"/>
    <w:rsid w:val="00F05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36A53"/>
    <w:rPr>
      <w:color w:val="70357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6A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703572"/>
      </a:dk2>
      <a:lt2>
        <a:srgbClr val="FFFFFF"/>
      </a:lt2>
      <a:accent1>
        <a:srgbClr val="CB8864"/>
      </a:accent1>
      <a:accent2>
        <a:srgbClr val="9AAF87"/>
      </a:accent2>
      <a:accent3>
        <a:srgbClr val="84AEB5"/>
      </a:accent3>
      <a:accent4>
        <a:srgbClr val="C6B09D"/>
      </a:accent4>
      <a:accent5>
        <a:srgbClr val="C17F8A"/>
      </a:accent5>
      <a:accent6>
        <a:srgbClr val="748280"/>
      </a:accent6>
      <a:hlink>
        <a:srgbClr val="703572"/>
      </a:hlink>
      <a:folHlink>
        <a:srgbClr val="C17F8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663E0FDFBDA74AB7A5CF7B387D5A63" ma:contentTypeVersion="3" ma:contentTypeDescription="Create a new document." ma:contentTypeScope="" ma:versionID="a7910b72b8146c905358b4c4ff6ffb8c">
  <xsd:schema xmlns:xsd="http://www.w3.org/2001/XMLSchema" xmlns:xs="http://www.w3.org/2001/XMLSchema" xmlns:p="http://schemas.microsoft.com/office/2006/metadata/properties" xmlns:ns2="d9f7c1d5-f759-4ffd-9d1c-02cc989d4d0a" targetNamespace="http://schemas.microsoft.com/office/2006/metadata/properties" ma:root="true" ma:fieldsID="1706168e74262dd10e8aca4d8d6cc216" ns2:_="">
    <xsd:import namespace="d9f7c1d5-f759-4ffd-9d1c-02cc989d4d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f7c1d5-f759-4ffd-9d1c-02cc989d4d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9D9510-C9EB-4176-8B20-0F49641693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D246DD-EBC0-43B6-919D-B8F82C003C6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631039-E8E4-4617-A0DF-645C06A9F1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f7c1d5-f759-4ffd-9d1c-02cc989d4d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715350-76D5-4596-A4F2-63F1BA269B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Development Review Form_Final.docx</Template>
  <TotalTime>0</TotalTime>
  <Pages>2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Alford</dc:creator>
  <cp:keywords/>
  <dc:description/>
  <cp:lastModifiedBy>Steven Johnson</cp:lastModifiedBy>
  <cp:revision>2</cp:revision>
  <cp:lastPrinted>2024-10-17T09:52:00Z</cp:lastPrinted>
  <dcterms:created xsi:type="dcterms:W3CDTF">2026-11-06T13:30:00Z</dcterms:created>
  <dcterms:modified xsi:type="dcterms:W3CDTF">2026-11-06T13:30:00Z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0x0101006A663E0FDFBDA74AB7A5CF7B387D5A63</vt:lpwstr>
  </property>
  <property fmtid="{D5CDD505-2E9C-101B-9397-08002B2CF9AE}" pid="3" name="MediaServiceImageTags">
    <vt:lpwstr/>
  </property>
</Properties>
</file>