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E6D42B" w14:textId="6C26AC38" w:rsidR="00955232" w:rsidRPr="006936D0" w:rsidRDefault="00031C04" w:rsidP="00447F7D">
      <w:pPr>
        <w:pStyle w:val="Heading1"/>
        <w:numPr>
          <w:ilvl w:val="0"/>
          <w:numId w:val="0"/>
        </w:numPr>
        <w:tabs>
          <w:tab w:val="clear" w:pos="907"/>
          <w:tab w:val="left" w:pos="0"/>
        </w:tabs>
        <w:rPr>
          <w:rFonts w:ascii="Calibri" w:hAnsi="Calibri" w:cs="Calibri"/>
          <w:b w:val="0"/>
          <w:bCs w:val="0"/>
          <w:color w:val="703572"/>
          <w:sz w:val="44"/>
          <w:szCs w:val="40"/>
        </w:rPr>
      </w:pPr>
      <w:r>
        <w:rPr>
          <w:rFonts w:ascii="Calibri" w:hAnsi="Calibri" w:cs="Calibri"/>
          <w:b w:val="0"/>
          <w:bCs w:val="0"/>
          <w:color w:val="703572"/>
          <w:sz w:val="44"/>
          <w:szCs w:val="40"/>
        </w:rPr>
        <w:t>H</w:t>
      </w:r>
      <w:r w:rsidR="00955232">
        <w:rPr>
          <w:rFonts w:ascii="Calibri" w:hAnsi="Calibri" w:cs="Calibri"/>
          <w:b w:val="0"/>
          <w:bCs w:val="0"/>
          <w:color w:val="703572"/>
          <w:sz w:val="44"/>
          <w:szCs w:val="40"/>
        </w:rPr>
        <w:t xml:space="preserve">ow I work best </w:t>
      </w:r>
    </w:p>
    <w:p w14:paraId="19663E9B" w14:textId="1CD6E330" w:rsidR="00955232" w:rsidRPr="00A15BA9" w:rsidRDefault="00955232" w:rsidP="00955232">
      <w:pPr>
        <w:pStyle w:val="Heading2"/>
        <w:numPr>
          <w:ilvl w:val="0"/>
          <w:numId w:val="0"/>
        </w:numPr>
        <w:ind w:left="1049" w:hanging="1049"/>
        <w:rPr>
          <w:rFonts w:ascii="Calibri" w:hAnsi="Calibri" w:cs="Calibri"/>
          <w:b w:val="0"/>
          <w:bCs w:val="0"/>
          <w:color w:val="888B8D"/>
          <w:sz w:val="36"/>
          <w:szCs w:val="32"/>
        </w:rPr>
      </w:pPr>
      <w:r>
        <w:rPr>
          <w:rFonts w:ascii="Calibri" w:hAnsi="Calibri" w:cs="Calibri"/>
          <w:b w:val="0"/>
          <w:bCs w:val="0"/>
          <w:color w:val="888B8D"/>
          <w:sz w:val="36"/>
          <w:szCs w:val="32"/>
        </w:rPr>
        <w:t>About this document</w:t>
      </w:r>
    </w:p>
    <w:p w14:paraId="554CFF1B" w14:textId="31AF855A" w:rsidR="00955232" w:rsidRDefault="00955232" w:rsidP="00447F7D">
      <w:pPr>
        <w:pStyle w:val="BodyText"/>
        <w:ind w:left="0"/>
        <w:jc w:val="both"/>
        <w:rPr>
          <w:rFonts w:ascii="Calibri" w:hAnsi="Calibri" w:cs="Calibri"/>
          <w:sz w:val="22"/>
          <w:szCs w:val="22"/>
          <w:lang w:val="en-US"/>
        </w:rPr>
      </w:pPr>
      <w:r w:rsidRPr="00955232">
        <w:rPr>
          <w:rFonts w:ascii="Calibri" w:hAnsi="Calibri" w:cs="Calibri"/>
          <w:sz w:val="22"/>
          <w:szCs w:val="22"/>
          <w:lang w:val="en-US"/>
        </w:rPr>
        <w:t>This is a simple reflection tool to help you share how you work best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F2991">
        <w:rPr>
          <w:rFonts w:ascii="Calibri" w:hAnsi="Calibri" w:cs="Calibri"/>
          <w:sz w:val="22"/>
          <w:szCs w:val="22"/>
          <w:lang w:val="en-US"/>
        </w:rPr>
        <w:t>–</w:t>
      </w:r>
      <w:r w:rsidRPr="00955232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F2991">
        <w:rPr>
          <w:rFonts w:ascii="Calibri" w:hAnsi="Calibri" w:cs="Calibri"/>
          <w:sz w:val="22"/>
          <w:szCs w:val="22"/>
          <w:lang w:val="en-US"/>
        </w:rPr>
        <w:t>understand how we can support you</w:t>
      </w:r>
      <w:r w:rsidRPr="00955232">
        <w:rPr>
          <w:rFonts w:ascii="Calibri" w:hAnsi="Calibri" w:cs="Calibri"/>
          <w:sz w:val="22"/>
          <w:szCs w:val="22"/>
          <w:lang w:val="en-US"/>
        </w:rPr>
        <w:t xml:space="preserve">, how you like to communicate, and how </w:t>
      </w:r>
      <w:r w:rsidR="004E2F2F">
        <w:rPr>
          <w:rFonts w:ascii="Calibri" w:hAnsi="Calibri" w:cs="Calibri"/>
          <w:sz w:val="22"/>
          <w:szCs w:val="22"/>
          <w:lang w:val="en-US"/>
        </w:rPr>
        <w:t>you work in a team</w:t>
      </w:r>
      <w:r w:rsidRPr="00955232">
        <w:rPr>
          <w:rFonts w:ascii="Calibri" w:hAnsi="Calibri" w:cs="Calibri"/>
          <w:sz w:val="22"/>
          <w:szCs w:val="22"/>
          <w:lang w:val="en-US"/>
        </w:rPr>
        <w:t>. There’s no right or wrong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955232">
        <w:rPr>
          <w:rFonts w:ascii="Calibri" w:hAnsi="Calibri" w:cs="Calibri"/>
          <w:sz w:val="22"/>
          <w:szCs w:val="22"/>
          <w:lang w:val="en-US"/>
        </w:rPr>
        <w:t>answer - it’s about what works for you.</w:t>
      </w:r>
    </w:p>
    <w:p w14:paraId="7B53C9AC" w14:textId="6D6E4F9C" w:rsidR="00955232" w:rsidRPr="00955232" w:rsidRDefault="00447F7D" w:rsidP="00D048E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/>
      </w:r>
      <w:r w:rsidR="00955232" w:rsidRPr="00955232">
        <w:rPr>
          <w:rFonts w:ascii="Calibri" w:hAnsi="Calibri" w:cs="Calibri"/>
          <w:sz w:val="22"/>
          <w:szCs w:val="22"/>
        </w:rPr>
        <w:t>Name:_________________________________</w:t>
      </w:r>
      <w:r w:rsidR="00955232">
        <w:rPr>
          <w:rFonts w:ascii="Calibri" w:hAnsi="Calibri" w:cs="Calibri"/>
          <w:sz w:val="22"/>
          <w:szCs w:val="22"/>
        </w:rPr>
        <w:t>_____</w:t>
      </w:r>
      <w:r w:rsidR="00955232" w:rsidRPr="00955232">
        <w:rPr>
          <w:rFonts w:ascii="Calibri" w:hAnsi="Calibri" w:cs="Calibri"/>
          <w:sz w:val="22"/>
          <w:szCs w:val="22"/>
        </w:rPr>
        <w:t>__</w:t>
      </w:r>
      <w:r w:rsidR="00955232">
        <w:rPr>
          <w:rFonts w:ascii="Calibri" w:hAnsi="Calibri" w:cs="Calibri"/>
          <w:sz w:val="22"/>
          <w:szCs w:val="22"/>
        </w:rPr>
        <w:tab/>
      </w:r>
      <w:r w:rsidR="00955232" w:rsidRPr="00955232">
        <w:rPr>
          <w:rFonts w:ascii="Calibri" w:hAnsi="Calibri" w:cs="Calibri"/>
          <w:sz w:val="22"/>
          <w:szCs w:val="22"/>
        </w:rPr>
        <w:t>Role: _________________________________</w:t>
      </w:r>
    </w:p>
    <w:p w14:paraId="76DD3667" w14:textId="77777777" w:rsidR="00955232" w:rsidRPr="00955232" w:rsidRDefault="00955232" w:rsidP="00D048E9">
      <w:pPr>
        <w:rPr>
          <w:rFonts w:ascii="Calibri" w:hAnsi="Calibri" w:cs="Calibri"/>
          <w:sz w:val="22"/>
          <w:szCs w:val="22"/>
        </w:rPr>
      </w:pPr>
    </w:p>
    <w:p w14:paraId="111ED496" w14:textId="66F0BF58" w:rsidR="00955232" w:rsidRPr="00955232" w:rsidRDefault="00955232" w:rsidP="00D048E9">
      <w:pPr>
        <w:rPr>
          <w:rFonts w:ascii="Calibri" w:hAnsi="Calibri" w:cs="Calibri"/>
          <w:sz w:val="22"/>
          <w:szCs w:val="22"/>
        </w:rPr>
      </w:pPr>
      <w:r w:rsidRPr="00955232">
        <w:rPr>
          <w:rFonts w:ascii="Calibri" w:hAnsi="Calibri" w:cs="Calibri"/>
          <w:sz w:val="22"/>
          <w:szCs w:val="22"/>
        </w:rPr>
        <w:t>Date completed: _______________________________</w:t>
      </w:r>
      <w:r>
        <w:rPr>
          <w:rFonts w:ascii="Calibri" w:hAnsi="Calibri" w:cs="Calibri"/>
          <w:sz w:val="22"/>
          <w:szCs w:val="22"/>
        </w:rPr>
        <w:tab/>
      </w:r>
    </w:p>
    <w:p w14:paraId="2B27E040" w14:textId="77777777" w:rsidR="00955232" w:rsidRDefault="00955232" w:rsidP="00D048E9">
      <w:pPr>
        <w:pBdr>
          <w:bottom w:val="single" w:sz="12" w:space="1" w:color="auto"/>
        </w:pBdr>
        <w:rPr>
          <w:rFonts w:ascii="Calibri" w:hAnsi="Calibri" w:cs="Calibri"/>
        </w:rPr>
      </w:pPr>
    </w:p>
    <w:p w14:paraId="2B3B029F" w14:textId="77777777" w:rsidR="00447F7D" w:rsidRDefault="00447F7D" w:rsidP="00D048E9">
      <w:pPr>
        <w:pBdr>
          <w:bottom w:val="single" w:sz="12" w:space="1" w:color="auto"/>
        </w:pBdr>
        <w:rPr>
          <w:rFonts w:ascii="Calibri" w:hAnsi="Calibri" w:cs="Calibri"/>
        </w:rPr>
      </w:pPr>
    </w:p>
    <w:p w14:paraId="2F186CC5" w14:textId="2D2B2515" w:rsidR="00955232" w:rsidRPr="00447F7D" w:rsidRDefault="00955232" w:rsidP="00955232">
      <w:pPr>
        <w:pStyle w:val="Heading2"/>
        <w:numPr>
          <w:ilvl w:val="0"/>
          <w:numId w:val="0"/>
        </w:numPr>
        <w:ind w:left="1049" w:hanging="1049"/>
        <w:rPr>
          <w:rFonts w:ascii="Calibri" w:hAnsi="Calibri" w:cs="Calibri"/>
          <w:b w:val="0"/>
          <w:bCs w:val="0"/>
          <w:color w:val="703572" w:themeColor="text2"/>
          <w:sz w:val="36"/>
          <w:szCs w:val="32"/>
        </w:rPr>
      </w:pPr>
      <w:r w:rsidRPr="00447F7D">
        <w:rPr>
          <w:rFonts w:ascii="Calibri" w:hAnsi="Calibri" w:cs="Calibri"/>
          <w:b w:val="0"/>
          <w:bCs w:val="0"/>
          <w:color w:val="703572" w:themeColor="text2"/>
          <w:sz w:val="36"/>
          <w:szCs w:val="32"/>
        </w:rPr>
        <w:t>Communication &amp; Feedback</w:t>
      </w:r>
    </w:p>
    <w:p w14:paraId="468CE4CD" w14:textId="77777777" w:rsidR="00955232" w:rsidRDefault="00955232" w:rsidP="00955232">
      <w:pPr>
        <w:pStyle w:val="ListParagraph"/>
        <w:numPr>
          <w:ilvl w:val="0"/>
          <w:numId w:val="28"/>
        </w:numPr>
        <w:ind w:left="360"/>
        <w:rPr>
          <w:rFonts w:ascii="Calibri" w:hAnsi="Calibri" w:cs="Calibri"/>
        </w:rPr>
      </w:pPr>
      <w:r w:rsidRPr="00955232">
        <w:rPr>
          <w:rFonts w:ascii="Calibri" w:hAnsi="Calibri" w:cs="Calibri"/>
        </w:rPr>
        <w:t>How do you like to receive updates or requests?</w:t>
      </w:r>
    </w:p>
    <w:p w14:paraId="1DF9514C" w14:textId="66027E46" w:rsidR="00955232" w:rsidRDefault="00955232" w:rsidP="00955232">
      <w:pPr>
        <w:spacing w:before="0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3B4FE27B" w14:textId="57B536A8" w:rsidR="00955232" w:rsidRDefault="00955232" w:rsidP="00955232">
      <w:pPr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1E38A7DB" w14:textId="77777777" w:rsidR="00955232" w:rsidRDefault="00955232" w:rsidP="00955232">
      <w:pPr>
        <w:pStyle w:val="ListParagraph"/>
        <w:ind w:left="360"/>
        <w:rPr>
          <w:rFonts w:ascii="Calibri" w:hAnsi="Calibri" w:cs="Calibri"/>
        </w:rPr>
      </w:pPr>
    </w:p>
    <w:p w14:paraId="36BA17C4" w14:textId="58E92E0C" w:rsidR="00955232" w:rsidRDefault="00955232" w:rsidP="00955232">
      <w:pPr>
        <w:pStyle w:val="ListParagraph"/>
        <w:numPr>
          <w:ilvl w:val="0"/>
          <w:numId w:val="28"/>
        </w:numPr>
        <w:ind w:left="360"/>
        <w:rPr>
          <w:rFonts w:ascii="Calibri" w:hAnsi="Calibri" w:cs="Calibri"/>
        </w:rPr>
      </w:pPr>
      <w:r w:rsidRPr="00955232">
        <w:rPr>
          <w:rFonts w:ascii="Calibri" w:hAnsi="Calibri" w:cs="Calibri"/>
        </w:rPr>
        <w:t>What kind of feedback helps you most (and how do you prefer it to be given)?</w:t>
      </w:r>
    </w:p>
    <w:p w14:paraId="402EEFF9" w14:textId="77777777" w:rsidR="00955232" w:rsidRDefault="00955232" w:rsidP="00955232">
      <w:pPr>
        <w:spacing w:before="0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4A0287FB" w14:textId="77777777" w:rsidR="00955232" w:rsidRDefault="00955232" w:rsidP="00955232">
      <w:pPr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73CA32B2" w14:textId="77777777" w:rsidR="00955232" w:rsidRPr="00955232" w:rsidRDefault="00955232" w:rsidP="00955232">
      <w:pPr>
        <w:rPr>
          <w:rFonts w:ascii="Calibri" w:hAnsi="Calibri" w:cs="Calibri"/>
        </w:rPr>
      </w:pPr>
    </w:p>
    <w:p w14:paraId="2F07D0B9" w14:textId="77777777" w:rsidR="00955232" w:rsidRPr="00955232" w:rsidRDefault="00955232" w:rsidP="00955232">
      <w:pPr>
        <w:pStyle w:val="ListParagraph"/>
        <w:numPr>
          <w:ilvl w:val="0"/>
          <w:numId w:val="28"/>
        </w:numPr>
        <w:ind w:left="360"/>
        <w:rPr>
          <w:rFonts w:ascii="Calibri" w:hAnsi="Calibri" w:cs="Calibri"/>
        </w:rPr>
      </w:pPr>
      <w:r w:rsidRPr="00955232">
        <w:rPr>
          <w:rFonts w:ascii="Calibri" w:hAnsi="Calibri" w:cs="Calibri"/>
        </w:rPr>
        <w:t xml:space="preserve">What communication styles or habits do you find difficult to work with? </w:t>
      </w:r>
    </w:p>
    <w:p w14:paraId="1297D791" w14:textId="77777777" w:rsidR="00955232" w:rsidRDefault="00955232" w:rsidP="00955232">
      <w:pPr>
        <w:spacing w:before="0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32BE0218" w14:textId="77777777" w:rsidR="00955232" w:rsidRDefault="00955232" w:rsidP="00955232">
      <w:pPr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521A5557" w14:textId="77777777" w:rsidR="00955232" w:rsidRDefault="00955232" w:rsidP="00955232">
      <w:pPr>
        <w:rPr>
          <w:rFonts w:ascii="Calibri" w:hAnsi="Calibri" w:cs="Calibri"/>
        </w:rPr>
      </w:pPr>
    </w:p>
    <w:p w14:paraId="2963009C" w14:textId="77777777" w:rsidR="00955232" w:rsidRDefault="00955232">
      <w:pPr>
        <w:rPr>
          <w:rFonts w:ascii="Calibri" w:eastAsiaTheme="majorEastAsia" w:hAnsi="Calibri" w:cs="Calibri"/>
          <w:color w:val="888B8D"/>
          <w:sz w:val="36"/>
          <w:szCs w:val="32"/>
        </w:rPr>
      </w:pPr>
      <w:r>
        <w:rPr>
          <w:rFonts w:ascii="Calibri" w:hAnsi="Calibri" w:cs="Calibri"/>
          <w:b/>
          <w:bCs/>
          <w:color w:val="888B8D"/>
          <w:sz w:val="36"/>
          <w:szCs w:val="32"/>
        </w:rPr>
        <w:br w:type="page"/>
      </w:r>
    </w:p>
    <w:p w14:paraId="026262BC" w14:textId="1F1FFE14" w:rsidR="00955232" w:rsidRPr="00A15BA9" w:rsidRDefault="00955232" w:rsidP="00955232">
      <w:pPr>
        <w:pStyle w:val="Heading2"/>
        <w:numPr>
          <w:ilvl w:val="0"/>
          <w:numId w:val="0"/>
        </w:numPr>
        <w:ind w:left="1049" w:hanging="1049"/>
        <w:rPr>
          <w:rFonts w:ascii="Calibri" w:hAnsi="Calibri" w:cs="Calibri"/>
          <w:b w:val="0"/>
          <w:bCs w:val="0"/>
          <w:color w:val="888B8D"/>
          <w:sz w:val="36"/>
          <w:szCs w:val="32"/>
        </w:rPr>
      </w:pPr>
      <w:r>
        <w:rPr>
          <w:rFonts w:ascii="Calibri" w:hAnsi="Calibri" w:cs="Calibri"/>
          <w:b w:val="0"/>
          <w:bCs w:val="0"/>
          <w:color w:val="888B8D"/>
          <w:sz w:val="36"/>
          <w:szCs w:val="32"/>
        </w:rPr>
        <w:lastRenderedPageBreak/>
        <w:t>How I Work Best</w:t>
      </w:r>
    </w:p>
    <w:p w14:paraId="69793FDD" w14:textId="77777777" w:rsidR="00955232" w:rsidRDefault="00955232" w:rsidP="00955232">
      <w:pPr>
        <w:pStyle w:val="ListParagraph"/>
        <w:ind w:left="360"/>
        <w:rPr>
          <w:rFonts w:ascii="Calibri" w:hAnsi="Calibri" w:cs="Calibri"/>
        </w:rPr>
      </w:pPr>
    </w:p>
    <w:p w14:paraId="6B940156" w14:textId="4C0A9502" w:rsidR="00955232" w:rsidRDefault="00955232" w:rsidP="00955232">
      <w:pPr>
        <w:pStyle w:val="ListParagraph"/>
        <w:numPr>
          <w:ilvl w:val="0"/>
          <w:numId w:val="28"/>
        </w:num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How do you like to structure your day or week?</w:t>
      </w:r>
    </w:p>
    <w:p w14:paraId="42D92D3D" w14:textId="77777777" w:rsidR="00955232" w:rsidRDefault="00955232" w:rsidP="00955232">
      <w:pPr>
        <w:spacing w:before="0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20A94AA3" w14:textId="77777777" w:rsidR="00955232" w:rsidRDefault="00955232" w:rsidP="00955232">
      <w:pPr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19A12203" w14:textId="77777777" w:rsidR="00955232" w:rsidRPr="00955232" w:rsidRDefault="00955232" w:rsidP="00955232">
      <w:pPr>
        <w:rPr>
          <w:rFonts w:ascii="Calibri" w:hAnsi="Calibri" w:cs="Calibri"/>
        </w:rPr>
      </w:pPr>
    </w:p>
    <w:p w14:paraId="55A29BEA" w14:textId="06322BCC" w:rsidR="00955232" w:rsidRPr="00955232" w:rsidRDefault="00955232" w:rsidP="00955232">
      <w:pPr>
        <w:pStyle w:val="ListParagraph"/>
        <w:numPr>
          <w:ilvl w:val="0"/>
          <w:numId w:val="28"/>
        </w:numPr>
        <w:ind w:left="360"/>
        <w:rPr>
          <w:rFonts w:ascii="Calibri" w:hAnsi="Calibri" w:cs="Calibri"/>
        </w:rPr>
      </w:pPr>
      <w:r w:rsidRPr="00955232">
        <w:rPr>
          <w:rFonts w:ascii="Calibri" w:hAnsi="Calibri" w:cs="Calibri"/>
        </w:rPr>
        <w:t xml:space="preserve">What </w:t>
      </w:r>
      <w:r>
        <w:rPr>
          <w:rFonts w:ascii="Calibri" w:hAnsi="Calibri" w:cs="Calibri"/>
        </w:rPr>
        <w:t>do you need to do your best work (environment, tools, support)?</w:t>
      </w:r>
    </w:p>
    <w:p w14:paraId="06EA85D1" w14:textId="77777777" w:rsidR="00955232" w:rsidRDefault="00955232" w:rsidP="00955232">
      <w:pPr>
        <w:spacing w:before="0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6E1C6070" w14:textId="77777777" w:rsidR="00955232" w:rsidRDefault="00955232" w:rsidP="00955232">
      <w:pPr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51ACADC2" w14:textId="77777777" w:rsidR="00955232" w:rsidRPr="00955232" w:rsidRDefault="00955232" w:rsidP="00955232">
      <w:pPr>
        <w:rPr>
          <w:rFonts w:ascii="Calibri" w:hAnsi="Calibri" w:cs="Calibri"/>
        </w:rPr>
      </w:pPr>
    </w:p>
    <w:p w14:paraId="6892DC17" w14:textId="6D5BA446" w:rsidR="00955232" w:rsidRPr="00955232" w:rsidRDefault="00955232" w:rsidP="00955232">
      <w:pPr>
        <w:pStyle w:val="ListParagraph"/>
        <w:numPr>
          <w:ilvl w:val="0"/>
          <w:numId w:val="28"/>
        </w:num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How do you prefer to approach deadlines or priorities</w:t>
      </w:r>
      <w:r w:rsidRPr="00955232">
        <w:rPr>
          <w:rFonts w:ascii="Calibri" w:hAnsi="Calibri" w:cs="Calibri"/>
        </w:rPr>
        <w:t>?</w:t>
      </w:r>
    </w:p>
    <w:p w14:paraId="0CCB053D" w14:textId="77777777" w:rsidR="00955232" w:rsidRDefault="00955232" w:rsidP="00955232">
      <w:pPr>
        <w:spacing w:before="0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63949BD2" w14:textId="77777777" w:rsidR="00955232" w:rsidRDefault="00955232" w:rsidP="00955232">
      <w:pPr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52E1B66A" w14:textId="77777777" w:rsidR="00447F7D" w:rsidRDefault="00447F7D" w:rsidP="00955232">
      <w:pPr>
        <w:ind w:firstLine="360"/>
        <w:rPr>
          <w:rFonts w:ascii="Calibri" w:hAnsi="Calibri" w:cs="Calibri"/>
        </w:rPr>
      </w:pPr>
    </w:p>
    <w:p w14:paraId="3B367B6E" w14:textId="77777777" w:rsidR="00447F7D" w:rsidRDefault="00447F7D" w:rsidP="00447F7D">
      <w:pPr>
        <w:pStyle w:val="ListParagraph"/>
        <w:numPr>
          <w:ilvl w:val="0"/>
          <w:numId w:val="28"/>
        </w:num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What personal values are most important to you at work</w:t>
      </w:r>
      <w:r w:rsidRPr="00955232">
        <w:rPr>
          <w:rFonts w:ascii="Calibri" w:hAnsi="Calibri" w:cs="Calibri"/>
        </w:rPr>
        <w:t>?</w:t>
      </w:r>
    </w:p>
    <w:p w14:paraId="3429F2E5" w14:textId="77777777" w:rsidR="00447F7D" w:rsidRDefault="00447F7D" w:rsidP="00447F7D">
      <w:pPr>
        <w:spacing w:before="0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4857FD0E" w14:textId="77777777" w:rsidR="00447F7D" w:rsidRDefault="00447F7D" w:rsidP="00447F7D">
      <w:pPr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57C1A728" w14:textId="77777777" w:rsidR="00447F7D" w:rsidRDefault="00447F7D" w:rsidP="00955232">
      <w:pPr>
        <w:pStyle w:val="Heading2"/>
        <w:numPr>
          <w:ilvl w:val="0"/>
          <w:numId w:val="0"/>
        </w:numPr>
        <w:ind w:left="1049" w:hanging="1049"/>
        <w:rPr>
          <w:rFonts w:ascii="Calibri" w:hAnsi="Calibri" w:cs="Calibri"/>
          <w:b w:val="0"/>
          <w:bCs w:val="0"/>
          <w:color w:val="888B8D"/>
          <w:sz w:val="36"/>
          <w:szCs w:val="32"/>
        </w:rPr>
      </w:pPr>
    </w:p>
    <w:p w14:paraId="2AE948BB" w14:textId="4EF63E52" w:rsidR="00955232" w:rsidRPr="00A15BA9" w:rsidRDefault="00955232" w:rsidP="00955232">
      <w:pPr>
        <w:pStyle w:val="Heading2"/>
        <w:numPr>
          <w:ilvl w:val="0"/>
          <w:numId w:val="0"/>
        </w:numPr>
        <w:ind w:left="1049" w:hanging="1049"/>
        <w:rPr>
          <w:rFonts w:ascii="Calibri" w:hAnsi="Calibri" w:cs="Calibri"/>
          <w:b w:val="0"/>
          <w:bCs w:val="0"/>
          <w:color w:val="888B8D"/>
          <w:sz w:val="36"/>
          <w:szCs w:val="32"/>
        </w:rPr>
      </w:pPr>
      <w:r>
        <w:rPr>
          <w:rFonts w:ascii="Calibri" w:hAnsi="Calibri" w:cs="Calibri"/>
          <w:b w:val="0"/>
          <w:bCs w:val="0"/>
          <w:color w:val="888B8D"/>
          <w:sz w:val="36"/>
          <w:szCs w:val="32"/>
        </w:rPr>
        <w:t>Collaboration &amp; Teamwork</w:t>
      </w:r>
    </w:p>
    <w:p w14:paraId="5297ED2C" w14:textId="41FFD44F" w:rsidR="00955232" w:rsidRDefault="00955232" w:rsidP="00955232">
      <w:pPr>
        <w:pStyle w:val="ListParagraph"/>
        <w:numPr>
          <w:ilvl w:val="0"/>
          <w:numId w:val="28"/>
        </w:numPr>
        <w:ind w:left="360"/>
        <w:rPr>
          <w:rFonts w:ascii="Calibri" w:hAnsi="Calibri" w:cs="Calibri"/>
        </w:rPr>
      </w:pPr>
      <w:r w:rsidRPr="00955232">
        <w:rPr>
          <w:rFonts w:ascii="Calibri" w:hAnsi="Calibri" w:cs="Calibri"/>
        </w:rPr>
        <w:t xml:space="preserve">How do you like to </w:t>
      </w:r>
      <w:r>
        <w:rPr>
          <w:rFonts w:ascii="Calibri" w:hAnsi="Calibri" w:cs="Calibri"/>
        </w:rPr>
        <w:t>collaborate or share ideas</w:t>
      </w:r>
      <w:r w:rsidRPr="00955232">
        <w:rPr>
          <w:rFonts w:ascii="Calibri" w:hAnsi="Calibri" w:cs="Calibri"/>
        </w:rPr>
        <w:t>?</w:t>
      </w:r>
    </w:p>
    <w:p w14:paraId="2C04FE27" w14:textId="77777777" w:rsidR="00955232" w:rsidRDefault="00955232" w:rsidP="00955232">
      <w:pPr>
        <w:spacing w:before="0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5696DA7C" w14:textId="77777777" w:rsidR="00955232" w:rsidRDefault="00955232" w:rsidP="00955232">
      <w:pPr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7448A95A" w14:textId="77777777" w:rsidR="00955232" w:rsidRDefault="00955232" w:rsidP="00955232">
      <w:pPr>
        <w:pStyle w:val="ListParagraph"/>
        <w:ind w:left="360"/>
        <w:rPr>
          <w:rFonts w:ascii="Calibri" w:hAnsi="Calibri" w:cs="Calibri"/>
        </w:rPr>
      </w:pPr>
    </w:p>
    <w:p w14:paraId="5E5BD73C" w14:textId="0DFABF60" w:rsidR="00955232" w:rsidRPr="00955232" w:rsidRDefault="00955232" w:rsidP="00955232">
      <w:pPr>
        <w:pStyle w:val="ListParagraph"/>
        <w:numPr>
          <w:ilvl w:val="0"/>
          <w:numId w:val="28"/>
        </w:num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How can teammates make it easier for you to speak up or contribute</w:t>
      </w:r>
      <w:r w:rsidRPr="00955232">
        <w:rPr>
          <w:rFonts w:ascii="Calibri" w:hAnsi="Calibri" w:cs="Calibri"/>
        </w:rPr>
        <w:t xml:space="preserve">? </w:t>
      </w:r>
    </w:p>
    <w:p w14:paraId="7F78AA7E" w14:textId="77777777" w:rsidR="00955232" w:rsidRDefault="00955232" w:rsidP="00955232">
      <w:pPr>
        <w:spacing w:before="0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53319A29" w14:textId="77777777" w:rsidR="00955232" w:rsidRDefault="00955232" w:rsidP="00955232">
      <w:pPr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30F3F06F" w14:textId="77777777" w:rsidR="00955232" w:rsidRPr="00955232" w:rsidRDefault="00955232" w:rsidP="00955232">
      <w:pPr>
        <w:rPr>
          <w:rFonts w:ascii="Calibri" w:hAnsi="Calibri" w:cs="Calibri"/>
        </w:rPr>
      </w:pPr>
    </w:p>
    <w:p w14:paraId="195BAE7D" w14:textId="622D4776" w:rsidR="00955232" w:rsidRPr="00955232" w:rsidRDefault="00955232" w:rsidP="00955232">
      <w:pPr>
        <w:pStyle w:val="ListParagraph"/>
        <w:numPr>
          <w:ilvl w:val="0"/>
          <w:numId w:val="28"/>
        </w:num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How do you prefer to resolve disagreements or misunderstandings?</w:t>
      </w:r>
    </w:p>
    <w:p w14:paraId="0CC68E77" w14:textId="77777777" w:rsidR="00955232" w:rsidRDefault="00955232" w:rsidP="00955232">
      <w:pPr>
        <w:spacing w:before="0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38541EB5" w14:textId="77777777" w:rsidR="00955232" w:rsidRDefault="00955232" w:rsidP="00955232">
      <w:pPr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61F515C7" w14:textId="77777777" w:rsidR="00955232" w:rsidRDefault="00955232">
      <w:pPr>
        <w:rPr>
          <w:rFonts w:ascii="Calibri" w:eastAsiaTheme="majorEastAsia" w:hAnsi="Calibri" w:cs="Calibri"/>
          <w:color w:val="888B8D"/>
          <w:sz w:val="36"/>
          <w:szCs w:val="32"/>
        </w:rPr>
      </w:pPr>
      <w:r>
        <w:rPr>
          <w:rFonts w:ascii="Calibri" w:hAnsi="Calibri" w:cs="Calibri"/>
          <w:b/>
          <w:bCs/>
          <w:color w:val="888B8D"/>
          <w:sz w:val="36"/>
          <w:szCs w:val="32"/>
        </w:rPr>
        <w:br w:type="page"/>
      </w:r>
    </w:p>
    <w:p w14:paraId="6920CC99" w14:textId="61CEB441" w:rsidR="00955232" w:rsidRPr="00A15BA9" w:rsidRDefault="00955232" w:rsidP="00955232">
      <w:pPr>
        <w:pStyle w:val="Heading2"/>
        <w:numPr>
          <w:ilvl w:val="0"/>
          <w:numId w:val="0"/>
        </w:numPr>
        <w:ind w:left="1049" w:hanging="1049"/>
        <w:rPr>
          <w:rFonts w:ascii="Calibri" w:hAnsi="Calibri" w:cs="Calibri"/>
          <w:b w:val="0"/>
          <w:bCs w:val="0"/>
          <w:color w:val="888B8D"/>
          <w:sz w:val="36"/>
          <w:szCs w:val="32"/>
        </w:rPr>
      </w:pPr>
      <w:r>
        <w:rPr>
          <w:rFonts w:ascii="Calibri" w:hAnsi="Calibri" w:cs="Calibri"/>
          <w:b w:val="0"/>
          <w:bCs w:val="0"/>
          <w:color w:val="888B8D"/>
          <w:sz w:val="36"/>
          <w:szCs w:val="32"/>
        </w:rPr>
        <w:lastRenderedPageBreak/>
        <w:t>Working Style &amp; Support</w:t>
      </w:r>
    </w:p>
    <w:p w14:paraId="41135AA4" w14:textId="39909E69" w:rsidR="00955232" w:rsidRPr="00955232" w:rsidRDefault="00955232" w:rsidP="00955232">
      <w:pPr>
        <w:pStyle w:val="ListParagraph"/>
        <w:numPr>
          <w:ilvl w:val="0"/>
          <w:numId w:val="28"/>
        </w:numPr>
        <w:ind w:left="360"/>
        <w:rPr>
          <w:rFonts w:ascii="Calibri" w:hAnsi="Calibri" w:cs="Calibri"/>
        </w:rPr>
      </w:pPr>
      <w:r w:rsidRPr="00955232">
        <w:rPr>
          <w:rFonts w:ascii="Calibri" w:hAnsi="Calibri" w:cs="Calibri"/>
        </w:rPr>
        <w:t xml:space="preserve">What </w:t>
      </w:r>
      <w:r>
        <w:rPr>
          <w:rFonts w:ascii="Calibri" w:hAnsi="Calibri" w:cs="Calibri"/>
        </w:rPr>
        <w:t>helps you stay motivated and engaged?</w:t>
      </w:r>
    </w:p>
    <w:p w14:paraId="0CEEC467" w14:textId="77777777" w:rsidR="00955232" w:rsidRDefault="00955232" w:rsidP="00955232">
      <w:pPr>
        <w:spacing w:before="0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3EF14AAE" w14:textId="77777777" w:rsidR="00955232" w:rsidRDefault="00955232" w:rsidP="00955232">
      <w:pPr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49CAD5F1" w14:textId="77777777" w:rsidR="00955232" w:rsidRPr="00955232" w:rsidRDefault="00955232" w:rsidP="00955232">
      <w:pPr>
        <w:rPr>
          <w:rFonts w:ascii="Calibri" w:hAnsi="Calibri" w:cs="Calibri"/>
        </w:rPr>
      </w:pPr>
    </w:p>
    <w:p w14:paraId="057E6B80" w14:textId="61DCE28F" w:rsidR="00955232" w:rsidRPr="00955232" w:rsidRDefault="00955232" w:rsidP="00955232">
      <w:pPr>
        <w:pStyle w:val="ListParagraph"/>
        <w:numPr>
          <w:ilvl w:val="0"/>
          <w:numId w:val="28"/>
        </w:num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H</w:t>
      </w:r>
      <w:r w:rsidRPr="00955232">
        <w:rPr>
          <w:rFonts w:ascii="Calibri" w:hAnsi="Calibri" w:cs="Calibri"/>
        </w:rPr>
        <w:t>ow do you like to be supported when you’re under pressure or facing challenges?</w:t>
      </w:r>
    </w:p>
    <w:p w14:paraId="2C094183" w14:textId="77777777" w:rsidR="00955232" w:rsidRDefault="00955232" w:rsidP="00955232">
      <w:pPr>
        <w:spacing w:before="0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7A22F941" w14:textId="77777777" w:rsidR="00955232" w:rsidRDefault="00955232" w:rsidP="00955232">
      <w:pPr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2AC13B6F" w14:textId="77777777" w:rsidR="00955232" w:rsidRPr="00955232" w:rsidRDefault="00955232" w:rsidP="00955232">
      <w:pPr>
        <w:rPr>
          <w:rFonts w:ascii="Calibri" w:hAnsi="Calibri" w:cs="Calibri"/>
        </w:rPr>
      </w:pPr>
    </w:p>
    <w:p w14:paraId="3031F10D" w14:textId="7093F78C" w:rsidR="00955232" w:rsidRPr="00A15BA9" w:rsidRDefault="00955232" w:rsidP="00955232">
      <w:pPr>
        <w:pStyle w:val="Heading2"/>
        <w:numPr>
          <w:ilvl w:val="0"/>
          <w:numId w:val="0"/>
        </w:numPr>
        <w:ind w:left="1049" w:hanging="1049"/>
        <w:rPr>
          <w:rFonts w:ascii="Calibri" w:hAnsi="Calibri" w:cs="Calibri"/>
          <w:b w:val="0"/>
          <w:bCs w:val="0"/>
          <w:color w:val="888B8D"/>
          <w:sz w:val="36"/>
          <w:szCs w:val="32"/>
        </w:rPr>
      </w:pPr>
      <w:r>
        <w:rPr>
          <w:rFonts w:ascii="Calibri" w:hAnsi="Calibri" w:cs="Calibri"/>
          <w:b w:val="0"/>
          <w:bCs w:val="0"/>
          <w:color w:val="888B8D"/>
          <w:sz w:val="36"/>
          <w:szCs w:val="32"/>
        </w:rPr>
        <w:t>Growth &amp; Development</w:t>
      </w:r>
    </w:p>
    <w:p w14:paraId="06F95DE9" w14:textId="572C0E63" w:rsidR="00955232" w:rsidRDefault="00955232" w:rsidP="00955232">
      <w:pPr>
        <w:pStyle w:val="ListParagraph"/>
        <w:numPr>
          <w:ilvl w:val="0"/>
          <w:numId w:val="28"/>
        </w:num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What skills or areas are you currently developing</w:t>
      </w:r>
      <w:r w:rsidRPr="00955232">
        <w:rPr>
          <w:rFonts w:ascii="Calibri" w:hAnsi="Calibri" w:cs="Calibri"/>
        </w:rPr>
        <w:t>?</w:t>
      </w:r>
    </w:p>
    <w:p w14:paraId="051F2C99" w14:textId="77777777" w:rsidR="00955232" w:rsidRDefault="00955232" w:rsidP="00955232">
      <w:pPr>
        <w:spacing w:before="0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17FEA72D" w14:textId="77777777" w:rsidR="00955232" w:rsidRDefault="00955232" w:rsidP="00955232">
      <w:pPr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1F6028AA" w14:textId="77777777" w:rsidR="00955232" w:rsidRDefault="00955232" w:rsidP="00955232">
      <w:pPr>
        <w:pStyle w:val="ListParagraph"/>
        <w:ind w:left="360"/>
        <w:rPr>
          <w:rFonts w:ascii="Calibri" w:hAnsi="Calibri" w:cs="Calibri"/>
        </w:rPr>
      </w:pPr>
    </w:p>
    <w:p w14:paraId="4704C7E4" w14:textId="2D385A39" w:rsidR="00955232" w:rsidRDefault="00955232" w:rsidP="00955232">
      <w:pPr>
        <w:pStyle w:val="ListParagraph"/>
        <w:numPr>
          <w:ilvl w:val="0"/>
          <w:numId w:val="28"/>
        </w:num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How do you like to learn new things (reading, discussion, doing, shadowing, etc.)?</w:t>
      </w:r>
    </w:p>
    <w:p w14:paraId="389523C2" w14:textId="77777777" w:rsidR="00955232" w:rsidRDefault="00955232" w:rsidP="00955232">
      <w:pPr>
        <w:spacing w:before="0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4C89A843" w14:textId="77777777" w:rsidR="00955232" w:rsidRDefault="00955232" w:rsidP="00955232">
      <w:pPr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5808E390" w14:textId="77777777" w:rsidR="00955232" w:rsidRPr="00955232" w:rsidRDefault="00955232" w:rsidP="00955232">
      <w:pPr>
        <w:rPr>
          <w:rFonts w:ascii="Calibri" w:hAnsi="Calibri" w:cs="Calibri"/>
        </w:rPr>
      </w:pPr>
    </w:p>
    <w:p w14:paraId="680EE141" w14:textId="4E0CC53E" w:rsidR="00955232" w:rsidRPr="00955232" w:rsidRDefault="00955232" w:rsidP="00955232">
      <w:pPr>
        <w:pStyle w:val="ListParagraph"/>
        <w:numPr>
          <w:ilvl w:val="0"/>
          <w:numId w:val="28"/>
        </w:numPr>
        <w:ind w:left="360"/>
        <w:rPr>
          <w:rFonts w:ascii="Calibri" w:hAnsi="Calibri" w:cs="Calibri"/>
        </w:rPr>
      </w:pPr>
      <w:r w:rsidRPr="00955232">
        <w:rPr>
          <w:rFonts w:ascii="Calibri" w:hAnsi="Calibri" w:cs="Calibri"/>
        </w:rPr>
        <w:t xml:space="preserve">What </w:t>
      </w:r>
      <w:r>
        <w:rPr>
          <w:rFonts w:ascii="Calibri" w:hAnsi="Calibri" w:cs="Calibri"/>
        </w:rPr>
        <w:t>kind of recognition or encouragement means the most to you</w:t>
      </w:r>
      <w:r w:rsidRPr="00955232">
        <w:rPr>
          <w:rFonts w:ascii="Calibri" w:hAnsi="Calibri" w:cs="Calibri"/>
        </w:rPr>
        <w:t xml:space="preserve">? </w:t>
      </w:r>
    </w:p>
    <w:p w14:paraId="5D7FC12E" w14:textId="77777777" w:rsidR="00955232" w:rsidRDefault="00955232" w:rsidP="00955232">
      <w:pPr>
        <w:spacing w:before="0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0922E2D2" w14:textId="77777777" w:rsidR="00955232" w:rsidRDefault="00955232" w:rsidP="00955232">
      <w:pPr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1A64555A" w14:textId="77777777" w:rsidR="00955232" w:rsidRDefault="00955232" w:rsidP="00955232">
      <w:pPr>
        <w:rPr>
          <w:rFonts w:ascii="Calibri" w:hAnsi="Calibri" w:cs="Calibri"/>
        </w:rPr>
      </w:pPr>
    </w:p>
    <w:p w14:paraId="00B641F2" w14:textId="77777777" w:rsidR="00AF2991" w:rsidRPr="00955232" w:rsidRDefault="00AF2991" w:rsidP="00955232">
      <w:pPr>
        <w:rPr>
          <w:rFonts w:ascii="Calibri" w:hAnsi="Calibri" w:cs="Calibri"/>
        </w:rPr>
      </w:pPr>
    </w:p>
    <w:p w14:paraId="0DED8303" w14:textId="467F4C41" w:rsidR="00955232" w:rsidRPr="00A15BA9" w:rsidRDefault="00955232" w:rsidP="00955232">
      <w:pPr>
        <w:pStyle w:val="Heading2"/>
        <w:numPr>
          <w:ilvl w:val="0"/>
          <w:numId w:val="0"/>
        </w:numPr>
        <w:ind w:left="1049" w:hanging="1049"/>
        <w:rPr>
          <w:rFonts w:ascii="Calibri" w:hAnsi="Calibri" w:cs="Calibri"/>
          <w:b w:val="0"/>
          <w:bCs w:val="0"/>
          <w:color w:val="888B8D"/>
          <w:sz w:val="36"/>
          <w:szCs w:val="32"/>
        </w:rPr>
      </w:pPr>
      <w:r>
        <w:rPr>
          <w:rFonts w:ascii="Calibri" w:hAnsi="Calibri" w:cs="Calibri"/>
          <w:b w:val="0"/>
          <w:bCs w:val="0"/>
          <w:color w:val="888B8D"/>
          <w:sz w:val="36"/>
          <w:szCs w:val="32"/>
        </w:rPr>
        <w:t>Anything Else</w:t>
      </w:r>
    </w:p>
    <w:p w14:paraId="6BC7CD39" w14:textId="7E798563" w:rsidR="00955232" w:rsidRDefault="00955232" w:rsidP="00955232">
      <w:pPr>
        <w:pStyle w:val="ListParagraph"/>
        <w:numPr>
          <w:ilvl w:val="0"/>
          <w:numId w:val="28"/>
        </w:num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Is there anything else that would help your team understand how to work well with you?</w:t>
      </w:r>
    </w:p>
    <w:p w14:paraId="3847E3F2" w14:textId="77777777" w:rsidR="00955232" w:rsidRDefault="00955232" w:rsidP="00955232">
      <w:pPr>
        <w:spacing w:before="0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p w14:paraId="390091C2" w14:textId="77777777" w:rsidR="00955232" w:rsidRDefault="00955232" w:rsidP="00955232">
      <w:pPr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</w:t>
      </w:r>
    </w:p>
    <w:sectPr w:rsidR="00955232" w:rsidSect="00DF4AE1">
      <w:headerReference w:type="default" r:id="rId13"/>
      <w:footerReference w:type="default" r:id="rId14"/>
      <w:pgSz w:w="11906" w:h="16838" w:code="9"/>
      <w:pgMar w:top="1985" w:right="1134" w:bottom="1418" w:left="1361" w:header="9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7A63A6" w14:textId="77777777" w:rsidR="00663AC7" w:rsidRDefault="00663AC7" w:rsidP="009E4B94">
      <w:pPr>
        <w:spacing w:line="240" w:lineRule="auto"/>
      </w:pPr>
      <w:r>
        <w:separator/>
      </w:r>
    </w:p>
  </w:endnote>
  <w:endnote w:type="continuationSeparator" w:id="0">
    <w:p w14:paraId="203C1C09" w14:textId="77777777" w:rsidR="00663AC7" w:rsidRDefault="00663AC7" w:rsidP="009E4B94">
      <w:pPr>
        <w:spacing w:line="240" w:lineRule="auto"/>
      </w:pPr>
      <w:r>
        <w:continuationSeparator/>
      </w:r>
    </w:p>
  </w:endnote>
  <w:endnote w:type="continuationNotice" w:id="1">
    <w:p w14:paraId="1B84AB0F" w14:textId="77777777" w:rsidR="00663AC7" w:rsidRDefault="00663AC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utura BdCn BT">
    <w:altName w:val="Calibri"/>
    <w:panose1 w:val="020B0602020204020303"/>
    <w:charset w:val="00"/>
    <w:family w:val="swiss"/>
    <w:pitch w:val="variable"/>
    <w:sig w:usb0="80000867" w:usb1="1000204A" w:usb2="00000000" w:usb3="00000000" w:csb0="000001FB" w:csb1="00000000"/>
  </w:font>
  <w:font w:name="Futura LtCn BT">
    <w:altName w:val="Calibri"/>
    <w:panose1 w:val="020B0602020204020303"/>
    <w:charset w:val="00"/>
    <w:family w:val="swiss"/>
    <w:pitch w:val="variable"/>
    <w:sig w:usb0="80000867" w:usb1="1000204A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96EF05" w14:textId="77777777" w:rsidR="00723B72" w:rsidRPr="00A8024C" w:rsidRDefault="00000000" w:rsidP="00A8024C">
    <w:pPr>
      <w:pStyle w:val="Template-Web"/>
      <w:rPr>
        <w:rStyle w:val="PageNumber"/>
        <w:color w:val="703572"/>
        <w:sz w:val="20"/>
      </w:rPr>
    </w:pPr>
    <w:sdt>
      <w:sdtPr>
        <w:rPr>
          <w:color w:val="703572"/>
          <w:sz w:val="16"/>
        </w:rPr>
        <w:alias w:val="Web"/>
        <w:tag w:val="{&quot;templafy&quot;:{&quot;id&quot;:&quot;b2b721df-63e6-4dd5-895f-444da8ddaf8c&quot;}}"/>
        <w:id w:val="910507535"/>
        <w:placeholder>
          <w:docPart w:val="CC0CD033BCB74BBE98FB83E8707497F7"/>
        </w:placeholder>
      </w:sdtPr>
      <w:sdtContent>
        <w:r w:rsidR="00723B72" w:rsidRPr="00A8024C">
          <w:rPr>
            <w:color w:val="703572"/>
          </w:rPr>
          <w:t>www.ansteyhorne.co.uk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95199C" w14:textId="77777777" w:rsidR="00663AC7" w:rsidRDefault="00663AC7" w:rsidP="009E4B94">
      <w:pPr>
        <w:spacing w:line="240" w:lineRule="auto"/>
      </w:pPr>
      <w:r>
        <w:separator/>
      </w:r>
    </w:p>
  </w:footnote>
  <w:footnote w:type="continuationSeparator" w:id="0">
    <w:p w14:paraId="0F7A8AAE" w14:textId="77777777" w:rsidR="00663AC7" w:rsidRDefault="00663AC7" w:rsidP="009E4B94">
      <w:pPr>
        <w:spacing w:line="240" w:lineRule="auto"/>
      </w:pPr>
      <w:r>
        <w:continuationSeparator/>
      </w:r>
    </w:p>
  </w:footnote>
  <w:footnote w:type="continuationNotice" w:id="1">
    <w:p w14:paraId="4DA865E5" w14:textId="77777777" w:rsidR="00663AC7" w:rsidRDefault="00663AC7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9DABD0" w14:textId="7E87631D" w:rsidR="00723B72" w:rsidRPr="00CF0A6E" w:rsidRDefault="00AF2991" w:rsidP="005E37CC">
    <w:pPr>
      <w:pStyle w:val="NoSpacing"/>
      <w:spacing w:line="240" w:lineRule="atLeast"/>
      <w:rPr>
        <w:color w:val="748280" w:themeColor="accent6"/>
      </w:rPr>
    </w:pPr>
    <w:r w:rsidRPr="00CF0A6E">
      <w:rPr>
        <w:color w:val="748280" w:themeColor="accent6"/>
      </w:rPr>
      <w:t>UNDERSTANDING HOW YOU LIKE TO 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284AE9"/>
    <w:multiLevelType w:val="multilevel"/>
    <w:tmpl w:val="B1FED71E"/>
    <w:lvl w:ilvl="0">
      <w:start w:val="1"/>
      <w:numFmt w:val="lowerLetter"/>
      <w:pStyle w:val="ListAlpha"/>
      <w:lvlText w:val="%1."/>
      <w:lvlJc w:val="left"/>
      <w:pPr>
        <w:ind w:left="425" w:hanging="425"/>
      </w:pPr>
      <w:rPr>
        <w:rFonts w:asciiTheme="minorHAnsi" w:hAnsiTheme="minorHAnsi" w:hint="default"/>
        <w:color w:val="71004B"/>
        <w:sz w:val="20"/>
      </w:rPr>
    </w:lvl>
    <w:lvl w:ilvl="1">
      <w:start w:val="1"/>
      <w:numFmt w:val="lowerRoman"/>
      <w:pStyle w:val="ListAlpha2"/>
      <w:lvlText w:val="%2."/>
      <w:lvlJc w:val="left"/>
      <w:pPr>
        <w:ind w:left="850" w:hanging="425"/>
      </w:pPr>
      <w:rPr>
        <w:rFonts w:asciiTheme="minorHAnsi" w:hAnsiTheme="minorHAnsi" w:hint="default"/>
        <w:color w:val="703572" w:themeColor="text2"/>
      </w:rPr>
    </w:lvl>
    <w:lvl w:ilvl="2">
      <w:start w:val="1"/>
      <w:numFmt w:val="decimal"/>
      <w:pStyle w:val="ListAlpha3"/>
      <w:lvlText w:val="%3."/>
      <w:lvlJc w:val="left"/>
      <w:pPr>
        <w:ind w:left="1275" w:hanging="425"/>
      </w:pPr>
      <w:rPr>
        <w:rFonts w:asciiTheme="minorHAnsi" w:hAnsiTheme="minorHAnsi" w:hint="default"/>
        <w:color w:val="703572" w:themeColor="text2"/>
        <w:sz w:val="20"/>
      </w:rPr>
    </w:lvl>
    <w:lvl w:ilvl="3">
      <w:start w:val="1"/>
      <w:numFmt w:val="upperLetter"/>
      <w:lvlText w:val="%4."/>
      <w:lvlJc w:val="left"/>
      <w:pPr>
        <w:ind w:left="1700" w:hanging="425"/>
      </w:pPr>
      <w:rPr>
        <w:rFonts w:asciiTheme="minorHAnsi" w:hAnsiTheme="minorHAnsi" w:hint="default"/>
        <w:color w:val="703572" w:themeColor="text2"/>
        <w:sz w:val="20"/>
      </w:rPr>
    </w:lvl>
    <w:lvl w:ilvl="4">
      <w:start w:val="1"/>
      <w:numFmt w:val="upperRoman"/>
      <w:lvlText w:val="%5."/>
      <w:lvlJc w:val="left"/>
      <w:pPr>
        <w:ind w:left="2125" w:hanging="425"/>
      </w:pPr>
      <w:rPr>
        <w:rFonts w:asciiTheme="minorHAnsi" w:hAnsiTheme="minorHAnsi" w:hint="default"/>
        <w:color w:val="703572" w:themeColor="text2"/>
        <w:sz w:val="20"/>
      </w:rPr>
    </w:lvl>
    <w:lvl w:ilvl="5">
      <w:start w:val="1"/>
      <w:numFmt w:val="none"/>
      <w:pStyle w:val="ListAlpha6"/>
      <w:lvlText w:val="%6"/>
      <w:lvlJc w:val="left"/>
      <w:pPr>
        <w:ind w:left="2550" w:hanging="425"/>
      </w:pPr>
      <w:rPr>
        <w:rFonts w:asciiTheme="minorHAnsi" w:hAnsiTheme="minorHAnsi" w:hint="default"/>
        <w:color w:val="703572" w:themeColor="text2"/>
        <w:sz w:val="20"/>
      </w:rPr>
    </w:lvl>
    <w:lvl w:ilvl="6">
      <w:start w:val="1"/>
      <w:numFmt w:val="none"/>
      <w:lvlText w:val=""/>
      <w:lvlJc w:val="left"/>
      <w:pPr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ind w:left="3825" w:hanging="425"/>
      </w:pPr>
      <w:rPr>
        <w:rFonts w:hint="default"/>
      </w:rPr>
    </w:lvl>
  </w:abstractNum>
  <w:abstractNum w:abstractNumId="1" w15:restartNumberingAfterBreak="0">
    <w:nsid w:val="0CAB308A"/>
    <w:multiLevelType w:val="multilevel"/>
    <w:tmpl w:val="E36AE732"/>
    <w:lvl w:ilvl="0">
      <w:start w:val="1"/>
      <w:numFmt w:val="decimal"/>
      <w:pStyle w:val="Legal1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Legal2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Legal3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Legal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Legal5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Restart w:val="1"/>
      <w:pStyle w:val="LegalBodyText1"/>
      <w:lvlText w:val="%1.%6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6">
      <w:start w:val="1"/>
      <w:numFmt w:val="decimal"/>
      <w:lvlRestart w:val="2"/>
      <w:pStyle w:val="LegalBodyText2"/>
      <w:lvlText w:val="%1.%2.%7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7">
      <w:start w:val="1"/>
      <w:numFmt w:val="decimal"/>
      <w:lvlRestart w:val="3"/>
      <w:pStyle w:val="LegalBodyText2"/>
      <w:lvlText w:val="%1.%2.%3.%8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2" w15:restartNumberingAfterBreak="0">
    <w:nsid w:val="1042617C"/>
    <w:multiLevelType w:val="hybridMultilevel"/>
    <w:tmpl w:val="286E4630"/>
    <w:lvl w:ilvl="0" w:tplc="77D22668">
      <w:start w:val="1"/>
      <w:numFmt w:val="decimal"/>
      <w:lvlText w:val="%1."/>
      <w:lvlJc w:val="left"/>
      <w:pPr>
        <w:tabs>
          <w:tab w:val="num" w:pos="1134"/>
        </w:tabs>
        <w:ind w:left="720" w:hanging="360"/>
      </w:pPr>
      <w:rPr>
        <w:rFonts w:ascii="Calibri" w:hAnsi="Calibri" w:hint="default"/>
        <w:b w:val="0"/>
        <w:i w:val="0"/>
        <w:spacing w:val="50"/>
        <w:sz w:val="24"/>
        <w:u w:color="70357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1203"/>
    <w:multiLevelType w:val="multilevel"/>
    <w:tmpl w:val="13BC961A"/>
    <w:lvl w:ilvl="0">
      <w:start w:val="1"/>
      <w:numFmt w:val="decimal"/>
      <w:pStyle w:val="Heading1"/>
      <w:lvlText w:val="%1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1049" w:hanging="907"/>
      </w:pPr>
      <w:rPr>
        <w:rFonts w:hint="default"/>
        <w:color w:val="888B8D"/>
      </w:rPr>
    </w:lvl>
    <w:lvl w:ilvl="2">
      <w:start w:val="1"/>
      <w:numFmt w:val="decimal"/>
      <w:pStyle w:val="Heading3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pStyle w:val="BodyTextnumbered1"/>
      <w:lvlText w:val="%1.%7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7">
      <w:start w:val="1"/>
      <w:numFmt w:val="decimal"/>
      <w:pStyle w:val="BodyTextnumbered2"/>
      <w:lvlText w:val="%1.%2.%8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907" w:hanging="907"/>
      </w:pPr>
      <w:rPr>
        <w:rFonts w:hint="default"/>
      </w:rPr>
    </w:lvl>
  </w:abstractNum>
  <w:abstractNum w:abstractNumId="4" w15:restartNumberingAfterBreak="0">
    <w:nsid w:val="17636F5B"/>
    <w:multiLevelType w:val="multilevel"/>
    <w:tmpl w:val="F4F64B96"/>
    <w:numStyleLink w:val="Appendices"/>
  </w:abstractNum>
  <w:abstractNum w:abstractNumId="5" w15:restartNumberingAfterBreak="0">
    <w:nsid w:val="1FD617BB"/>
    <w:multiLevelType w:val="multilevel"/>
    <w:tmpl w:val="F4F64B96"/>
    <w:styleLink w:val="Appendices"/>
    <w:lvl w:ilvl="0">
      <w:start w:val="1"/>
      <w:numFmt w:val="upperLetter"/>
      <w:suff w:val="nothing"/>
      <w:lvlText w:val="Appendix %1"/>
      <w:lvlJc w:val="left"/>
      <w:pPr>
        <w:ind w:left="0" w:firstLine="0"/>
      </w:pPr>
      <w:rPr>
        <w:rFonts w:ascii="Arial" w:hAnsi="Arial" w:hint="default"/>
        <w:b/>
        <w:i w:val="0"/>
        <w:color w:val="71004B"/>
        <w:sz w:val="36"/>
      </w:rPr>
    </w:lvl>
    <w:lvl w:ilvl="1">
      <w:start w:val="1"/>
      <w:numFmt w:val="decimal"/>
      <w:pStyle w:val="Appendix-Heading1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i w:val="0"/>
        <w:color w:val="71004B"/>
        <w:sz w:val="32"/>
      </w:rPr>
    </w:lvl>
    <w:lvl w:ilvl="2">
      <w:start w:val="1"/>
      <w:numFmt w:val="decimal"/>
      <w:pStyle w:val="Appendix-Heading2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i w:val="0"/>
        <w:color w:val="71004B"/>
        <w:sz w:val="28"/>
      </w:rPr>
    </w:lvl>
    <w:lvl w:ilvl="3">
      <w:start w:val="1"/>
      <w:numFmt w:val="decimal"/>
      <w:pStyle w:val="Appendix-Heading3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i w:val="0"/>
        <w:color w:val="703572" w:themeColor="text2"/>
        <w:sz w:val="26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0144C39"/>
    <w:multiLevelType w:val="hybridMultilevel"/>
    <w:tmpl w:val="F4E48CC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B02CA"/>
    <w:multiLevelType w:val="hybridMultilevel"/>
    <w:tmpl w:val="146239F8"/>
    <w:lvl w:ilvl="0" w:tplc="CC3A879C">
      <w:start w:val="21"/>
      <w:numFmt w:val="bullet"/>
      <w:lvlText w:val="-"/>
      <w:lvlJc w:val="left"/>
      <w:pPr>
        <w:ind w:left="1267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8" w15:restartNumberingAfterBreak="0">
    <w:nsid w:val="267D4CC6"/>
    <w:multiLevelType w:val="hybridMultilevel"/>
    <w:tmpl w:val="AD148A1E"/>
    <w:lvl w:ilvl="0" w:tplc="657A842A">
      <w:start w:val="1"/>
      <w:numFmt w:val="bullet"/>
      <w:lvlText w:val=""/>
      <w:lvlJc w:val="left"/>
      <w:pPr>
        <w:ind w:left="1267" w:hanging="360"/>
      </w:pPr>
      <w:rPr>
        <w:rFonts w:ascii="Symbol" w:eastAsia="Times New Roman" w:hAnsi="Symbol" w:cs="Times New Roman" w:hint="default"/>
        <w:color w:val="212531"/>
      </w:rPr>
    </w:lvl>
    <w:lvl w:ilvl="1" w:tplc="08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9" w15:restartNumberingAfterBreak="0">
    <w:nsid w:val="26F42889"/>
    <w:multiLevelType w:val="multilevel"/>
    <w:tmpl w:val="41F6D5DA"/>
    <w:lvl w:ilvl="0">
      <w:start w:val="1"/>
      <w:numFmt w:val="upperLetter"/>
      <w:pStyle w:val="NameofAppendix"/>
      <w:suff w:val="nothing"/>
      <w:lvlText w:val="Appendix %1"/>
      <w:lvlJc w:val="left"/>
      <w:pPr>
        <w:ind w:left="7088" w:firstLine="0"/>
      </w:pPr>
      <w:rPr>
        <w:rFonts w:ascii="Arial" w:hAnsi="Arial" w:hint="default"/>
        <w:b/>
        <w:i w:val="0"/>
        <w:color w:val="703572"/>
        <w:sz w:val="36"/>
      </w:rPr>
    </w:lvl>
    <w:lvl w:ilvl="1">
      <w:start w:val="1"/>
      <w:numFmt w:val="lowerLetter"/>
      <w:lvlText w:val="%2)"/>
      <w:lvlJc w:val="left"/>
      <w:pPr>
        <w:ind w:left="-981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-62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-261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5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1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7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539" w:hanging="360"/>
      </w:pPr>
      <w:rPr>
        <w:rFonts w:hint="default"/>
      </w:rPr>
    </w:lvl>
  </w:abstractNum>
  <w:abstractNum w:abstractNumId="10" w15:restartNumberingAfterBreak="0">
    <w:nsid w:val="2ABE727C"/>
    <w:multiLevelType w:val="hybridMultilevel"/>
    <w:tmpl w:val="7AEAD156"/>
    <w:lvl w:ilvl="0" w:tplc="08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1" w15:restartNumberingAfterBreak="0">
    <w:nsid w:val="2CB72EE6"/>
    <w:multiLevelType w:val="hybridMultilevel"/>
    <w:tmpl w:val="D8781D86"/>
    <w:lvl w:ilvl="0" w:tplc="657A842A">
      <w:start w:val="1"/>
      <w:numFmt w:val="bullet"/>
      <w:lvlText w:val=""/>
      <w:lvlJc w:val="left"/>
      <w:pPr>
        <w:ind w:left="2174" w:hanging="360"/>
      </w:pPr>
      <w:rPr>
        <w:rFonts w:ascii="Symbol" w:eastAsia="Times New Roman" w:hAnsi="Symbol" w:cs="Times New Roman" w:hint="default"/>
        <w:color w:val="212531"/>
      </w:rPr>
    </w:lvl>
    <w:lvl w:ilvl="1" w:tplc="08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2" w15:restartNumberingAfterBreak="0">
    <w:nsid w:val="35006D12"/>
    <w:multiLevelType w:val="hybridMultilevel"/>
    <w:tmpl w:val="4184C82A"/>
    <w:lvl w:ilvl="0" w:tplc="0B8688A4">
      <w:start w:val="14"/>
      <w:numFmt w:val="decimal"/>
      <w:lvlText w:val="1.6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2B5E4A"/>
    <w:multiLevelType w:val="hybridMultilevel"/>
    <w:tmpl w:val="0E7E3BD8"/>
    <w:lvl w:ilvl="0" w:tplc="6F0EC3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7C731B"/>
    <w:multiLevelType w:val="hybridMultilevel"/>
    <w:tmpl w:val="390CF124"/>
    <w:lvl w:ilvl="0" w:tplc="7996E956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  <w:color w:val="71004B"/>
      </w:rPr>
    </w:lvl>
    <w:lvl w:ilvl="1" w:tplc="08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5" w15:restartNumberingAfterBreak="0">
    <w:nsid w:val="3B3A4DB5"/>
    <w:multiLevelType w:val="hybridMultilevel"/>
    <w:tmpl w:val="C0948990"/>
    <w:lvl w:ilvl="0" w:tplc="08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6" w15:restartNumberingAfterBreak="0">
    <w:nsid w:val="3DEB2B02"/>
    <w:multiLevelType w:val="hybridMultilevel"/>
    <w:tmpl w:val="67B86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7D10EE"/>
    <w:multiLevelType w:val="hybridMultilevel"/>
    <w:tmpl w:val="2D906030"/>
    <w:lvl w:ilvl="0" w:tplc="0CDEE66A">
      <w:start w:val="1"/>
      <w:numFmt w:val="bullet"/>
      <w:pStyle w:val="Table-Bullet"/>
      <w:lvlText w:val=""/>
      <w:lvlJc w:val="left"/>
      <w:pPr>
        <w:ind w:left="340" w:hanging="283"/>
      </w:pPr>
      <w:rPr>
        <w:rFonts w:ascii="Symbol" w:hAnsi="Symbol" w:hint="default"/>
        <w:color w:val="71004B"/>
      </w:rPr>
    </w:lvl>
    <w:lvl w:ilvl="1" w:tplc="2E7EEF46">
      <w:start w:val="1"/>
      <w:numFmt w:val="bullet"/>
      <w:pStyle w:val="Table-Bullet2"/>
      <w:lvlText w:val="–"/>
      <w:lvlJc w:val="left"/>
      <w:pPr>
        <w:ind w:left="624" w:hanging="284"/>
      </w:pPr>
      <w:rPr>
        <w:rFonts w:ascii="Arial" w:hAnsi="Arial" w:hint="default"/>
        <w:color w:val="703572" w:themeColor="text2"/>
      </w:rPr>
    </w:lvl>
    <w:lvl w:ilvl="2" w:tplc="0CD25430">
      <w:start w:val="1"/>
      <w:numFmt w:val="bullet"/>
      <w:lvlText w:val="○"/>
      <w:lvlJc w:val="left"/>
      <w:pPr>
        <w:ind w:left="852" w:hanging="284"/>
      </w:pPr>
      <w:rPr>
        <w:rFonts w:ascii="Arial" w:hAnsi="Arial" w:hint="default"/>
        <w:color w:val="703572" w:themeColor="text2"/>
      </w:rPr>
    </w:lvl>
    <w:lvl w:ilvl="3" w:tplc="0DAA9660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703572" w:themeColor="text2"/>
      </w:rPr>
    </w:lvl>
    <w:lvl w:ilvl="4" w:tplc="8F22B560">
      <w:start w:val="1"/>
      <w:numFmt w:val="bullet"/>
      <w:lvlText w:val="–"/>
      <w:lvlJc w:val="left"/>
      <w:pPr>
        <w:ind w:left="1420" w:hanging="284"/>
      </w:pPr>
      <w:rPr>
        <w:rFonts w:ascii="Arial" w:hAnsi="Arial" w:hint="default"/>
        <w:color w:val="703572" w:themeColor="text2"/>
      </w:rPr>
    </w:lvl>
    <w:lvl w:ilvl="5" w:tplc="AC38853C">
      <w:start w:val="1"/>
      <w:numFmt w:val="none"/>
      <w:lvlText w:val=""/>
      <w:lvlJc w:val="left"/>
      <w:pPr>
        <w:ind w:left="1704" w:hanging="284"/>
      </w:pPr>
      <w:rPr>
        <w:rFonts w:hint="default"/>
        <w:color w:val="703572" w:themeColor="text2"/>
      </w:rPr>
    </w:lvl>
    <w:lvl w:ilvl="6" w:tplc="E06875E4">
      <w:start w:val="1"/>
      <w:numFmt w:val="none"/>
      <w:lvlText w:val=""/>
      <w:lvlJc w:val="left"/>
      <w:pPr>
        <w:ind w:left="1988" w:hanging="284"/>
      </w:pPr>
      <w:rPr>
        <w:rFonts w:hint="default"/>
        <w:color w:val="703572" w:themeColor="text2"/>
      </w:rPr>
    </w:lvl>
    <w:lvl w:ilvl="7" w:tplc="1AB02D12">
      <w:start w:val="1"/>
      <w:numFmt w:val="none"/>
      <w:lvlText w:val=""/>
      <w:lvlJc w:val="left"/>
      <w:pPr>
        <w:ind w:left="2272" w:hanging="284"/>
      </w:pPr>
      <w:rPr>
        <w:rFonts w:hint="default"/>
        <w:color w:val="703572" w:themeColor="text2"/>
      </w:rPr>
    </w:lvl>
    <w:lvl w:ilvl="8" w:tplc="6226E4C4">
      <w:start w:val="1"/>
      <w:numFmt w:val="none"/>
      <w:lvlText w:val=""/>
      <w:lvlJc w:val="left"/>
      <w:pPr>
        <w:ind w:left="2556" w:hanging="284"/>
      </w:pPr>
      <w:rPr>
        <w:rFonts w:hint="default"/>
        <w:color w:val="703572" w:themeColor="text2"/>
      </w:rPr>
    </w:lvl>
  </w:abstractNum>
  <w:abstractNum w:abstractNumId="18" w15:restartNumberingAfterBreak="0">
    <w:nsid w:val="4B4B2DF2"/>
    <w:multiLevelType w:val="hybridMultilevel"/>
    <w:tmpl w:val="C3FE9C06"/>
    <w:lvl w:ilvl="0" w:tplc="CE505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645094"/>
    <w:multiLevelType w:val="hybridMultilevel"/>
    <w:tmpl w:val="F0581E36"/>
    <w:lvl w:ilvl="0" w:tplc="41CEFE4E">
      <w:numFmt w:val="bullet"/>
      <w:lvlText w:val="•"/>
      <w:lvlJc w:val="left"/>
      <w:pPr>
        <w:ind w:left="1627" w:hanging="360"/>
      </w:pPr>
      <w:rPr>
        <w:rFonts w:ascii="Calibri" w:hAnsi="Calibri" w:hint="default"/>
        <w:color w:val="703572"/>
        <w:sz w:val="22"/>
        <w:szCs w:val="28"/>
      </w:rPr>
    </w:lvl>
    <w:lvl w:ilvl="1" w:tplc="08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20" w15:restartNumberingAfterBreak="0">
    <w:nsid w:val="60A2052B"/>
    <w:multiLevelType w:val="hybridMultilevel"/>
    <w:tmpl w:val="4B3498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pacing w:val="50"/>
        <w:sz w:val="24"/>
        <w:u w:color="70357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5268BC"/>
    <w:multiLevelType w:val="hybridMultilevel"/>
    <w:tmpl w:val="E2E2AB0A"/>
    <w:lvl w:ilvl="0" w:tplc="447E2A8C">
      <w:start w:val="1"/>
      <w:numFmt w:val="decimal"/>
      <w:pStyle w:val="Table-ListNumber"/>
      <w:lvlText w:val="%1."/>
      <w:lvlJc w:val="left"/>
      <w:pPr>
        <w:ind w:left="340" w:hanging="283"/>
      </w:pPr>
      <w:rPr>
        <w:rFonts w:ascii="Arial" w:hAnsi="Arial" w:hint="default"/>
        <w:color w:val="71004B"/>
        <w:sz w:val="18"/>
      </w:rPr>
    </w:lvl>
    <w:lvl w:ilvl="1" w:tplc="B5B0A3CA">
      <w:start w:val="1"/>
      <w:numFmt w:val="lowerLetter"/>
      <w:pStyle w:val="Table-ListNumber2"/>
      <w:lvlText w:val="%2."/>
      <w:lvlJc w:val="left"/>
      <w:pPr>
        <w:ind w:left="624" w:hanging="284"/>
      </w:pPr>
      <w:rPr>
        <w:rFonts w:hint="default"/>
        <w:color w:val="71004B"/>
      </w:rPr>
    </w:lvl>
    <w:lvl w:ilvl="2" w:tplc="151646E6">
      <w:start w:val="1"/>
      <w:numFmt w:val="lowerLetter"/>
      <w:pStyle w:val="Table-ListAlpha"/>
      <w:lvlText w:val="%3."/>
      <w:lvlJc w:val="left"/>
      <w:pPr>
        <w:ind w:left="340" w:hanging="283"/>
      </w:pPr>
      <w:rPr>
        <w:rFonts w:hint="default"/>
        <w:color w:val="71004B"/>
      </w:rPr>
    </w:lvl>
    <w:lvl w:ilvl="3" w:tplc="605AD28A">
      <w:start w:val="1"/>
      <w:numFmt w:val="upperLetter"/>
      <w:lvlText w:val="%4."/>
      <w:lvlJc w:val="left"/>
      <w:pPr>
        <w:ind w:left="1136" w:hanging="284"/>
      </w:pPr>
      <w:rPr>
        <w:rFonts w:hint="default"/>
        <w:color w:val="71004B"/>
      </w:rPr>
    </w:lvl>
    <w:lvl w:ilvl="4" w:tplc="84B2252C">
      <w:start w:val="1"/>
      <w:numFmt w:val="upperRoman"/>
      <w:lvlText w:val="%5."/>
      <w:lvlJc w:val="left"/>
      <w:pPr>
        <w:ind w:left="1420" w:hanging="284"/>
      </w:pPr>
      <w:rPr>
        <w:rFonts w:hint="default"/>
        <w:color w:val="71004B"/>
      </w:rPr>
    </w:lvl>
    <w:lvl w:ilvl="5" w:tplc="6FB61690">
      <w:start w:val="1"/>
      <w:numFmt w:val="none"/>
      <w:lvlText w:val=""/>
      <w:lvlJc w:val="left"/>
      <w:pPr>
        <w:ind w:left="1704" w:hanging="284"/>
      </w:pPr>
      <w:rPr>
        <w:rFonts w:hint="default"/>
        <w:color w:val="71004B"/>
      </w:rPr>
    </w:lvl>
    <w:lvl w:ilvl="6" w:tplc="F1B07AE2">
      <w:start w:val="1"/>
      <w:numFmt w:val="none"/>
      <w:lvlText w:val=""/>
      <w:lvlJc w:val="left"/>
      <w:pPr>
        <w:ind w:left="1988" w:hanging="284"/>
      </w:pPr>
      <w:rPr>
        <w:rFonts w:hint="default"/>
        <w:color w:val="703572" w:themeColor="text2"/>
      </w:rPr>
    </w:lvl>
    <w:lvl w:ilvl="7" w:tplc="B8EE37F8">
      <w:start w:val="1"/>
      <w:numFmt w:val="none"/>
      <w:lvlText w:val=""/>
      <w:lvlJc w:val="left"/>
      <w:pPr>
        <w:ind w:left="2272" w:hanging="284"/>
      </w:pPr>
      <w:rPr>
        <w:rFonts w:hint="default"/>
        <w:color w:val="703572" w:themeColor="text2"/>
      </w:rPr>
    </w:lvl>
    <w:lvl w:ilvl="8" w:tplc="8F8A2626">
      <w:start w:val="1"/>
      <w:numFmt w:val="none"/>
      <w:lvlText w:val=""/>
      <w:lvlJc w:val="left"/>
      <w:pPr>
        <w:ind w:left="2556" w:hanging="284"/>
      </w:pPr>
      <w:rPr>
        <w:rFonts w:hint="default"/>
        <w:color w:val="703572" w:themeColor="text2"/>
      </w:rPr>
    </w:lvl>
  </w:abstractNum>
  <w:abstractNum w:abstractNumId="22" w15:restartNumberingAfterBreak="0">
    <w:nsid w:val="7CA80374"/>
    <w:multiLevelType w:val="multilevel"/>
    <w:tmpl w:val="3C76D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20588C"/>
    <w:multiLevelType w:val="hybridMultilevel"/>
    <w:tmpl w:val="98D24806"/>
    <w:lvl w:ilvl="0" w:tplc="F9B09B2C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  <w:color w:val="71004B"/>
      </w:rPr>
    </w:lvl>
    <w:lvl w:ilvl="1" w:tplc="69EC0EF0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  <w:color w:val="703572" w:themeColor="text2"/>
      </w:rPr>
    </w:lvl>
    <w:lvl w:ilvl="2" w:tplc="6A90A566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  <w:color w:val="703572" w:themeColor="text2"/>
      </w:rPr>
    </w:lvl>
    <w:lvl w:ilvl="3" w:tplc="AC305A80">
      <w:start w:val="1"/>
      <w:numFmt w:val="upperLetter"/>
      <w:lvlText w:val="%4."/>
      <w:lvlJc w:val="left"/>
      <w:pPr>
        <w:ind w:left="1700" w:hanging="425"/>
      </w:pPr>
      <w:rPr>
        <w:rFonts w:hint="default"/>
        <w:color w:val="703572" w:themeColor="text2"/>
      </w:rPr>
    </w:lvl>
    <w:lvl w:ilvl="4" w:tplc="5AC80514">
      <w:start w:val="1"/>
      <w:numFmt w:val="upperRoman"/>
      <w:lvlText w:val="%5."/>
      <w:lvlJc w:val="left"/>
      <w:pPr>
        <w:ind w:left="2125" w:hanging="425"/>
      </w:pPr>
      <w:rPr>
        <w:rFonts w:hint="default"/>
        <w:color w:val="703572" w:themeColor="text2"/>
      </w:rPr>
    </w:lvl>
    <w:lvl w:ilvl="5" w:tplc="1C346DC4">
      <w:start w:val="1"/>
      <w:numFmt w:val="none"/>
      <w:lvlText w:val="%6"/>
      <w:lvlJc w:val="left"/>
      <w:pPr>
        <w:ind w:left="2550" w:hanging="425"/>
      </w:pPr>
      <w:rPr>
        <w:rFonts w:hint="default"/>
        <w:color w:val="703572" w:themeColor="text2"/>
      </w:rPr>
    </w:lvl>
    <w:lvl w:ilvl="6" w:tplc="7AEC4F78">
      <w:start w:val="1"/>
      <w:numFmt w:val="none"/>
      <w:lvlText w:val="%7."/>
      <w:lvlJc w:val="left"/>
      <w:pPr>
        <w:ind w:left="2975" w:hanging="425"/>
      </w:pPr>
      <w:rPr>
        <w:rFonts w:hint="default"/>
        <w:color w:val="703572" w:themeColor="text2"/>
      </w:rPr>
    </w:lvl>
    <w:lvl w:ilvl="7" w:tplc="203034F2">
      <w:start w:val="1"/>
      <w:numFmt w:val="none"/>
      <w:lvlText w:val="%8."/>
      <w:lvlJc w:val="left"/>
      <w:pPr>
        <w:ind w:left="3400" w:hanging="425"/>
      </w:pPr>
      <w:rPr>
        <w:rFonts w:hint="default"/>
        <w:color w:val="703572" w:themeColor="text2"/>
      </w:rPr>
    </w:lvl>
    <w:lvl w:ilvl="8" w:tplc="721E6606">
      <w:start w:val="1"/>
      <w:numFmt w:val="none"/>
      <w:lvlText w:val="%9."/>
      <w:lvlJc w:val="left"/>
      <w:pPr>
        <w:ind w:left="3825" w:hanging="425"/>
      </w:pPr>
      <w:rPr>
        <w:rFonts w:hint="default"/>
        <w:color w:val="71004B"/>
      </w:rPr>
    </w:lvl>
  </w:abstractNum>
  <w:abstractNum w:abstractNumId="24" w15:restartNumberingAfterBreak="0">
    <w:nsid w:val="7FB354B8"/>
    <w:multiLevelType w:val="multilevel"/>
    <w:tmpl w:val="2E668A22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  <w:color w:val="71004B"/>
      </w:rPr>
    </w:lvl>
    <w:lvl w:ilvl="1">
      <w:start w:val="1"/>
      <w:numFmt w:val="bullet"/>
      <w:pStyle w:val="ListBullet2"/>
      <w:lvlText w:val="–"/>
      <w:lvlJc w:val="left"/>
      <w:pPr>
        <w:ind w:left="850" w:hanging="425"/>
      </w:pPr>
      <w:rPr>
        <w:rFonts w:ascii="Arial" w:hAnsi="Arial" w:hint="default"/>
        <w:color w:val="703572" w:themeColor="text2"/>
      </w:rPr>
    </w:lvl>
    <w:lvl w:ilvl="2">
      <w:start w:val="1"/>
      <w:numFmt w:val="bullet"/>
      <w:pStyle w:val="ListBullet3"/>
      <w:lvlText w:val="○"/>
      <w:lvlJc w:val="left"/>
      <w:pPr>
        <w:ind w:left="1275" w:hanging="425"/>
      </w:pPr>
      <w:rPr>
        <w:rFonts w:ascii="Arial" w:hAnsi="Arial" w:hint="default"/>
        <w:color w:val="703572" w:themeColor="text2"/>
      </w:rPr>
    </w:lvl>
    <w:lvl w:ilvl="3">
      <w:start w:val="1"/>
      <w:numFmt w:val="bullet"/>
      <w:lvlText w:val=""/>
      <w:lvlJc w:val="left"/>
      <w:pPr>
        <w:ind w:left="1700" w:hanging="425"/>
      </w:pPr>
      <w:rPr>
        <w:rFonts w:ascii="Symbol" w:hAnsi="Symbol" w:hint="default"/>
        <w:color w:val="703572" w:themeColor="text2"/>
      </w:rPr>
    </w:lvl>
    <w:lvl w:ilvl="4">
      <w:start w:val="1"/>
      <w:numFmt w:val="bullet"/>
      <w:lvlText w:val="–"/>
      <w:lvlJc w:val="left"/>
      <w:pPr>
        <w:ind w:left="2125" w:hanging="425"/>
      </w:pPr>
      <w:rPr>
        <w:rFonts w:ascii="Arial" w:hAnsi="Arial" w:hint="default"/>
        <w:color w:val="703572" w:themeColor="text2"/>
      </w:rPr>
    </w:lvl>
    <w:lvl w:ilvl="5">
      <w:start w:val="1"/>
      <w:numFmt w:val="bullet"/>
      <w:lvlText w:val="–"/>
      <w:lvlJc w:val="left"/>
      <w:pPr>
        <w:ind w:left="2550" w:hanging="425"/>
      </w:pPr>
      <w:rPr>
        <w:rFonts w:ascii="Arial" w:hAnsi="Arial" w:hint="default"/>
        <w:color w:val="703572" w:themeColor="text2"/>
      </w:rPr>
    </w:lvl>
    <w:lvl w:ilvl="6">
      <w:start w:val="1"/>
      <w:numFmt w:val="bullet"/>
      <w:lvlText w:val="–"/>
      <w:lvlJc w:val="left"/>
      <w:pPr>
        <w:ind w:left="2975" w:hanging="425"/>
      </w:pPr>
      <w:rPr>
        <w:rFonts w:ascii="Arial" w:hAnsi="Arial" w:hint="default"/>
        <w:color w:val="703572" w:themeColor="text2"/>
      </w:rPr>
    </w:lvl>
    <w:lvl w:ilvl="7">
      <w:start w:val="1"/>
      <w:numFmt w:val="bullet"/>
      <w:lvlText w:val="–"/>
      <w:lvlJc w:val="left"/>
      <w:pPr>
        <w:ind w:left="3400" w:hanging="425"/>
      </w:pPr>
      <w:rPr>
        <w:rFonts w:ascii="Arial" w:hAnsi="Arial" w:hint="default"/>
        <w:color w:val="703572" w:themeColor="text2"/>
      </w:rPr>
    </w:lvl>
    <w:lvl w:ilvl="8">
      <w:start w:val="1"/>
      <w:numFmt w:val="bullet"/>
      <w:lvlText w:val="–"/>
      <w:lvlJc w:val="left"/>
      <w:pPr>
        <w:ind w:left="3825" w:hanging="425"/>
      </w:pPr>
      <w:rPr>
        <w:rFonts w:ascii="Arial" w:hAnsi="Arial" w:hint="default"/>
        <w:color w:val="703572" w:themeColor="text2"/>
      </w:rPr>
    </w:lvl>
  </w:abstractNum>
  <w:num w:numId="1" w16cid:durableId="965158817">
    <w:abstractNumId w:val="17"/>
  </w:num>
  <w:num w:numId="2" w16cid:durableId="400951689">
    <w:abstractNumId w:val="21"/>
  </w:num>
  <w:num w:numId="3" w16cid:durableId="2022048151">
    <w:abstractNumId w:val="5"/>
  </w:num>
  <w:num w:numId="4" w16cid:durableId="673459825">
    <w:abstractNumId w:val="3"/>
  </w:num>
  <w:num w:numId="5" w16cid:durableId="694039350">
    <w:abstractNumId w:val="1"/>
  </w:num>
  <w:num w:numId="6" w16cid:durableId="378015880">
    <w:abstractNumId w:val="4"/>
  </w:num>
  <w:num w:numId="7" w16cid:durableId="1679311710">
    <w:abstractNumId w:val="9"/>
  </w:num>
  <w:num w:numId="8" w16cid:durableId="513345601">
    <w:abstractNumId w:val="0"/>
  </w:num>
  <w:num w:numId="9" w16cid:durableId="1995140199">
    <w:abstractNumId w:val="24"/>
  </w:num>
  <w:num w:numId="10" w16cid:durableId="581522847">
    <w:abstractNumId w:val="23"/>
  </w:num>
  <w:num w:numId="11" w16cid:durableId="982201542">
    <w:abstractNumId w:val="14"/>
  </w:num>
  <w:num w:numId="12" w16cid:durableId="8409275">
    <w:abstractNumId w:val="12"/>
  </w:num>
  <w:num w:numId="13" w16cid:durableId="1073089994">
    <w:abstractNumId w:val="6"/>
  </w:num>
  <w:num w:numId="14" w16cid:durableId="9645197">
    <w:abstractNumId w:val="10"/>
  </w:num>
  <w:num w:numId="15" w16cid:durableId="640695348">
    <w:abstractNumId w:val="3"/>
  </w:num>
  <w:num w:numId="16" w16cid:durableId="963387948">
    <w:abstractNumId w:val="3"/>
  </w:num>
  <w:num w:numId="17" w16cid:durableId="517234137">
    <w:abstractNumId w:val="3"/>
  </w:num>
  <w:num w:numId="18" w16cid:durableId="1119105919">
    <w:abstractNumId w:val="7"/>
  </w:num>
  <w:num w:numId="19" w16cid:durableId="294139698">
    <w:abstractNumId w:val="15"/>
  </w:num>
  <w:num w:numId="20" w16cid:durableId="1211843835">
    <w:abstractNumId w:val="22"/>
  </w:num>
  <w:num w:numId="21" w16cid:durableId="1960404849">
    <w:abstractNumId w:val="8"/>
  </w:num>
  <w:num w:numId="22" w16cid:durableId="788625009">
    <w:abstractNumId w:val="11"/>
  </w:num>
  <w:num w:numId="23" w16cid:durableId="1626350377">
    <w:abstractNumId w:val="16"/>
  </w:num>
  <w:num w:numId="24" w16cid:durableId="48656392">
    <w:abstractNumId w:val="20"/>
  </w:num>
  <w:num w:numId="25" w16cid:durableId="559944991">
    <w:abstractNumId w:val="2"/>
  </w:num>
  <w:num w:numId="26" w16cid:durableId="402067268">
    <w:abstractNumId w:val="19"/>
  </w:num>
  <w:num w:numId="27" w16cid:durableId="1330793978">
    <w:abstractNumId w:val="13"/>
  </w:num>
  <w:num w:numId="28" w16cid:durableId="659580082">
    <w:abstractNumId w:val="18"/>
  </w:num>
  <w:numIdMacAtCleanup w:val="1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232"/>
    <w:rsid w:val="00000509"/>
    <w:rsid w:val="00001030"/>
    <w:rsid w:val="0000145D"/>
    <w:rsid w:val="00001943"/>
    <w:rsid w:val="00004865"/>
    <w:rsid w:val="0000504C"/>
    <w:rsid w:val="00005B69"/>
    <w:rsid w:val="00006E4F"/>
    <w:rsid w:val="00013175"/>
    <w:rsid w:val="00013712"/>
    <w:rsid w:val="00013AF8"/>
    <w:rsid w:val="00014769"/>
    <w:rsid w:val="0001580E"/>
    <w:rsid w:val="00015B1C"/>
    <w:rsid w:val="00021AA4"/>
    <w:rsid w:val="00022A31"/>
    <w:rsid w:val="0002487E"/>
    <w:rsid w:val="0002497C"/>
    <w:rsid w:val="00025638"/>
    <w:rsid w:val="000268EB"/>
    <w:rsid w:val="00026B54"/>
    <w:rsid w:val="000270A7"/>
    <w:rsid w:val="00031C04"/>
    <w:rsid w:val="000326AD"/>
    <w:rsid w:val="000336C1"/>
    <w:rsid w:val="00033C86"/>
    <w:rsid w:val="0003682C"/>
    <w:rsid w:val="00036D4B"/>
    <w:rsid w:val="00037233"/>
    <w:rsid w:val="00043249"/>
    <w:rsid w:val="00043749"/>
    <w:rsid w:val="000446EB"/>
    <w:rsid w:val="000472EC"/>
    <w:rsid w:val="00047687"/>
    <w:rsid w:val="0004771C"/>
    <w:rsid w:val="00047CBA"/>
    <w:rsid w:val="00052528"/>
    <w:rsid w:val="000537EF"/>
    <w:rsid w:val="00055738"/>
    <w:rsid w:val="00055CF0"/>
    <w:rsid w:val="00057C31"/>
    <w:rsid w:val="00060180"/>
    <w:rsid w:val="000623BA"/>
    <w:rsid w:val="00063616"/>
    <w:rsid w:val="00063FBD"/>
    <w:rsid w:val="00065A08"/>
    <w:rsid w:val="0006622F"/>
    <w:rsid w:val="00066D43"/>
    <w:rsid w:val="00066D48"/>
    <w:rsid w:val="00071346"/>
    <w:rsid w:val="000714DD"/>
    <w:rsid w:val="00072638"/>
    <w:rsid w:val="00072847"/>
    <w:rsid w:val="000741AA"/>
    <w:rsid w:val="000749B9"/>
    <w:rsid w:val="00074D35"/>
    <w:rsid w:val="00074DEE"/>
    <w:rsid w:val="00075908"/>
    <w:rsid w:val="0007732A"/>
    <w:rsid w:val="000806DE"/>
    <w:rsid w:val="00082DD7"/>
    <w:rsid w:val="00083EB7"/>
    <w:rsid w:val="000841C3"/>
    <w:rsid w:val="0008578B"/>
    <w:rsid w:val="00086DCA"/>
    <w:rsid w:val="0008739B"/>
    <w:rsid w:val="00090DEB"/>
    <w:rsid w:val="00094ABD"/>
    <w:rsid w:val="00095163"/>
    <w:rsid w:val="0009660D"/>
    <w:rsid w:val="00096927"/>
    <w:rsid w:val="000A0553"/>
    <w:rsid w:val="000A0CA3"/>
    <w:rsid w:val="000A48D9"/>
    <w:rsid w:val="000A636A"/>
    <w:rsid w:val="000B0F4F"/>
    <w:rsid w:val="000B1639"/>
    <w:rsid w:val="000B4590"/>
    <w:rsid w:val="000B6A38"/>
    <w:rsid w:val="000B6E2B"/>
    <w:rsid w:val="000B7BA0"/>
    <w:rsid w:val="000B7F39"/>
    <w:rsid w:val="000C2194"/>
    <w:rsid w:val="000C3EC9"/>
    <w:rsid w:val="000C4E67"/>
    <w:rsid w:val="000C6036"/>
    <w:rsid w:val="000C6F4D"/>
    <w:rsid w:val="000C7693"/>
    <w:rsid w:val="000D0696"/>
    <w:rsid w:val="000D08D2"/>
    <w:rsid w:val="000D09BC"/>
    <w:rsid w:val="000D10F8"/>
    <w:rsid w:val="000D1C8C"/>
    <w:rsid w:val="000D1F23"/>
    <w:rsid w:val="000D23A3"/>
    <w:rsid w:val="000D352F"/>
    <w:rsid w:val="000D658B"/>
    <w:rsid w:val="000D7365"/>
    <w:rsid w:val="000D74FC"/>
    <w:rsid w:val="000D7867"/>
    <w:rsid w:val="000E2446"/>
    <w:rsid w:val="000E305E"/>
    <w:rsid w:val="000E4B6F"/>
    <w:rsid w:val="000E5183"/>
    <w:rsid w:val="000E7646"/>
    <w:rsid w:val="000E7AA3"/>
    <w:rsid w:val="000F0583"/>
    <w:rsid w:val="000F0589"/>
    <w:rsid w:val="000F18EA"/>
    <w:rsid w:val="000F1B5A"/>
    <w:rsid w:val="000F415C"/>
    <w:rsid w:val="000F4F97"/>
    <w:rsid w:val="000F6C6F"/>
    <w:rsid w:val="000F6E09"/>
    <w:rsid w:val="000F7F44"/>
    <w:rsid w:val="00100D8A"/>
    <w:rsid w:val="00101447"/>
    <w:rsid w:val="001023E5"/>
    <w:rsid w:val="00102700"/>
    <w:rsid w:val="001040F9"/>
    <w:rsid w:val="00106788"/>
    <w:rsid w:val="00107F3F"/>
    <w:rsid w:val="00115402"/>
    <w:rsid w:val="00115471"/>
    <w:rsid w:val="001179AE"/>
    <w:rsid w:val="00117ECE"/>
    <w:rsid w:val="001209B7"/>
    <w:rsid w:val="00121AA1"/>
    <w:rsid w:val="00121DE0"/>
    <w:rsid w:val="001248A1"/>
    <w:rsid w:val="00124982"/>
    <w:rsid w:val="00124C9A"/>
    <w:rsid w:val="00124DBF"/>
    <w:rsid w:val="00125451"/>
    <w:rsid w:val="001268F7"/>
    <w:rsid w:val="001301FF"/>
    <w:rsid w:val="00130AB9"/>
    <w:rsid w:val="00130DB8"/>
    <w:rsid w:val="0013244F"/>
    <w:rsid w:val="00132793"/>
    <w:rsid w:val="00132FC2"/>
    <w:rsid w:val="0013559F"/>
    <w:rsid w:val="001355D4"/>
    <w:rsid w:val="001355D5"/>
    <w:rsid w:val="00137074"/>
    <w:rsid w:val="00137200"/>
    <w:rsid w:val="001403FA"/>
    <w:rsid w:val="00141254"/>
    <w:rsid w:val="001415A1"/>
    <w:rsid w:val="00141E9F"/>
    <w:rsid w:val="00144B75"/>
    <w:rsid w:val="001450FC"/>
    <w:rsid w:val="001457C0"/>
    <w:rsid w:val="00145FE3"/>
    <w:rsid w:val="001477A9"/>
    <w:rsid w:val="0015032A"/>
    <w:rsid w:val="0015089B"/>
    <w:rsid w:val="00151019"/>
    <w:rsid w:val="00151F07"/>
    <w:rsid w:val="00151FE2"/>
    <w:rsid w:val="00153637"/>
    <w:rsid w:val="00153A9D"/>
    <w:rsid w:val="00154B97"/>
    <w:rsid w:val="0015523F"/>
    <w:rsid w:val="0016033E"/>
    <w:rsid w:val="00162D7A"/>
    <w:rsid w:val="0016585B"/>
    <w:rsid w:val="00165D1C"/>
    <w:rsid w:val="00165EBE"/>
    <w:rsid w:val="00165FFB"/>
    <w:rsid w:val="001668B7"/>
    <w:rsid w:val="00166BB9"/>
    <w:rsid w:val="00166FB4"/>
    <w:rsid w:val="001673E7"/>
    <w:rsid w:val="00170146"/>
    <w:rsid w:val="001701B2"/>
    <w:rsid w:val="00171ACD"/>
    <w:rsid w:val="00172CF9"/>
    <w:rsid w:val="00174475"/>
    <w:rsid w:val="00174770"/>
    <w:rsid w:val="00174A4F"/>
    <w:rsid w:val="001763D5"/>
    <w:rsid w:val="001773E1"/>
    <w:rsid w:val="001778AA"/>
    <w:rsid w:val="00180CC2"/>
    <w:rsid w:val="00182651"/>
    <w:rsid w:val="00182CBF"/>
    <w:rsid w:val="0018446B"/>
    <w:rsid w:val="00184A2C"/>
    <w:rsid w:val="00186046"/>
    <w:rsid w:val="0018665E"/>
    <w:rsid w:val="00191649"/>
    <w:rsid w:val="00191FF6"/>
    <w:rsid w:val="00192878"/>
    <w:rsid w:val="001959F6"/>
    <w:rsid w:val="00195DA7"/>
    <w:rsid w:val="00197595"/>
    <w:rsid w:val="001A0523"/>
    <w:rsid w:val="001A27C2"/>
    <w:rsid w:val="001A2B70"/>
    <w:rsid w:val="001A39B4"/>
    <w:rsid w:val="001A3A36"/>
    <w:rsid w:val="001A4510"/>
    <w:rsid w:val="001A4A93"/>
    <w:rsid w:val="001A4B02"/>
    <w:rsid w:val="001A538F"/>
    <w:rsid w:val="001A6012"/>
    <w:rsid w:val="001A7A4B"/>
    <w:rsid w:val="001B04ED"/>
    <w:rsid w:val="001B15A2"/>
    <w:rsid w:val="001B1AD5"/>
    <w:rsid w:val="001B2410"/>
    <w:rsid w:val="001B3EDD"/>
    <w:rsid w:val="001B4699"/>
    <w:rsid w:val="001B57FA"/>
    <w:rsid w:val="001B611E"/>
    <w:rsid w:val="001B7D73"/>
    <w:rsid w:val="001C18CB"/>
    <w:rsid w:val="001C31FA"/>
    <w:rsid w:val="001C5E02"/>
    <w:rsid w:val="001C5E1C"/>
    <w:rsid w:val="001C74BB"/>
    <w:rsid w:val="001D2A9B"/>
    <w:rsid w:val="001D3776"/>
    <w:rsid w:val="001D3C47"/>
    <w:rsid w:val="001D452C"/>
    <w:rsid w:val="001D48F9"/>
    <w:rsid w:val="001D5420"/>
    <w:rsid w:val="001D5C85"/>
    <w:rsid w:val="001D6769"/>
    <w:rsid w:val="001D78D4"/>
    <w:rsid w:val="001E1053"/>
    <w:rsid w:val="001E26C8"/>
    <w:rsid w:val="001E3AEB"/>
    <w:rsid w:val="001E4CC7"/>
    <w:rsid w:val="001E5207"/>
    <w:rsid w:val="001E6BE3"/>
    <w:rsid w:val="001E6C02"/>
    <w:rsid w:val="001F0864"/>
    <w:rsid w:val="001F0BE2"/>
    <w:rsid w:val="001F12FC"/>
    <w:rsid w:val="001F2C7B"/>
    <w:rsid w:val="001F2D0D"/>
    <w:rsid w:val="001F30F0"/>
    <w:rsid w:val="001F3A16"/>
    <w:rsid w:val="001F54B1"/>
    <w:rsid w:val="001F6159"/>
    <w:rsid w:val="001F6782"/>
    <w:rsid w:val="002003D2"/>
    <w:rsid w:val="00201E29"/>
    <w:rsid w:val="0020203A"/>
    <w:rsid w:val="002057CA"/>
    <w:rsid w:val="0020650A"/>
    <w:rsid w:val="002067AF"/>
    <w:rsid w:val="00206C90"/>
    <w:rsid w:val="00210C2E"/>
    <w:rsid w:val="00211313"/>
    <w:rsid w:val="00212B10"/>
    <w:rsid w:val="00212B89"/>
    <w:rsid w:val="00212BD3"/>
    <w:rsid w:val="00212C4B"/>
    <w:rsid w:val="00214DCF"/>
    <w:rsid w:val="00216C89"/>
    <w:rsid w:val="0021795F"/>
    <w:rsid w:val="00220EF3"/>
    <w:rsid w:val="00222A38"/>
    <w:rsid w:val="002230DC"/>
    <w:rsid w:val="0022394F"/>
    <w:rsid w:val="00223B8B"/>
    <w:rsid w:val="00224141"/>
    <w:rsid w:val="00224221"/>
    <w:rsid w:val="00224A04"/>
    <w:rsid w:val="0022578A"/>
    <w:rsid w:val="002257A3"/>
    <w:rsid w:val="00226FD7"/>
    <w:rsid w:val="002275BC"/>
    <w:rsid w:val="002301B9"/>
    <w:rsid w:val="00230E94"/>
    <w:rsid w:val="00230FB6"/>
    <w:rsid w:val="00233EB0"/>
    <w:rsid w:val="0023633C"/>
    <w:rsid w:val="00236848"/>
    <w:rsid w:val="00236972"/>
    <w:rsid w:val="00237870"/>
    <w:rsid w:val="00237DF5"/>
    <w:rsid w:val="002403E6"/>
    <w:rsid w:val="00240550"/>
    <w:rsid w:val="002427AE"/>
    <w:rsid w:val="00242854"/>
    <w:rsid w:val="002429C0"/>
    <w:rsid w:val="00243788"/>
    <w:rsid w:val="00244D70"/>
    <w:rsid w:val="002450BC"/>
    <w:rsid w:val="002458D0"/>
    <w:rsid w:val="00245AA2"/>
    <w:rsid w:val="002460DD"/>
    <w:rsid w:val="00246CCC"/>
    <w:rsid w:val="00246F5E"/>
    <w:rsid w:val="002476ED"/>
    <w:rsid w:val="00251358"/>
    <w:rsid w:val="00252074"/>
    <w:rsid w:val="00252526"/>
    <w:rsid w:val="00252FE8"/>
    <w:rsid w:val="00256A53"/>
    <w:rsid w:val="00257EE5"/>
    <w:rsid w:val="002607B2"/>
    <w:rsid w:val="0026342C"/>
    <w:rsid w:val="00264D0E"/>
    <w:rsid w:val="00266A5F"/>
    <w:rsid w:val="00267E54"/>
    <w:rsid w:val="0027196D"/>
    <w:rsid w:val="002730C6"/>
    <w:rsid w:val="00273D6C"/>
    <w:rsid w:val="00274CD9"/>
    <w:rsid w:val="0027558C"/>
    <w:rsid w:val="00276ADF"/>
    <w:rsid w:val="00276B77"/>
    <w:rsid w:val="002779B5"/>
    <w:rsid w:val="00277C28"/>
    <w:rsid w:val="0028098B"/>
    <w:rsid w:val="00284860"/>
    <w:rsid w:val="00285761"/>
    <w:rsid w:val="00287ED8"/>
    <w:rsid w:val="002913D0"/>
    <w:rsid w:val="00291CFC"/>
    <w:rsid w:val="00292ED4"/>
    <w:rsid w:val="002944E3"/>
    <w:rsid w:val="00294E7C"/>
    <w:rsid w:val="00296105"/>
    <w:rsid w:val="002A03B0"/>
    <w:rsid w:val="002A3736"/>
    <w:rsid w:val="002A45BF"/>
    <w:rsid w:val="002A4DC7"/>
    <w:rsid w:val="002A5A86"/>
    <w:rsid w:val="002A6ADC"/>
    <w:rsid w:val="002A6D4F"/>
    <w:rsid w:val="002A7569"/>
    <w:rsid w:val="002B007B"/>
    <w:rsid w:val="002B0482"/>
    <w:rsid w:val="002B099C"/>
    <w:rsid w:val="002B1946"/>
    <w:rsid w:val="002B2468"/>
    <w:rsid w:val="002B25CA"/>
    <w:rsid w:val="002B2D32"/>
    <w:rsid w:val="002B3833"/>
    <w:rsid w:val="002B574C"/>
    <w:rsid w:val="002B595E"/>
    <w:rsid w:val="002B7402"/>
    <w:rsid w:val="002C04F9"/>
    <w:rsid w:val="002C0810"/>
    <w:rsid w:val="002C1425"/>
    <w:rsid w:val="002C1748"/>
    <w:rsid w:val="002C200B"/>
    <w:rsid w:val="002C4A0F"/>
    <w:rsid w:val="002C6E16"/>
    <w:rsid w:val="002C7854"/>
    <w:rsid w:val="002D02D8"/>
    <w:rsid w:val="002D13F1"/>
    <w:rsid w:val="002D22A0"/>
    <w:rsid w:val="002D2330"/>
    <w:rsid w:val="002D257C"/>
    <w:rsid w:val="002D4C78"/>
    <w:rsid w:val="002D5E43"/>
    <w:rsid w:val="002D64D6"/>
    <w:rsid w:val="002E0BE0"/>
    <w:rsid w:val="002E34E4"/>
    <w:rsid w:val="002E4AF6"/>
    <w:rsid w:val="002E53F8"/>
    <w:rsid w:val="002E6090"/>
    <w:rsid w:val="002E6528"/>
    <w:rsid w:val="002E71D2"/>
    <w:rsid w:val="002E74A4"/>
    <w:rsid w:val="002F07FE"/>
    <w:rsid w:val="002F0884"/>
    <w:rsid w:val="002F1BA3"/>
    <w:rsid w:val="002F3F33"/>
    <w:rsid w:val="002F4195"/>
    <w:rsid w:val="002F6A91"/>
    <w:rsid w:val="002F6CD1"/>
    <w:rsid w:val="002F7A42"/>
    <w:rsid w:val="00300805"/>
    <w:rsid w:val="00300865"/>
    <w:rsid w:val="003010F8"/>
    <w:rsid w:val="00301AD0"/>
    <w:rsid w:val="00301C21"/>
    <w:rsid w:val="00302A12"/>
    <w:rsid w:val="0030380C"/>
    <w:rsid w:val="003040EB"/>
    <w:rsid w:val="00304753"/>
    <w:rsid w:val="00304C19"/>
    <w:rsid w:val="00305869"/>
    <w:rsid w:val="00305AFA"/>
    <w:rsid w:val="0030659D"/>
    <w:rsid w:val="003065A9"/>
    <w:rsid w:val="00310C9F"/>
    <w:rsid w:val="00310FA1"/>
    <w:rsid w:val="0031511C"/>
    <w:rsid w:val="00315AF2"/>
    <w:rsid w:val="00315B2D"/>
    <w:rsid w:val="00315FC6"/>
    <w:rsid w:val="00316249"/>
    <w:rsid w:val="00321254"/>
    <w:rsid w:val="00322309"/>
    <w:rsid w:val="0032232F"/>
    <w:rsid w:val="003225FB"/>
    <w:rsid w:val="00322E6C"/>
    <w:rsid w:val="003235A3"/>
    <w:rsid w:val="00323BD4"/>
    <w:rsid w:val="00325ECC"/>
    <w:rsid w:val="003265EA"/>
    <w:rsid w:val="00326B63"/>
    <w:rsid w:val="00327F9B"/>
    <w:rsid w:val="00330017"/>
    <w:rsid w:val="00331FE1"/>
    <w:rsid w:val="003325CE"/>
    <w:rsid w:val="00334631"/>
    <w:rsid w:val="0033469A"/>
    <w:rsid w:val="00336209"/>
    <w:rsid w:val="00340865"/>
    <w:rsid w:val="00341449"/>
    <w:rsid w:val="003420DC"/>
    <w:rsid w:val="00345CFE"/>
    <w:rsid w:val="003468CB"/>
    <w:rsid w:val="00347DE7"/>
    <w:rsid w:val="00351607"/>
    <w:rsid w:val="003552F7"/>
    <w:rsid w:val="00356024"/>
    <w:rsid w:val="003638E2"/>
    <w:rsid w:val="00363A6C"/>
    <w:rsid w:val="003651E0"/>
    <w:rsid w:val="00365813"/>
    <w:rsid w:val="00371F14"/>
    <w:rsid w:val="00372CB9"/>
    <w:rsid w:val="00372CFD"/>
    <w:rsid w:val="00372E35"/>
    <w:rsid w:val="003756F5"/>
    <w:rsid w:val="00375A5B"/>
    <w:rsid w:val="00380FE4"/>
    <w:rsid w:val="00381605"/>
    <w:rsid w:val="00381A42"/>
    <w:rsid w:val="00383305"/>
    <w:rsid w:val="0038343C"/>
    <w:rsid w:val="00385956"/>
    <w:rsid w:val="00385E1F"/>
    <w:rsid w:val="003866FA"/>
    <w:rsid w:val="003877A4"/>
    <w:rsid w:val="00390620"/>
    <w:rsid w:val="00390C8C"/>
    <w:rsid w:val="003912EE"/>
    <w:rsid w:val="0039144E"/>
    <w:rsid w:val="0039148E"/>
    <w:rsid w:val="003924D0"/>
    <w:rsid w:val="003949C6"/>
    <w:rsid w:val="003A1FE4"/>
    <w:rsid w:val="003A34CA"/>
    <w:rsid w:val="003A41B3"/>
    <w:rsid w:val="003A426B"/>
    <w:rsid w:val="003A46FB"/>
    <w:rsid w:val="003A4D38"/>
    <w:rsid w:val="003A5F79"/>
    <w:rsid w:val="003A6E31"/>
    <w:rsid w:val="003B0C1D"/>
    <w:rsid w:val="003B0E81"/>
    <w:rsid w:val="003B1363"/>
    <w:rsid w:val="003B35B0"/>
    <w:rsid w:val="003B3E1A"/>
    <w:rsid w:val="003B7EB9"/>
    <w:rsid w:val="003C1CF1"/>
    <w:rsid w:val="003C3AC3"/>
    <w:rsid w:val="003C45A6"/>
    <w:rsid w:val="003C50B3"/>
    <w:rsid w:val="003C60F1"/>
    <w:rsid w:val="003C64C2"/>
    <w:rsid w:val="003C6BB3"/>
    <w:rsid w:val="003C722C"/>
    <w:rsid w:val="003D0580"/>
    <w:rsid w:val="003D43C7"/>
    <w:rsid w:val="003D6156"/>
    <w:rsid w:val="003D6D62"/>
    <w:rsid w:val="003D7A53"/>
    <w:rsid w:val="003D7DF3"/>
    <w:rsid w:val="003E2AA6"/>
    <w:rsid w:val="003E3383"/>
    <w:rsid w:val="003E3611"/>
    <w:rsid w:val="003E47A6"/>
    <w:rsid w:val="003E58DF"/>
    <w:rsid w:val="003E594C"/>
    <w:rsid w:val="003E6B34"/>
    <w:rsid w:val="003F0687"/>
    <w:rsid w:val="003F0B65"/>
    <w:rsid w:val="003F251F"/>
    <w:rsid w:val="003F321B"/>
    <w:rsid w:val="003F359E"/>
    <w:rsid w:val="003F3EF5"/>
    <w:rsid w:val="003F40E0"/>
    <w:rsid w:val="003F48D5"/>
    <w:rsid w:val="003F6B15"/>
    <w:rsid w:val="003F7F5D"/>
    <w:rsid w:val="0040255E"/>
    <w:rsid w:val="00404021"/>
    <w:rsid w:val="00404227"/>
    <w:rsid w:val="00404894"/>
    <w:rsid w:val="00404DDF"/>
    <w:rsid w:val="00404E5D"/>
    <w:rsid w:val="00405AB8"/>
    <w:rsid w:val="00410D75"/>
    <w:rsid w:val="00411355"/>
    <w:rsid w:val="00411C95"/>
    <w:rsid w:val="00414E97"/>
    <w:rsid w:val="004176B2"/>
    <w:rsid w:val="00420191"/>
    <w:rsid w:val="00420FCD"/>
    <w:rsid w:val="00422244"/>
    <w:rsid w:val="00424709"/>
    <w:rsid w:val="004249BE"/>
    <w:rsid w:val="00425730"/>
    <w:rsid w:val="004267F7"/>
    <w:rsid w:val="0042713C"/>
    <w:rsid w:val="00433CC5"/>
    <w:rsid w:val="004348E1"/>
    <w:rsid w:val="00435017"/>
    <w:rsid w:val="00435D32"/>
    <w:rsid w:val="00441795"/>
    <w:rsid w:val="0044346D"/>
    <w:rsid w:val="00444B1D"/>
    <w:rsid w:val="00444E22"/>
    <w:rsid w:val="004452CB"/>
    <w:rsid w:val="00445FE2"/>
    <w:rsid w:val="00447F7D"/>
    <w:rsid w:val="00451E59"/>
    <w:rsid w:val="00452EE7"/>
    <w:rsid w:val="00454D1E"/>
    <w:rsid w:val="00455A44"/>
    <w:rsid w:val="00457C54"/>
    <w:rsid w:val="00460DEC"/>
    <w:rsid w:val="004618A7"/>
    <w:rsid w:val="00463869"/>
    <w:rsid w:val="00463D6C"/>
    <w:rsid w:val="00465175"/>
    <w:rsid w:val="00465B57"/>
    <w:rsid w:val="00465F61"/>
    <w:rsid w:val="004663BA"/>
    <w:rsid w:val="0046710E"/>
    <w:rsid w:val="00470D93"/>
    <w:rsid w:val="00470EF5"/>
    <w:rsid w:val="004718B3"/>
    <w:rsid w:val="00471A05"/>
    <w:rsid w:val="00472E7B"/>
    <w:rsid w:val="0047311A"/>
    <w:rsid w:val="00473D45"/>
    <w:rsid w:val="00474639"/>
    <w:rsid w:val="00476B29"/>
    <w:rsid w:val="00480DD7"/>
    <w:rsid w:val="004832C1"/>
    <w:rsid w:val="00483407"/>
    <w:rsid w:val="004861B6"/>
    <w:rsid w:val="004903DF"/>
    <w:rsid w:val="004913EC"/>
    <w:rsid w:val="00492E19"/>
    <w:rsid w:val="00494248"/>
    <w:rsid w:val="004944BE"/>
    <w:rsid w:val="00495C4C"/>
    <w:rsid w:val="004960BC"/>
    <w:rsid w:val="00496D3D"/>
    <w:rsid w:val="00497732"/>
    <w:rsid w:val="00497839"/>
    <w:rsid w:val="00497BCE"/>
    <w:rsid w:val="004A1C51"/>
    <w:rsid w:val="004A24F8"/>
    <w:rsid w:val="004A2A03"/>
    <w:rsid w:val="004A2CD7"/>
    <w:rsid w:val="004A2F29"/>
    <w:rsid w:val="004A459A"/>
    <w:rsid w:val="004A5BF3"/>
    <w:rsid w:val="004A623D"/>
    <w:rsid w:val="004B2BAE"/>
    <w:rsid w:val="004B4A5A"/>
    <w:rsid w:val="004B5B1F"/>
    <w:rsid w:val="004B5B5F"/>
    <w:rsid w:val="004B764A"/>
    <w:rsid w:val="004B7CA5"/>
    <w:rsid w:val="004B7DCA"/>
    <w:rsid w:val="004C01B2"/>
    <w:rsid w:val="004C0317"/>
    <w:rsid w:val="004C1B3D"/>
    <w:rsid w:val="004C2F00"/>
    <w:rsid w:val="004C4844"/>
    <w:rsid w:val="004C49C7"/>
    <w:rsid w:val="004C746A"/>
    <w:rsid w:val="004D10B3"/>
    <w:rsid w:val="004D1D93"/>
    <w:rsid w:val="004D1F2C"/>
    <w:rsid w:val="004D38A3"/>
    <w:rsid w:val="004D38C6"/>
    <w:rsid w:val="004D3C9D"/>
    <w:rsid w:val="004D3F2C"/>
    <w:rsid w:val="004D5AB7"/>
    <w:rsid w:val="004D5B5E"/>
    <w:rsid w:val="004D62A2"/>
    <w:rsid w:val="004D6D43"/>
    <w:rsid w:val="004D72C6"/>
    <w:rsid w:val="004D7B01"/>
    <w:rsid w:val="004E1101"/>
    <w:rsid w:val="004E16D4"/>
    <w:rsid w:val="004E2BA9"/>
    <w:rsid w:val="004E2F2F"/>
    <w:rsid w:val="004E46D5"/>
    <w:rsid w:val="004E4B4A"/>
    <w:rsid w:val="004E6304"/>
    <w:rsid w:val="004E6FC7"/>
    <w:rsid w:val="004E74D8"/>
    <w:rsid w:val="004E7A90"/>
    <w:rsid w:val="004F3592"/>
    <w:rsid w:val="004F4174"/>
    <w:rsid w:val="004F57FC"/>
    <w:rsid w:val="004F6FE2"/>
    <w:rsid w:val="004F7403"/>
    <w:rsid w:val="00500A16"/>
    <w:rsid w:val="00502179"/>
    <w:rsid w:val="00504985"/>
    <w:rsid w:val="005055AF"/>
    <w:rsid w:val="005058B4"/>
    <w:rsid w:val="00506D79"/>
    <w:rsid w:val="005074CC"/>
    <w:rsid w:val="00510804"/>
    <w:rsid w:val="00510B56"/>
    <w:rsid w:val="00512C27"/>
    <w:rsid w:val="005132F5"/>
    <w:rsid w:val="00514D7C"/>
    <w:rsid w:val="0051791C"/>
    <w:rsid w:val="00517C7D"/>
    <w:rsid w:val="00521E13"/>
    <w:rsid w:val="00523381"/>
    <w:rsid w:val="00524467"/>
    <w:rsid w:val="0052447F"/>
    <w:rsid w:val="00524542"/>
    <w:rsid w:val="005252AB"/>
    <w:rsid w:val="00526143"/>
    <w:rsid w:val="005265B1"/>
    <w:rsid w:val="00526DAB"/>
    <w:rsid w:val="005272C6"/>
    <w:rsid w:val="00527762"/>
    <w:rsid w:val="005305B5"/>
    <w:rsid w:val="00530842"/>
    <w:rsid w:val="00530AC1"/>
    <w:rsid w:val="00531D16"/>
    <w:rsid w:val="0053292F"/>
    <w:rsid w:val="00532CFB"/>
    <w:rsid w:val="00535B56"/>
    <w:rsid w:val="00537963"/>
    <w:rsid w:val="00543C85"/>
    <w:rsid w:val="005442F4"/>
    <w:rsid w:val="00546407"/>
    <w:rsid w:val="00547FCE"/>
    <w:rsid w:val="00551517"/>
    <w:rsid w:val="0055313D"/>
    <w:rsid w:val="0055412C"/>
    <w:rsid w:val="005543D6"/>
    <w:rsid w:val="00554E89"/>
    <w:rsid w:val="005567B7"/>
    <w:rsid w:val="00557F48"/>
    <w:rsid w:val="00560474"/>
    <w:rsid w:val="00560C04"/>
    <w:rsid w:val="00561AB1"/>
    <w:rsid w:val="005623D0"/>
    <w:rsid w:val="00563306"/>
    <w:rsid w:val="00563F8A"/>
    <w:rsid w:val="00564177"/>
    <w:rsid w:val="005655E5"/>
    <w:rsid w:val="00566735"/>
    <w:rsid w:val="00566DD4"/>
    <w:rsid w:val="00567464"/>
    <w:rsid w:val="005674D9"/>
    <w:rsid w:val="005676F3"/>
    <w:rsid w:val="00570442"/>
    <w:rsid w:val="00570A6F"/>
    <w:rsid w:val="005738B2"/>
    <w:rsid w:val="005739DB"/>
    <w:rsid w:val="00576150"/>
    <w:rsid w:val="00576537"/>
    <w:rsid w:val="005773F3"/>
    <w:rsid w:val="00577BD7"/>
    <w:rsid w:val="0058144C"/>
    <w:rsid w:val="00583D1D"/>
    <w:rsid w:val="0058630E"/>
    <w:rsid w:val="005867EF"/>
    <w:rsid w:val="0058761C"/>
    <w:rsid w:val="00590E0A"/>
    <w:rsid w:val="005911A1"/>
    <w:rsid w:val="005913AD"/>
    <w:rsid w:val="00593A98"/>
    <w:rsid w:val="00594151"/>
    <w:rsid w:val="00594C38"/>
    <w:rsid w:val="0059652C"/>
    <w:rsid w:val="00596784"/>
    <w:rsid w:val="005974EB"/>
    <w:rsid w:val="005A0094"/>
    <w:rsid w:val="005A05CF"/>
    <w:rsid w:val="005A161C"/>
    <w:rsid w:val="005A28D4"/>
    <w:rsid w:val="005A3464"/>
    <w:rsid w:val="005A47BE"/>
    <w:rsid w:val="005A7141"/>
    <w:rsid w:val="005B0322"/>
    <w:rsid w:val="005B0B80"/>
    <w:rsid w:val="005B25FB"/>
    <w:rsid w:val="005B5467"/>
    <w:rsid w:val="005B68F5"/>
    <w:rsid w:val="005B70F8"/>
    <w:rsid w:val="005C076E"/>
    <w:rsid w:val="005C1523"/>
    <w:rsid w:val="005C1BFC"/>
    <w:rsid w:val="005C2280"/>
    <w:rsid w:val="005C2FD5"/>
    <w:rsid w:val="005C3F7E"/>
    <w:rsid w:val="005C4319"/>
    <w:rsid w:val="005C4E5F"/>
    <w:rsid w:val="005C5ABD"/>
    <w:rsid w:val="005C7C19"/>
    <w:rsid w:val="005D26C5"/>
    <w:rsid w:val="005D313E"/>
    <w:rsid w:val="005D3EFF"/>
    <w:rsid w:val="005D4455"/>
    <w:rsid w:val="005D4864"/>
    <w:rsid w:val="005D519D"/>
    <w:rsid w:val="005D7233"/>
    <w:rsid w:val="005D7C3F"/>
    <w:rsid w:val="005E0CAF"/>
    <w:rsid w:val="005E21B7"/>
    <w:rsid w:val="005E2A75"/>
    <w:rsid w:val="005E3217"/>
    <w:rsid w:val="005E37CC"/>
    <w:rsid w:val="005E3B8E"/>
    <w:rsid w:val="005E4EE7"/>
    <w:rsid w:val="005E5296"/>
    <w:rsid w:val="005E5569"/>
    <w:rsid w:val="005E5599"/>
    <w:rsid w:val="005E6DAA"/>
    <w:rsid w:val="005E6DEA"/>
    <w:rsid w:val="005E7921"/>
    <w:rsid w:val="005E7F0D"/>
    <w:rsid w:val="005F020B"/>
    <w:rsid w:val="005F1580"/>
    <w:rsid w:val="005F1B7F"/>
    <w:rsid w:val="005F3D88"/>
    <w:rsid w:val="005F455C"/>
    <w:rsid w:val="005F5FA6"/>
    <w:rsid w:val="00602716"/>
    <w:rsid w:val="0060310C"/>
    <w:rsid w:val="00604645"/>
    <w:rsid w:val="00605213"/>
    <w:rsid w:val="006054DD"/>
    <w:rsid w:val="00607111"/>
    <w:rsid w:val="00607BC1"/>
    <w:rsid w:val="00610E63"/>
    <w:rsid w:val="00611837"/>
    <w:rsid w:val="00611BC8"/>
    <w:rsid w:val="00612CA9"/>
    <w:rsid w:val="00613290"/>
    <w:rsid w:val="00620308"/>
    <w:rsid w:val="00620BB4"/>
    <w:rsid w:val="006224C8"/>
    <w:rsid w:val="00623DF1"/>
    <w:rsid w:val="006246D9"/>
    <w:rsid w:val="00627CBD"/>
    <w:rsid w:val="006303F6"/>
    <w:rsid w:val="00630508"/>
    <w:rsid w:val="006312BB"/>
    <w:rsid w:val="006331AF"/>
    <w:rsid w:val="006373F1"/>
    <w:rsid w:val="00637A5D"/>
    <w:rsid w:val="00640FFD"/>
    <w:rsid w:val="00642A2D"/>
    <w:rsid w:val="00643812"/>
    <w:rsid w:val="00644BB4"/>
    <w:rsid w:val="00645314"/>
    <w:rsid w:val="00651548"/>
    <w:rsid w:val="00651BF9"/>
    <w:rsid w:val="00654551"/>
    <w:rsid w:val="0065484E"/>
    <w:rsid w:val="00654869"/>
    <w:rsid w:val="006557A0"/>
    <w:rsid w:val="00655B49"/>
    <w:rsid w:val="00655FFD"/>
    <w:rsid w:val="0065792B"/>
    <w:rsid w:val="00660231"/>
    <w:rsid w:val="00660BF5"/>
    <w:rsid w:val="0066109E"/>
    <w:rsid w:val="006616D2"/>
    <w:rsid w:val="00661D4F"/>
    <w:rsid w:val="006628A6"/>
    <w:rsid w:val="00662DEB"/>
    <w:rsid w:val="00663AC7"/>
    <w:rsid w:val="00667AC9"/>
    <w:rsid w:val="00672077"/>
    <w:rsid w:val="00672732"/>
    <w:rsid w:val="006730EA"/>
    <w:rsid w:val="00676767"/>
    <w:rsid w:val="00676F07"/>
    <w:rsid w:val="006812C5"/>
    <w:rsid w:val="00681D83"/>
    <w:rsid w:val="006826EB"/>
    <w:rsid w:val="00690509"/>
    <w:rsid w:val="00691BD6"/>
    <w:rsid w:val="006936D0"/>
    <w:rsid w:val="0069395C"/>
    <w:rsid w:val="00695B39"/>
    <w:rsid w:val="00695E01"/>
    <w:rsid w:val="00695FC8"/>
    <w:rsid w:val="006962C9"/>
    <w:rsid w:val="00696FF6"/>
    <w:rsid w:val="006971B2"/>
    <w:rsid w:val="00697FBE"/>
    <w:rsid w:val="006A0A4B"/>
    <w:rsid w:val="006A2481"/>
    <w:rsid w:val="006A2E32"/>
    <w:rsid w:val="006A479F"/>
    <w:rsid w:val="006B0212"/>
    <w:rsid w:val="006B0FA3"/>
    <w:rsid w:val="006B1248"/>
    <w:rsid w:val="006B241B"/>
    <w:rsid w:val="006B30A9"/>
    <w:rsid w:val="006B3AD6"/>
    <w:rsid w:val="006B5CE6"/>
    <w:rsid w:val="006B5D13"/>
    <w:rsid w:val="006B6379"/>
    <w:rsid w:val="006B79DD"/>
    <w:rsid w:val="006C001A"/>
    <w:rsid w:val="006C1412"/>
    <w:rsid w:val="006C1BBD"/>
    <w:rsid w:val="006C357F"/>
    <w:rsid w:val="006C4F9A"/>
    <w:rsid w:val="006C727B"/>
    <w:rsid w:val="006C73E0"/>
    <w:rsid w:val="006D0F06"/>
    <w:rsid w:val="006D16E7"/>
    <w:rsid w:val="006D2D6C"/>
    <w:rsid w:val="006D321B"/>
    <w:rsid w:val="006D363E"/>
    <w:rsid w:val="006D4FB6"/>
    <w:rsid w:val="006D7006"/>
    <w:rsid w:val="006E065E"/>
    <w:rsid w:val="006E1E6D"/>
    <w:rsid w:val="006E246C"/>
    <w:rsid w:val="006E2BA6"/>
    <w:rsid w:val="006E349D"/>
    <w:rsid w:val="006E3821"/>
    <w:rsid w:val="006E4297"/>
    <w:rsid w:val="006E434F"/>
    <w:rsid w:val="006F106B"/>
    <w:rsid w:val="006F181F"/>
    <w:rsid w:val="006F355C"/>
    <w:rsid w:val="006F53B1"/>
    <w:rsid w:val="006F58F8"/>
    <w:rsid w:val="006F5910"/>
    <w:rsid w:val="006F627B"/>
    <w:rsid w:val="006F769E"/>
    <w:rsid w:val="006F7CF0"/>
    <w:rsid w:val="00700E4E"/>
    <w:rsid w:val="007014BE"/>
    <w:rsid w:val="0070267E"/>
    <w:rsid w:val="007076D4"/>
    <w:rsid w:val="0070772D"/>
    <w:rsid w:val="00710148"/>
    <w:rsid w:val="00710260"/>
    <w:rsid w:val="00710AC8"/>
    <w:rsid w:val="00711B80"/>
    <w:rsid w:val="007123F9"/>
    <w:rsid w:val="00713B73"/>
    <w:rsid w:val="007142D8"/>
    <w:rsid w:val="00714ACB"/>
    <w:rsid w:val="00714D5B"/>
    <w:rsid w:val="0072172B"/>
    <w:rsid w:val="00721934"/>
    <w:rsid w:val="00723B72"/>
    <w:rsid w:val="00724304"/>
    <w:rsid w:val="00727143"/>
    <w:rsid w:val="00727B5F"/>
    <w:rsid w:val="0073080D"/>
    <w:rsid w:val="0073283F"/>
    <w:rsid w:val="00734FBB"/>
    <w:rsid w:val="00735DB2"/>
    <w:rsid w:val="00736012"/>
    <w:rsid w:val="00737A84"/>
    <w:rsid w:val="00740F0D"/>
    <w:rsid w:val="007420E5"/>
    <w:rsid w:val="00742429"/>
    <w:rsid w:val="007446DA"/>
    <w:rsid w:val="007463A2"/>
    <w:rsid w:val="0074641D"/>
    <w:rsid w:val="00747458"/>
    <w:rsid w:val="00747A43"/>
    <w:rsid w:val="00750190"/>
    <w:rsid w:val="0075164C"/>
    <w:rsid w:val="00751D7B"/>
    <w:rsid w:val="007528A0"/>
    <w:rsid w:val="007545BA"/>
    <w:rsid w:val="007546AF"/>
    <w:rsid w:val="00754AE1"/>
    <w:rsid w:val="00757863"/>
    <w:rsid w:val="00757E69"/>
    <w:rsid w:val="007606B9"/>
    <w:rsid w:val="007609D1"/>
    <w:rsid w:val="00760ADB"/>
    <w:rsid w:val="00761678"/>
    <w:rsid w:val="0076188E"/>
    <w:rsid w:val="00761A51"/>
    <w:rsid w:val="00762893"/>
    <w:rsid w:val="0076398C"/>
    <w:rsid w:val="00763C44"/>
    <w:rsid w:val="0076490A"/>
    <w:rsid w:val="00765934"/>
    <w:rsid w:val="00771104"/>
    <w:rsid w:val="00771705"/>
    <w:rsid w:val="007724BA"/>
    <w:rsid w:val="007724DC"/>
    <w:rsid w:val="007727E7"/>
    <w:rsid w:val="00772CB1"/>
    <w:rsid w:val="00776A50"/>
    <w:rsid w:val="00777661"/>
    <w:rsid w:val="00781461"/>
    <w:rsid w:val="00783F5A"/>
    <w:rsid w:val="00784020"/>
    <w:rsid w:val="00787533"/>
    <w:rsid w:val="007876E2"/>
    <w:rsid w:val="0079067F"/>
    <w:rsid w:val="007915D6"/>
    <w:rsid w:val="00792B2A"/>
    <w:rsid w:val="00797069"/>
    <w:rsid w:val="007A4A93"/>
    <w:rsid w:val="007A5765"/>
    <w:rsid w:val="007A5BB6"/>
    <w:rsid w:val="007B1DBE"/>
    <w:rsid w:val="007B1E41"/>
    <w:rsid w:val="007B242C"/>
    <w:rsid w:val="007B4752"/>
    <w:rsid w:val="007B5DAB"/>
    <w:rsid w:val="007B6D32"/>
    <w:rsid w:val="007B6F57"/>
    <w:rsid w:val="007B7DBA"/>
    <w:rsid w:val="007C0C89"/>
    <w:rsid w:val="007C3D8E"/>
    <w:rsid w:val="007C41C2"/>
    <w:rsid w:val="007C50A1"/>
    <w:rsid w:val="007C534D"/>
    <w:rsid w:val="007D03BD"/>
    <w:rsid w:val="007D0648"/>
    <w:rsid w:val="007D13A5"/>
    <w:rsid w:val="007D169D"/>
    <w:rsid w:val="007D1830"/>
    <w:rsid w:val="007D2476"/>
    <w:rsid w:val="007D2F1D"/>
    <w:rsid w:val="007D3A01"/>
    <w:rsid w:val="007D3BDD"/>
    <w:rsid w:val="007D4FFA"/>
    <w:rsid w:val="007D5594"/>
    <w:rsid w:val="007D7E22"/>
    <w:rsid w:val="007E0507"/>
    <w:rsid w:val="007E3198"/>
    <w:rsid w:val="007E373C"/>
    <w:rsid w:val="007E3B4B"/>
    <w:rsid w:val="007E40BC"/>
    <w:rsid w:val="007E4E14"/>
    <w:rsid w:val="007E4E21"/>
    <w:rsid w:val="007E534D"/>
    <w:rsid w:val="007E5DCE"/>
    <w:rsid w:val="007E60F1"/>
    <w:rsid w:val="007E6A75"/>
    <w:rsid w:val="007F01E8"/>
    <w:rsid w:val="007F2085"/>
    <w:rsid w:val="007F2871"/>
    <w:rsid w:val="007F2FD0"/>
    <w:rsid w:val="007F3691"/>
    <w:rsid w:val="007F3B6B"/>
    <w:rsid w:val="007F3F6D"/>
    <w:rsid w:val="007F4B75"/>
    <w:rsid w:val="007F7397"/>
    <w:rsid w:val="007F750A"/>
    <w:rsid w:val="00801327"/>
    <w:rsid w:val="008023D6"/>
    <w:rsid w:val="00802CD6"/>
    <w:rsid w:val="008031B9"/>
    <w:rsid w:val="0080405B"/>
    <w:rsid w:val="00804D51"/>
    <w:rsid w:val="00805011"/>
    <w:rsid w:val="00806F38"/>
    <w:rsid w:val="00812A3B"/>
    <w:rsid w:val="00813748"/>
    <w:rsid w:val="0081520A"/>
    <w:rsid w:val="00815897"/>
    <w:rsid w:val="00815F0B"/>
    <w:rsid w:val="00822F23"/>
    <w:rsid w:val="008230B1"/>
    <w:rsid w:val="00825DB9"/>
    <w:rsid w:val="00825E2B"/>
    <w:rsid w:val="00826CB4"/>
    <w:rsid w:val="00827C61"/>
    <w:rsid w:val="0083006C"/>
    <w:rsid w:val="00830277"/>
    <w:rsid w:val="00830AFA"/>
    <w:rsid w:val="00831140"/>
    <w:rsid w:val="008312D2"/>
    <w:rsid w:val="008318AF"/>
    <w:rsid w:val="008323EF"/>
    <w:rsid w:val="00833722"/>
    <w:rsid w:val="00834591"/>
    <w:rsid w:val="0083468B"/>
    <w:rsid w:val="0083729B"/>
    <w:rsid w:val="00837FB0"/>
    <w:rsid w:val="0084072F"/>
    <w:rsid w:val="00840AB8"/>
    <w:rsid w:val="00840CED"/>
    <w:rsid w:val="008415D1"/>
    <w:rsid w:val="00841BF3"/>
    <w:rsid w:val="00842FEC"/>
    <w:rsid w:val="008432BA"/>
    <w:rsid w:val="00843A33"/>
    <w:rsid w:val="00843AC6"/>
    <w:rsid w:val="00844354"/>
    <w:rsid w:val="00844C7E"/>
    <w:rsid w:val="0084630C"/>
    <w:rsid w:val="00846DCD"/>
    <w:rsid w:val="008512CC"/>
    <w:rsid w:val="00853F0E"/>
    <w:rsid w:val="00854DC0"/>
    <w:rsid w:val="008554A4"/>
    <w:rsid w:val="00856207"/>
    <w:rsid w:val="00860479"/>
    <w:rsid w:val="00860A12"/>
    <w:rsid w:val="008619B3"/>
    <w:rsid w:val="00864012"/>
    <w:rsid w:val="008659E7"/>
    <w:rsid w:val="00865F3C"/>
    <w:rsid w:val="008663A9"/>
    <w:rsid w:val="00866A4E"/>
    <w:rsid w:val="00867352"/>
    <w:rsid w:val="00870EB9"/>
    <w:rsid w:val="0087124B"/>
    <w:rsid w:val="008729F0"/>
    <w:rsid w:val="00872F46"/>
    <w:rsid w:val="00872F9E"/>
    <w:rsid w:val="00875098"/>
    <w:rsid w:val="00880D29"/>
    <w:rsid w:val="00881456"/>
    <w:rsid w:val="00881529"/>
    <w:rsid w:val="00881587"/>
    <w:rsid w:val="0088327A"/>
    <w:rsid w:val="008842ED"/>
    <w:rsid w:val="0088671C"/>
    <w:rsid w:val="008867D4"/>
    <w:rsid w:val="00887457"/>
    <w:rsid w:val="008876B4"/>
    <w:rsid w:val="00892220"/>
    <w:rsid w:val="008926C6"/>
    <w:rsid w:val="00892802"/>
    <w:rsid w:val="00892C58"/>
    <w:rsid w:val="00892D08"/>
    <w:rsid w:val="00895801"/>
    <w:rsid w:val="0089706F"/>
    <w:rsid w:val="008A355A"/>
    <w:rsid w:val="008A3D50"/>
    <w:rsid w:val="008A665F"/>
    <w:rsid w:val="008A7337"/>
    <w:rsid w:val="008B4168"/>
    <w:rsid w:val="008B49BF"/>
    <w:rsid w:val="008B5A64"/>
    <w:rsid w:val="008B72FC"/>
    <w:rsid w:val="008C0674"/>
    <w:rsid w:val="008C51EE"/>
    <w:rsid w:val="008C6502"/>
    <w:rsid w:val="008C6913"/>
    <w:rsid w:val="008D146F"/>
    <w:rsid w:val="008D236E"/>
    <w:rsid w:val="008D23BA"/>
    <w:rsid w:val="008D4625"/>
    <w:rsid w:val="008D5B95"/>
    <w:rsid w:val="008D6174"/>
    <w:rsid w:val="008D6DB0"/>
    <w:rsid w:val="008E1BB3"/>
    <w:rsid w:val="008E1BB4"/>
    <w:rsid w:val="008E23B7"/>
    <w:rsid w:val="008E3CCE"/>
    <w:rsid w:val="008E4859"/>
    <w:rsid w:val="008E5A6D"/>
    <w:rsid w:val="008E5D77"/>
    <w:rsid w:val="008F0199"/>
    <w:rsid w:val="008F1167"/>
    <w:rsid w:val="008F211F"/>
    <w:rsid w:val="008F2682"/>
    <w:rsid w:val="008F32DF"/>
    <w:rsid w:val="008F4D20"/>
    <w:rsid w:val="008F52BA"/>
    <w:rsid w:val="008F60B6"/>
    <w:rsid w:val="008F6D15"/>
    <w:rsid w:val="008F76E4"/>
    <w:rsid w:val="00901D66"/>
    <w:rsid w:val="009020B6"/>
    <w:rsid w:val="00902C1A"/>
    <w:rsid w:val="00904D02"/>
    <w:rsid w:val="009108DC"/>
    <w:rsid w:val="00910D47"/>
    <w:rsid w:val="00913112"/>
    <w:rsid w:val="00914183"/>
    <w:rsid w:val="00915DD1"/>
    <w:rsid w:val="009167CD"/>
    <w:rsid w:val="00916F92"/>
    <w:rsid w:val="009170EF"/>
    <w:rsid w:val="00921C41"/>
    <w:rsid w:val="00922693"/>
    <w:rsid w:val="00926413"/>
    <w:rsid w:val="00926642"/>
    <w:rsid w:val="0092755D"/>
    <w:rsid w:val="00931EC0"/>
    <w:rsid w:val="0093215C"/>
    <w:rsid w:val="00932D76"/>
    <w:rsid w:val="0093393A"/>
    <w:rsid w:val="00933D48"/>
    <w:rsid w:val="00935089"/>
    <w:rsid w:val="00935FDE"/>
    <w:rsid w:val="00940EB5"/>
    <w:rsid w:val="009427B8"/>
    <w:rsid w:val="00942A9D"/>
    <w:rsid w:val="00942C8A"/>
    <w:rsid w:val="00943B79"/>
    <w:rsid w:val="00946357"/>
    <w:rsid w:val="00947297"/>
    <w:rsid w:val="00947790"/>
    <w:rsid w:val="00947995"/>
    <w:rsid w:val="00947FDB"/>
    <w:rsid w:val="0095069B"/>
    <w:rsid w:val="009515B2"/>
    <w:rsid w:val="00951AFC"/>
    <w:rsid w:val="00953A96"/>
    <w:rsid w:val="0095471E"/>
    <w:rsid w:val="00954959"/>
    <w:rsid w:val="00955232"/>
    <w:rsid w:val="00956507"/>
    <w:rsid w:val="00957365"/>
    <w:rsid w:val="00957D04"/>
    <w:rsid w:val="00960042"/>
    <w:rsid w:val="00961CCF"/>
    <w:rsid w:val="00961E34"/>
    <w:rsid w:val="00961FDD"/>
    <w:rsid w:val="00961FFF"/>
    <w:rsid w:val="009658CE"/>
    <w:rsid w:val="00965F0F"/>
    <w:rsid w:val="00966968"/>
    <w:rsid w:val="00967BF4"/>
    <w:rsid w:val="00970186"/>
    <w:rsid w:val="00970B81"/>
    <w:rsid w:val="0097171C"/>
    <w:rsid w:val="009728B7"/>
    <w:rsid w:val="00973200"/>
    <w:rsid w:val="00975566"/>
    <w:rsid w:val="009757B4"/>
    <w:rsid w:val="00976AC6"/>
    <w:rsid w:val="009775CF"/>
    <w:rsid w:val="00977BF6"/>
    <w:rsid w:val="00980DEE"/>
    <w:rsid w:val="00981ED8"/>
    <w:rsid w:val="00982AFA"/>
    <w:rsid w:val="00982C7E"/>
    <w:rsid w:val="00982ED1"/>
    <w:rsid w:val="00983305"/>
    <w:rsid w:val="009843CF"/>
    <w:rsid w:val="00987CC2"/>
    <w:rsid w:val="009926F5"/>
    <w:rsid w:val="009927C9"/>
    <w:rsid w:val="00992862"/>
    <w:rsid w:val="0099309A"/>
    <w:rsid w:val="009931B8"/>
    <w:rsid w:val="00993B84"/>
    <w:rsid w:val="00993BDD"/>
    <w:rsid w:val="00994CFC"/>
    <w:rsid w:val="009950DB"/>
    <w:rsid w:val="00996133"/>
    <w:rsid w:val="009961BF"/>
    <w:rsid w:val="00997130"/>
    <w:rsid w:val="00997D52"/>
    <w:rsid w:val="00997E66"/>
    <w:rsid w:val="009A07E4"/>
    <w:rsid w:val="009A0CD9"/>
    <w:rsid w:val="009A1707"/>
    <w:rsid w:val="009A220B"/>
    <w:rsid w:val="009A61B0"/>
    <w:rsid w:val="009A6B71"/>
    <w:rsid w:val="009B12E6"/>
    <w:rsid w:val="009B2134"/>
    <w:rsid w:val="009B229C"/>
    <w:rsid w:val="009B24F2"/>
    <w:rsid w:val="009B338C"/>
    <w:rsid w:val="009B4410"/>
    <w:rsid w:val="009B504C"/>
    <w:rsid w:val="009B50BA"/>
    <w:rsid w:val="009B61C9"/>
    <w:rsid w:val="009C0094"/>
    <w:rsid w:val="009C2D6C"/>
    <w:rsid w:val="009C2DAD"/>
    <w:rsid w:val="009C36D6"/>
    <w:rsid w:val="009C5F4A"/>
    <w:rsid w:val="009C73AF"/>
    <w:rsid w:val="009C74C0"/>
    <w:rsid w:val="009D0C41"/>
    <w:rsid w:val="009D0EA0"/>
    <w:rsid w:val="009D0F1F"/>
    <w:rsid w:val="009D1202"/>
    <w:rsid w:val="009D46AE"/>
    <w:rsid w:val="009D4889"/>
    <w:rsid w:val="009D49C3"/>
    <w:rsid w:val="009D71ED"/>
    <w:rsid w:val="009D7387"/>
    <w:rsid w:val="009E0FD7"/>
    <w:rsid w:val="009E4B94"/>
    <w:rsid w:val="009E6AD1"/>
    <w:rsid w:val="009E6ED3"/>
    <w:rsid w:val="009F06D8"/>
    <w:rsid w:val="009F1ADB"/>
    <w:rsid w:val="009F44F4"/>
    <w:rsid w:val="00A00996"/>
    <w:rsid w:val="00A02260"/>
    <w:rsid w:val="00A04B02"/>
    <w:rsid w:val="00A05AC4"/>
    <w:rsid w:val="00A07381"/>
    <w:rsid w:val="00A10034"/>
    <w:rsid w:val="00A104AE"/>
    <w:rsid w:val="00A121D4"/>
    <w:rsid w:val="00A153EB"/>
    <w:rsid w:val="00A154B7"/>
    <w:rsid w:val="00A15B36"/>
    <w:rsid w:val="00A15BA9"/>
    <w:rsid w:val="00A20AD6"/>
    <w:rsid w:val="00A222F5"/>
    <w:rsid w:val="00A223A2"/>
    <w:rsid w:val="00A22A09"/>
    <w:rsid w:val="00A22FD5"/>
    <w:rsid w:val="00A23445"/>
    <w:rsid w:val="00A234B3"/>
    <w:rsid w:val="00A25DEE"/>
    <w:rsid w:val="00A26121"/>
    <w:rsid w:val="00A264E9"/>
    <w:rsid w:val="00A2785F"/>
    <w:rsid w:val="00A312FF"/>
    <w:rsid w:val="00A31F2B"/>
    <w:rsid w:val="00A335C5"/>
    <w:rsid w:val="00A3476A"/>
    <w:rsid w:val="00A35658"/>
    <w:rsid w:val="00A35C8E"/>
    <w:rsid w:val="00A41B73"/>
    <w:rsid w:val="00A41F5F"/>
    <w:rsid w:val="00A427A2"/>
    <w:rsid w:val="00A42D84"/>
    <w:rsid w:val="00A437E4"/>
    <w:rsid w:val="00A4488B"/>
    <w:rsid w:val="00A457FE"/>
    <w:rsid w:val="00A4649E"/>
    <w:rsid w:val="00A464EB"/>
    <w:rsid w:val="00A478E0"/>
    <w:rsid w:val="00A5038D"/>
    <w:rsid w:val="00A516DC"/>
    <w:rsid w:val="00A527BD"/>
    <w:rsid w:val="00A53F12"/>
    <w:rsid w:val="00A55335"/>
    <w:rsid w:val="00A55441"/>
    <w:rsid w:val="00A55D8A"/>
    <w:rsid w:val="00A61049"/>
    <w:rsid w:val="00A62A04"/>
    <w:rsid w:val="00A6591D"/>
    <w:rsid w:val="00A70215"/>
    <w:rsid w:val="00A702E0"/>
    <w:rsid w:val="00A703D4"/>
    <w:rsid w:val="00A71B29"/>
    <w:rsid w:val="00A71C23"/>
    <w:rsid w:val="00A73787"/>
    <w:rsid w:val="00A7436C"/>
    <w:rsid w:val="00A76308"/>
    <w:rsid w:val="00A7682B"/>
    <w:rsid w:val="00A8024C"/>
    <w:rsid w:val="00A815C7"/>
    <w:rsid w:val="00A81A46"/>
    <w:rsid w:val="00A81FFC"/>
    <w:rsid w:val="00A82330"/>
    <w:rsid w:val="00A85090"/>
    <w:rsid w:val="00A85097"/>
    <w:rsid w:val="00A86070"/>
    <w:rsid w:val="00A90C5B"/>
    <w:rsid w:val="00A917ED"/>
    <w:rsid w:val="00A91D9D"/>
    <w:rsid w:val="00A937A2"/>
    <w:rsid w:val="00A947CD"/>
    <w:rsid w:val="00A950BD"/>
    <w:rsid w:val="00A958DF"/>
    <w:rsid w:val="00A95EA3"/>
    <w:rsid w:val="00A977A2"/>
    <w:rsid w:val="00A97AA6"/>
    <w:rsid w:val="00A97C87"/>
    <w:rsid w:val="00AA0096"/>
    <w:rsid w:val="00AA1C02"/>
    <w:rsid w:val="00AA32B9"/>
    <w:rsid w:val="00AA34ED"/>
    <w:rsid w:val="00AA38C1"/>
    <w:rsid w:val="00AA40AB"/>
    <w:rsid w:val="00AA5C85"/>
    <w:rsid w:val="00AA6370"/>
    <w:rsid w:val="00AA69D5"/>
    <w:rsid w:val="00AA7EA0"/>
    <w:rsid w:val="00AB15E2"/>
    <w:rsid w:val="00AB1D60"/>
    <w:rsid w:val="00AB2B60"/>
    <w:rsid w:val="00AB3966"/>
    <w:rsid w:val="00AB3D3F"/>
    <w:rsid w:val="00AB4393"/>
    <w:rsid w:val="00AB4798"/>
    <w:rsid w:val="00AB4EED"/>
    <w:rsid w:val="00AB522B"/>
    <w:rsid w:val="00AB6409"/>
    <w:rsid w:val="00AB7868"/>
    <w:rsid w:val="00AC0006"/>
    <w:rsid w:val="00AC09FE"/>
    <w:rsid w:val="00AC2AA7"/>
    <w:rsid w:val="00AC3225"/>
    <w:rsid w:val="00AC4390"/>
    <w:rsid w:val="00AC4E23"/>
    <w:rsid w:val="00AC4E38"/>
    <w:rsid w:val="00AC5AD1"/>
    <w:rsid w:val="00AC684C"/>
    <w:rsid w:val="00AC68C0"/>
    <w:rsid w:val="00AC6F69"/>
    <w:rsid w:val="00AC70D5"/>
    <w:rsid w:val="00AC774E"/>
    <w:rsid w:val="00AD1EA3"/>
    <w:rsid w:val="00AD34B2"/>
    <w:rsid w:val="00AD54DF"/>
    <w:rsid w:val="00AD5545"/>
    <w:rsid w:val="00AD5DB4"/>
    <w:rsid w:val="00AD5FEA"/>
    <w:rsid w:val="00AD66F4"/>
    <w:rsid w:val="00AD67AF"/>
    <w:rsid w:val="00AD6CCB"/>
    <w:rsid w:val="00AD6D60"/>
    <w:rsid w:val="00AD75A9"/>
    <w:rsid w:val="00AD7F25"/>
    <w:rsid w:val="00AE0987"/>
    <w:rsid w:val="00AE208D"/>
    <w:rsid w:val="00AE210A"/>
    <w:rsid w:val="00AE22C3"/>
    <w:rsid w:val="00AE37B0"/>
    <w:rsid w:val="00AE3E60"/>
    <w:rsid w:val="00AE4980"/>
    <w:rsid w:val="00AE666A"/>
    <w:rsid w:val="00AE7860"/>
    <w:rsid w:val="00AE7E90"/>
    <w:rsid w:val="00AF1D02"/>
    <w:rsid w:val="00AF2380"/>
    <w:rsid w:val="00AF2991"/>
    <w:rsid w:val="00AF4806"/>
    <w:rsid w:val="00AF5478"/>
    <w:rsid w:val="00AF6710"/>
    <w:rsid w:val="00AF787B"/>
    <w:rsid w:val="00B00630"/>
    <w:rsid w:val="00B00C53"/>
    <w:rsid w:val="00B00D92"/>
    <w:rsid w:val="00B00FC8"/>
    <w:rsid w:val="00B02BDF"/>
    <w:rsid w:val="00B03244"/>
    <w:rsid w:val="00B03F32"/>
    <w:rsid w:val="00B040E3"/>
    <w:rsid w:val="00B04598"/>
    <w:rsid w:val="00B05F44"/>
    <w:rsid w:val="00B0643F"/>
    <w:rsid w:val="00B07D57"/>
    <w:rsid w:val="00B10193"/>
    <w:rsid w:val="00B12CD7"/>
    <w:rsid w:val="00B13533"/>
    <w:rsid w:val="00B143EA"/>
    <w:rsid w:val="00B1491F"/>
    <w:rsid w:val="00B17224"/>
    <w:rsid w:val="00B17C0C"/>
    <w:rsid w:val="00B2069B"/>
    <w:rsid w:val="00B232E0"/>
    <w:rsid w:val="00B2369D"/>
    <w:rsid w:val="00B23B52"/>
    <w:rsid w:val="00B24E37"/>
    <w:rsid w:val="00B2517A"/>
    <w:rsid w:val="00B25F02"/>
    <w:rsid w:val="00B26F68"/>
    <w:rsid w:val="00B27AEF"/>
    <w:rsid w:val="00B3050E"/>
    <w:rsid w:val="00B30F37"/>
    <w:rsid w:val="00B321A2"/>
    <w:rsid w:val="00B32292"/>
    <w:rsid w:val="00B32328"/>
    <w:rsid w:val="00B33A8A"/>
    <w:rsid w:val="00B37970"/>
    <w:rsid w:val="00B402C2"/>
    <w:rsid w:val="00B4057A"/>
    <w:rsid w:val="00B41EAF"/>
    <w:rsid w:val="00B431FA"/>
    <w:rsid w:val="00B436A1"/>
    <w:rsid w:val="00B43776"/>
    <w:rsid w:val="00B43C84"/>
    <w:rsid w:val="00B4512F"/>
    <w:rsid w:val="00B468C1"/>
    <w:rsid w:val="00B51602"/>
    <w:rsid w:val="00B52486"/>
    <w:rsid w:val="00B52E04"/>
    <w:rsid w:val="00B53F71"/>
    <w:rsid w:val="00B5554F"/>
    <w:rsid w:val="00B561DF"/>
    <w:rsid w:val="00B571FF"/>
    <w:rsid w:val="00B57735"/>
    <w:rsid w:val="00B60195"/>
    <w:rsid w:val="00B60A67"/>
    <w:rsid w:val="00B60C4B"/>
    <w:rsid w:val="00B62BD6"/>
    <w:rsid w:val="00B6786E"/>
    <w:rsid w:val="00B7008F"/>
    <w:rsid w:val="00B71FB8"/>
    <w:rsid w:val="00B722CD"/>
    <w:rsid w:val="00B72898"/>
    <w:rsid w:val="00B728FE"/>
    <w:rsid w:val="00B73D60"/>
    <w:rsid w:val="00B74340"/>
    <w:rsid w:val="00B75CB8"/>
    <w:rsid w:val="00B835BC"/>
    <w:rsid w:val="00B84C05"/>
    <w:rsid w:val="00B84CEF"/>
    <w:rsid w:val="00B87A9E"/>
    <w:rsid w:val="00B90B9F"/>
    <w:rsid w:val="00B930AA"/>
    <w:rsid w:val="00B93153"/>
    <w:rsid w:val="00B931CA"/>
    <w:rsid w:val="00B93E51"/>
    <w:rsid w:val="00B95A02"/>
    <w:rsid w:val="00B96365"/>
    <w:rsid w:val="00B96750"/>
    <w:rsid w:val="00B967B0"/>
    <w:rsid w:val="00B96E7E"/>
    <w:rsid w:val="00B97D3F"/>
    <w:rsid w:val="00BA00D8"/>
    <w:rsid w:val="00BA0FB5"/>
    <w:rsid w:val="00BA1452"/>
    <w:rsid w:val="00BA2D12"/>
    <w:rsid w:val="00BA3ACC"/>
    <w:rsid w:val="00BA5C3C"/>
    <w:rsid w:val="00BA7E33"/>
    <w:rsid w:val="00BB13C1"/>
    <w:rsid w:val="00BB1E11"/>
    <w:rsid w:val="00BB28E8"/>
    <w:rsid w:val="00BB3520"/>
    <w:rsid w:val="00BB57CE"/>
    <w:rsid w:val="00BB7BB5"/>
    <w:rsid w:val="00BC3860"/>
    <w:rsid w:val="00BC4412"/>
    <w:rsid w:val="00BC4AD7"/>
    <w:rsid w:val="00BC5DCC"/>
    <w:rsid w:val="00BC766F"/>
    <w:rsid w:val="00BD02BE"/>
    <w:rsid w:val="00BD04C2"/>
    <w:rsid w:val="00BD07F4"/>
    <w:rsid w:val="00BD220E"/>
    <w:rsid w:val="00BD32F8"/>
    <w:rsid w:val="00BD39F2"/>
    <w:rsid w:val="00BD40BB"/>
    <w:rsid w:val="00BD5BF3"/>
    <w:rsid w:val="00BD5CDD"/>
    <w:rsid w:val="00BD7079"/>
    <w:rsid w:val="00BD71B7"/>
    <w:rsid w:val="00BD76F8"/>
    <w:rsid w:val="00BE2DDC"/>
    <w:rsid w:val="00BE35E2"/>
    <w:rsid w:val="00BE3692"/>
    <w:rsid w:val="00BE791B"/>
    <w:rsid w:val="00BF0937"/>
    <w:rsid w:val="00BF12BF"/>
    <w:rsid w:val="00BF3D98"/>
    <w:rsid w:val="00BF65FA"/>
    <w:rsid w:val="00C01312"/>
    <w:rsid w:val="00C01D37"/>
    <w:rsid w:val="00C023DB"/>
    <w:rsid w:val="00C02699"/>
    <w:rsid w:val="00C04A8F"/>
    <w:rsid w:val="00C04FFF"/>
    <w:rsid w:val="00C072FD"/>
    <w:rsid w:val="00C07867"/>
    <w:rsid w:val="00C1181C"/>
    <w:rsid w:val="00C12799"/>
    <w:rsid w:val="00C169E8"/>
    <w:rsid w:val="00C16C6F"/>
    <w:rsid w:val="00C17ED4"/>
    <w:rsid w:val="00C232E5"/>
    <w:rsid w:val="00C26954"/>
    <w:rsid w:val="00C269A8"/>
    <w:rsid w:val="00C27771"/>
    <w:rsid w:val="00C277FE"/>
    <w:rsid w:val="00C27C42"/>
    <w:rsid w:val="00C31223"/>
    <w:rsid w:val="00C33DAE"/>
    <w:rsid w:val="00C34973"/>
    <w:rsid w:val="00C3522E"/>
    <w:rsid w:val="00C35ACC"/>
    <w:rsid w:val="00C40D0E"/>
    <w:rsid w:val="00C44B7F"/>
    <w:rsid w:val="00C456E5"/>
    <w:rsid w:val="00C45AD8"/>
    <w:rsid w:val="00C45ED0"/>
    <w:rsid w:val="00C516E5"/>
    <w:rsid w:val="00C51A13"/>
    <w:rsid w:val="00C54A95"/>
    <w:rsid w:val="00C560C9"/>
    <w:rsid w:val="00C56145"/>
    <w:rsid w:val="00C5626E"/>
    <w:rsid w:val="00C60A49"/>
    <w:rsid w:val="00C6230A"/>
    <w:rsid w:val="00C64F2A"/>
    <w:rsid w:val="00C660CD"/>
    <w:rsid w:val="00C661D4"/>
    <w:rsid w:val="00C7128C"/>
    <w:rsid w:val="00C71A44"/>
    <w:rsid w:val="00C737BA"/>
    <w:rsid w:val="00C73CCA"/>
    <w:rsid w:val="00C74079"/>
    <w:rsid w:val="00C766C4"/>
    <w:rsid w:val="00C80101"/>
    <w:rsid w:val="00C82FF5"/>
    <w:rsid w:val="00C83E21"/>
    <w:rsid w:val="00C86081"/>
    <w:rsid w:val="00C869B5"/>
    <w:rsid w:val="00C86DD2"/>
    <w:rsid w:val="00C87118"/>
    <w:rsid w:val="00C93A43"/>
    <w:rsid w:val="00C93ABE"/>
    <w:rsid w:val="00C94B28"/>
    <w:rsid w:val="00C957E3"/>
    <w:rsid w:val="00C95DD0"/>
    <w:rsid w:val="00C96B2E"/>
    <w:rsid w:val="00C96C10"/>
    <w:rsid w:val="00C97120"/>
    <w:rsid w:val="00CA0094"/>
    <w:rsid w:val="00CA03A4"/>
    <w:rsid w:val="00CA15C5"/>
    <w:rsid w:val="00CA1892"/>
    <w:rsid w:val="00CA1B56"/>
    <w:rsid w:val="00CA2603"/>
    <w:rsid w:val="00CA30CD"/>
    <w:rsid w:val="00CA393A"/>
    <w:rsid w:val="00CA550B"/>
    <w:rsid w:val="00CA696E"/>
    <w:rsid w:val="00CB0F4E"/>
    <w:rsid w:val="00CB1C2D"/>
    <w:rsid w:val="00CB2A71"/>
    <w:rsid w:val="00CB3ABA"/>
    <w:rsid w:val="00CB4857"/>
    <w:rsid w:val="00CBF4B2"/>
    <w:rsid w:val="00CC093B"/>
    <w:rsid w:val="00CC108E"/>
    <w:rsid w:val="00CC478D"/>
    <w:rsid w:val="00CC4848"/>
    <w:rsid w:val="00CC4D93"/>
    <w:rsid w:val="00CC570A"/>
    <w:rsid w:val="00CC6A3E"/>
    <w:rsid w:val="00CC6AE6"/>
    <w:rsid w:val="00CD1347"/>
    <w:rsid w:val="00CD1C5A"/>
    <w:rsid w:val="00CD1C78"/>
    <w:rsid w:val="00CD309C"/>
    <w:rsid w:val="00CD3780"/>
    <w:rsid w:val="00CD3B77"/>
    <w:rsid w:val="00CD3FB1"/>
    <w:rsid w:val="00CD5915"/>
    <w:rsid w:val="00CD6189"/>
    <w:rsid w:val="00CD6FB9"/>
    <w:rsid w:val="00CD7809"/>
    <w:rsid w:val="00CE1346"/>
    <w:rsid w:val="00CE2ACD"/>
    <w:rsid w:val="00CE2C89"/>
    <w:rsid w:val="00CE3A62"/>
    <w:rsid w:val="00CE68AA"/>
    <w:rsid w:val="00CE715F"/>
    <w:rsid w:val="00CE7E49"/>
    <w:rsid w:val="00CE7EC0"/>
    <w:rsid w:val="00CF0A6E"/>
    <w:rsid w:val="00CF25A5"/>
    <w:rsid w:val="00CF351A"/>
    <w:rsid w:val="00CF39CB"/>
    <w:rsid w:val="00CF4603"/>
    <w:rsid w:val="00CF63F9"/>
    <w:rsid w:val="00CF6564"/>
    <w:rsid w:val="00CF667D"/>
    <w:rsid w:val="00CF73D2"/>
    <w:rsid w:val="00CF7B20"/>
    <w:rsid w:val="00D014EB"/>
    <w:rsid w:val="00D01530"/>
    <w:rsid w:val="00D02E91"/>
    <w:rsid w:val="00D0331C"/>
    <w:rsid w:val="00D048E9"/>
    <w:rsid w:val="00D05BCA"/>
    <w:rsid w:val="00D0684D"/>
    <w:rsid w:val="00D10A9F"/>
    <w:rsid w:val="00D11158"/>
    <w:rsid w:val="00D11A07"/>
    <w:rsid w:val="00D11C6E"/>
    <w:rsid w:val="00D12020"/>
    <w:rsid w:val="00D1487E"/>
    <w:rsid w:val="00D14E88"/>
    <w:rsid w:val="00D1501A"/>
    <w:rsid w:val="00D16E2E"/>
    <w:rsid w:val="00D20F12"/>
    <w:rsid w:val="00D223E9"/>
    <w:rsid w:val="00D23B1E"/>
    <w:rsid w:val="00D2433E"/>
    <w:rsid w:val="00D24FE2"/>
    <w:rsid w:val="00D273E3"/>
    <w:rsid w:val="00D27ABD"/>
    <w:rsid w:val="00D27B79"/>
    <w:rsid w:val="00D27D35"/>
    <w:rsid w:val="00D3006F"/>
    <w:rsid w:val="00D30106"/>
    <w:rsid w:val="00D305C8"/>
    <w:rsid w:val="00D30F8F"/>
    <w:rsid w:val="00D328FA"/>
    <w:rsid w:val="00D33375"/>
    <w:rsid w:val="00D33942"/>
    <w:rsid w:val="00D34C3A"/>
    <w:rsid w:val="00D35DEC"/>
    <w:rsid w:val="00D36217"/>
    <w:rsid w:val="00D40494"/>
    <w:rsid w:val="00D40706"/>
    <w:rsid w:val="00D411C3"/>
    <w:rsid w:val="00D41A4C"/>
    <w:rsid w:val="00D41D14"/>
    <w:rsid w:val="00D423D8"/>
    <w:rsid w:val="00D45838"/>
    <w:rsid w:val="00D45B6C"/>
    <w:rsid w:val="00D45F08"/>
    <w:rsid w:val="00D46134"/>
    <w:rsid w:val="00D503B1"/>
    <w:rsid w:val="00D50859"/>
    <w:rsid w:val="00D51FB8"/>
    <w:rsid w:val="00D53084"/>
    <w:rsid w:val="00D5375B"/>
    <w:rsid w:val="00D567E4"/>
    <w:rsid w:val="00D57954"/>
    <w:rsid w:val="00D606B1"/>
    <w:rsid w:val="00D611DE"/>
    <w:rsid w:val="00D61734"/>
    <w:rsid w:val="00D62261"/>
    <w:rsid w:val="00D63301"/>
    <w:rsid w:val="00D66054"/>
    <w:rsid w:val="00D665D9"/>
    <w:rsid w:val="00D66A64"/>
    <w:rsid w:val="00D66F62"/>
    <w:rsid w:val="00D7001B"/>
    <w:rsid w:val="00D7199A"/>
    <w:rsid w:val="00D721F4"/>
    <w:rsid w:val="00D74AEC"/>
    <w:rsid w:val="00D74D7C"/>
    <w:rsid w:val="00D75845"/>
    <w:rsid w:val="00D7599D"/>
    <w:rsid w:val="00D76D7B"/>
    <w:rsid w:val="00D77489"/>
    <w:rsid w:val="00D83005"/>
    <w:rsid w:val="00D831E4"/>
    <w:rsid w:val="00D839A5"/>
    <w:rsid w:val="00D8504E"/>
    <w:rsid w:val="00D869BA"/>
    <w:rsid w:val="00D90788"/>
    <w:rsid w:val="00D91407"/>
    <w:rsid w:val="00D922F4"/>
    <w:rsid w:val="00D94042"/>
    <w:rsid w:val="00D948D5"/>
    <w:rsid w:val="00D96141"/>
    <w:rsid w:val="00D975EE"/>
    <w:rsid w:val="00D97B6A"/>
    <w:rsid w:val="00DA3C77"/>
    <w:rsid w:val="00DA6BDB"/>
    <w:rsid w:val="00DA6E22"/>
    <w:rsid w:val="00DA717D"/>
    <w:rsid w:val="00DA71B8"/>
    <w:rsid w:val="00DA786D"/>
    <w:rsid w:val="00DA7D14"/>
    <w:rsid w:val="00DB0768"/>
    <w:rsid w:val="00DB15AE"/>
    <w:rsid w:val="00DC00D9"/>
    <w:rsid w:val="00DC0108"/>
    <w:rsid w:val="00DC060C"/>
    <w:rsid w:val="00DC07B9"/>
    <w:rsid w:val="00DC19EC"/>
    <w:rsid w:val="00DC3B80"/>
    <w:rsid w:val="00DC6E81"/>
    <w:rsid w:val="00DC723E"/>
    <w:rsid w:val="00DD0451"/>
    <w:rsid w:val="00DD08A6"/>
    <w:rsid w:val="00DD1B3B"/>
    <w:rsid w:val="00DD2221"/>
    <w:rsid w:val="00DD364B"/>
    <w:rsid w:val="00DD4B33"/>
    <w:rsid w:val="00DD5EEE"/>
    <w:rsid w:val="00DE1AFF"/>
    <w:rsid w:val="00DE1FE4"/>
    <w:rsid w:val="00DE2015"/>
    <w:rsid w:val="00DE20CF"/>
    <w:rsid w:val="00DE2B28"/>
    <w:rsid w:val="00DE2C46"/>
    <w:rsid w:val="00DE3654"/>
    <w:rsid w:val="00DE4DB6"/>
    <w:rsid w:val="00DE6086"/>
    <w:rsid w:val="00DE6AA1"/>
    <w:rsid w:val="00DE6BCE"/>
    <w:rsid w:val="00DE713D"/>
    <w:rsid w:val="00DE7B3F"/>
    <w:rsid w:val="00DF1D49"/>
    <w:rsid w:val="00DF2450"/>
    <w:rsid w:val="00DF30AB"/>
    <w:rsid w:val="00DF4AE1"/>
    <w:rsid w:val="00DF4B40"/>
    <w:rsid w:val="00DF5077"/>
    <w:rsid w:val="00DF5F3D"/>
    <w:rsid w:val="00DF62B2"/>
    <w:rsid w:val="00DF7D43"/>
    <w:rsid w:val="00E01A9B"/>
    <w:rsid w:val="00E03460"/>
    <w:rsid w:val="00E03DBA"/>
    <w:rsid w:val="00E03DD8"/>
    <w:rsid w:val="00E04291"/>
    <w:rsid w:val="00E05477"/>
    <w:rsid w:val="00E063B7"/>
    <w:rsid w:val="00E078CA"/>
    <w:rsid w:val="00E07C67"/>
    <w:rsid w:val="00E1305C"/>
    <w:rsid w:val="00E14608"/>
    <w:rsid w:val="00E14BD8"/>
    <w:rsid w:val="00E15620"/>
    <w:rsid w:val="00E1575A"/>
    <w:rsid w:val="00E15CDC"/>
    <w:rsid w:val="00E16787"/>
    <w:rsid w:val="00E17723"/>
    <w:rsid w:val="00E21BB5"/>
    <w:rsid w:val="00E221C9"/>
    <w:rsid w:val="00E224AE"/>
    <w:rsid w:val="00E24ABC"/>
    <w:rsid w:val="00E25BA6"/>
    <w:rsid w:val="00E27331"/>
    <w:rsid w:val="00E274B0"/>
    <w:rsid w:val="00E27D54"/>
    <w:rsid w:val="00E31710"/>
    <w:rsid w:val="00E3182C"/>
    <w:rsid w:val="00E31D17"/>
    <w:rsid w:val="00E31EDE"/>
    <w:rsid w:val="00E3375D"/>
    <w:rsid w:val="00E3487C"/>
    <w:rsid w:val="00E35AE8"/>
    <w:rsid w:val="00E37399"/>
    <w:rsid w:val="00E40CF2"/>
    <w:rsid w:val="00E42A98"/>
    <w:rsid w:val="00E43F64"/>
    <w:rsid w:val="00E44C58"/>
    <w:rsid w:val="00E45905"/>
    <w:rsid w:val="00E45D66"/>
    <w:rsid w:val="00E50568"/>
    <w:rsid w:val="00E505F1"/>
    <w:rsid w:val="00E519A4"/>
    <w:rsid w:val="00E51DE1"/>
    <w:rsid w:val="00E51EDE"/>
    <w:rsid w:val="00E52F8B"/>
    <w:rsid w:val="00E53493"/>
    <w:rsid w:val="00E55708"/>
    <w:rsid w:val="00E55EE6"/>
    <w:rsid w:val="00E55FBF"/>
    <w:rsid w:val="00E56A9C"/>
    <w:rsid w:val="00E57CE9"/>
    <w:rsid w:val="00E6055B"/>
    <w:rsid w:val="00E61771"/>
    <w:rsid w:val="00E624DC"/>
    <w:rsid w:val="00E6373A"/>
    <w:rsid w:val="00E6379B"/>
    <w:rsid w:val="00E6625C"/>
    <w:rsid w:val="00E66692"/>
    <w:rsid w:val="00E71F5F"/>
    <w:rsid w:val="00E73861"/>
    <w:rsid w:val="00E74E8D"/>
    <w:rsid w:val="00E75A84"/>
    <w:rsid w:val="00E76D4C"/>
    <w:rsid w:val="00E802BE"/>
    <w:rsid w:val="00E82EA2"/>
    <w:rsid w:val="00E830DD"/>
    <w:rsid w:val="00E8664A"/>
    <w:rsid w:val="00E87055"/>
    <w:rsid w:val="00E92180"/>
    <w:rsid w:val="00E925E2"/>
    <w:rsid w:val="00E9282E"/>
    <w:rsid w:val="00E9350A"/>
    <w:rsid w:val="00E95C2E"/>
    <w:rsid w:val="00E96E49"/>
    <w:rsid w:val="00E976EF"/>
    <w:rsid w:val="00E97EFB"/>
    <w:rsid w:val="00EA033B"/>
    <w:rsid w:val="00EA0409"/>
    <w:rsid w:val="00EA11A1"/>
    <w:rsid w:val="00EA1D2F"/>
    <w:rsid w:val="00EA4FFD"/>
    <w:rsid w:val="00EA5397"/>
    <w:rsid w:val="00EA5446"/>
    <w:rsid w:val="00EA6AC9"/>
    <w:rsid w:val="00EB1291"/>
    <w:rsid w:val="00EB2369"/>
    <w:rsid w:val="00EB2868"/>
    <w:rsid w:val="00EB305D"/>
    <w:rsid w:val="00EB3D61"/>
    <w:rsid w:val="00EB6A82"/>
    <w:rsid w:val="00EB730C"/>
    <w:rsid w:val="00EC046F"/>
    <w:rsid w:val="00EC0AC5"/>
    <w:rsid w:val="00EC2572"/>
    <w:rsid w:val="00EC31FF"/>
    <w:rsid w:val="00EC46D0"/>
    <w:rsid w:val="00EC6147"/>
    <w:rsid w:val="00EC63A2"/>
    <w:rsid w:val="00EC6555"/>
    <w:rsid w:val="00ED0312"/>
    <w:rsid w:val="00ED1504"/>
    <w:rsid w:val="00ED1888"/>
    <w:rsid w:val="00ED3254"/>
    <w:rsid w:val="00ED3463"/>
    <w:rsid w:val="00ED3C29"/>
    <w:rsid w:val="00ED3D64"/>
    <w:rsid w:val="00ED454C"/>
    <w:rsid w:val="00ED5039"/>
    <w:rsid w:val="00ED6F3B"/>
    <w:rsid w:val="00EE16BE"/>
    <w:rsid w:val="00EE1707"/>
    <w:rsid w:val="00EE3FD0"/>
    <w:rsid w:val="00EE4BE8"/>
    <w:rsid w:val="00EE5860"/>
    <w:rsid w:val="00EE69A1"/>
    <w:rsid w:val="00EE7EB7"/>
    <w:rsid w:val="00EF1868"/>
    <w:rsid w:val="00EF1A8A"/>
    <w:rsid w:val="00EF247A"/>
    <w:rsid w:val="00EF2B3B"/>
    <w:rsid w:val="00EF477E"/>
    <w:rsid w:val="00EF4B94"/>
    <w:rsid w:val="00EF6FE4"/>
    <w:rsid w:val="00EF77AA"/>
    <w:rsid w:val="00F0065D"/>
    <w:rsid w:val="00F01769"/>
    <w:rsid w:val="00F03D95"/>
    <w:rsid w:val="00F0775D"/>
    <w:rsid w:val="00F10F07"/>
    <w:rsid w:val="00F12759"/>
    <w:rsid w:val="00F12D5C"/>
    <w:rsid w:val="00F14842"/>
    <w:rsid w:val="00F150B3"/>
    <w:rsid w:val="00F1608F"/>
    <w:rsid w:val="00F20636"/>
    <w:rsid w:val="00F222B9"/>
    <w:rsid w:val="00F237CA"/>
    <w:rsid w:val="00F25573"/>
    <w:rsid w:val="00F261B0"/>
    <w:rsid w:val="00F32AD6"/>
    <w:rsid w:val="00F32F3B"/>
    <w:rsid w:val="00F3454C"/>
    <w:rsid w:val="00F40FA8"/>
    <w:rsid w:val="00F42C5C"/>
    <w:rsid w:val="00F43701"/>
    <w:rsid w:val="00F43DAC"/>
    <w:rsid w:val="00F463E8"/>
    <w:rsid w:val="00F464E9"/>
    <w:rsid w:val="00F477EF"/>
    <w:rsid w:val="00F478BB"/>
    <w:rsid w:val="00F50A92"/>
    <w:rsid w:val="00F50B5B"/>
    <w:rsid w:val="00F51D79"/>
    <w:rsid w:val="00F53D06"/>
    <w:rsid w:val="00F55034"/>
    <w:rsid w:val="00F55778"/>
    <w:rsid w:val="00F55B95"/>
    <w:rsid w:val="00F57762"/>
    <w:rsid w:val="00F5789C"/>
    <w:rsid w:val="00F609C6"/>
    <w:rsid w:val="00F61350"/>
    <w:rsid w:val="00F6165A"/>
    <w:rsid w:val="00F63698"/>
    <w:rsid w:val="00F64941"/>
    <w:rsid w:val="00F665C1"/>
    <w:rsid w:val="00F67B05"/>
    <w:rsid w:val="00F706AD"/>
    <w:rsid w:val="00F70837"/>
    <w:rsid w:val="00F70CCD"/>
    <w:rsid w:val="00F70D1D"/>
    <w:rsid w:val="00F716C5"/>
    <w:rsid w:val="00F749E5"/>
    <w:rsid w:val="00F751C6"/>
    <w:rsid w:val="00F7665E"/>
    <w:rsid w:val="00F768F0"/>
    <w:rsid w:val="00F814EB"/>
    <w:rsid w:val="00F841C2"/>
    <w:rsid w:val="00F84A70"/>
    <w:rsid w:val="00F91453"/>
    <w:rsid w:val="00F9275B"/>
    <w:rsid w:val="00F92E44"/>
    <w:rsid w:val="00F94E3F"/>
    <w:rsid w:val="00F95CC4"/>
    <w:rsid w:val="00F972F2"/>
    <w:rsid w:val="00F979BD"/>
    <w:rsid w:val="00F97E83"/>
    <w:rsid w:val="00FA0498"/>
    <w:rsid w:val="00FA1134"/>
    <w:rsid w:val="00FA3273"/>
    <w:rsid w:val="00FA374B"/>
    <w:rsid w:val="00FA41DD"/>
    <w:rsid w:val="00FA4474"/>
    <w:rsid w:val="00FA66CB"/>
    <w:rsid w:val="00FA7909"/>
    <w:rsid w:val="00FB0BAA"/>
    <w:rsid w:val="00FB2F0A"/>
    <w:rsid w:val="00FB33CD"/>
    <w:rsid w:val="00FB34DC"/>
    <w:rsid w:val="00FB38C1"/>
    <w:rsid w:val="00FB55C3"/>
    <w:rsid w:val="00FB6C92"/>
    <w:rsid w:val="00FC0923"/>
    <w:rsid w:val="00FC0AF4"/>
    <w:rsid w:val="00FC4FA3"/>
    <w:rsid w:val="00FC6E9F"/>
    <w:rsid w:val="00FD1752"/>
    <w:rsid w:val="00FD1B9C"/>
    <w:rsid w:val="00FD2257"/>
    <w:rsid w:val="00FD24F0"/>
    <w:rsid w:val="00FD4531"/>
    <w:rsid w:val="00FD4C74"/>
    <w:rsid w:val="00FD6989"/>
    <w:rsid w:val="00FD6F4D"/>
    <w:rsid w:val="00FE034B"/>
    <w:rsid w:val="00FE0A22"/>
    <w:rsid w:val="00FE1047"/>
    <w:rsid w:val="00FE2C9C"/>
    <w:rsid w:val="00FE4177"/>
    <w:rsid w:val="00FE4E2A"/>
    <w:rsid w:val="00FE538F"/>
    <w:rsid w:val="00FE5F17"/>
    <w:rsid w:val="00FE687C"/>
    <w:rsid w:val="00FE79BC"/>
    <w:rsid w:val="00FF12B4"/>
    <w:rsid w:val="00FF29B5"/>
    <w:rsid w:val="00FF5644"/>
    <w:rsid w:val="00FF70EE"/>
    <w:rsid w:val="03165BB1"/>
    <w:rsid w:val="0D94E4F1"/>
    <w:rsid w:val="1C0E059C"/>
    <w:rsid w:val="1FE082BE"/>
    <w:rsid w:val="36FD7141"/>
    <w:rsid w:val="3E8F123D"/>
    <w:rsid w:val="7471F072"/>
    <w:rsid w:val="7F82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6580AB"/>
  <w15:docId w15:val="{24904968-625E-7D4D-834B-0A7F58FA1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Verdana"/>
        <w:color w:val="221E1F"/>
        <w:lang w:val="da-DK" w:eastAsia="en-US" w:bidi="ar-SA"/>
      </w:rPr>
    </w:rPrDefault>
    <w:pPrDefault>
      <w:pPr>
        <w:spacing w:before="120" w:after="12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/>
    <w:lsdException w:name="header" w:semiHidden="1" w:uiPriority="21" w:unhideWhenUsed="1"/>
    <w:lsdException w:name="footer" w:semiHidden="1" w:unhideWhenUsed="1"/>
    <w:lsdException w:name="index heading" w:semiHidden="1"/>
    <w:lsdException w:name="caption" w:semiHidden="1" w:uiPriority="7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iPriority="9" w:unhideWhenUsed="1"/>
    <w:lsdException w:name="endnote reference" w:semiHidden="1" w:uiPriority="21" w:unhideWhenUsed="1"/>
    <w:lsdException w:name="endnote text" w:semiHidden="1" w:uiPriority="21" w:unhideWhenUsed="1"/>
    <w:lsdException w:name="table of authorities" w:semiHidden="1" w:uiPriority="10" w:unhideWhenUsed="1"/>
    <w:lsdException w:name="macro" w:semiHidden="1"/>
    <w:lsdException w:name="toa heading" w:semiHidden="1" w:uiPriority="39" w:unhideWhenUsed="1"/>
    <w:lsdException w:name="List" w:semiHidden="1"/>
    <w:lsdException w:name="List Bullet" w:semiHidden="1" w:uiPriority="2" w:unhideWhenUsed="1" w:qFormat="1"/>
    <w:lsdException w:name="List Number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2"/>
    <w:lsdException w:name="List Bullet 3" w:semiHidden="1" w:uiPriority="2"/>
    <w:lsdException w:name="List Bullet 4" w:semiHidden="1"/>
    <w:lsdException w:name="List Bullet 5" w:semiHidden="1"/>
    <w:lsdException w:name="List Number 2" w:semiHidden="1" w:uiPriority="2"/>
    <w:lsdException w:name="List Number 3" w:semiHidden="1" w:uiPriority="2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/>
    <w:lsdException w:name="FollowedHyperlink" w:semiHidden="1" w:uiPriority="21"/>
    <w:lsdException w:name="Strong" w:uiPriority="19"/>
    <w:lsdException w:name="Emphasis" w:semiHidden="1" w:uiPriority="19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uiPriority="19"/>
    <w:lsdException w:name="Intense Quote" w:uiPriority="1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19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DF4B40"/>
    <w:rPr>
      <w:lang w:val="en-GB"/>
    </w:rPr>
  </w:style>
  <w:style w:type="paragraph" w:styleId="Heading1">
    <w:name w:val="heading 1"/>
    <w:basedOn w:val="Normal"/>
    <w:next w:val="BodyText"/>
    <w:link w:val="Heading1Char"/>
    <w:uiPriority w:val="99"/>
    <w:qFormat/>
    <w:rsid w:val="004E16D4"/>
    <w:pPr>
      <w:keepNext/>
      <w:keepLines/>
      <w:pageBreakBefore/>
      <w:numPr>
        <w:numId w:val="4"/>
      </w:numPr>
      <w:tabs>
        <w:tab w:val="left" w:pos="907"/>
      </w:tabs>
      <w:suppressAutoHyphens/>
      <w:spacing w:after="240" w:line="400" w:lineRule="atLeast"/>
      <w:outlineLvl w:val="0"/>
    </w:pPr>
    <w:rPr>
      <w:rFonts w:eastAsiaTheme="majorEastAsia" w:cstheme="majorBidi"/>
      <w:b/>
      <w:bCs/>
      <w:caps/>
      <w:color w:val="71004B"/>
      <w:sz w:val="32"/>
      <w:szCs w:val="28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4E16D4"/>
    <w:pPr>
      <w:keepNext/>
      <w:keepLines/>
      <w:numPr>
        <w:ilvl w:val="1"/>
        <w:numId w:val="4"/>
      </w:numPr>
      <w:tabs>
        <w:tab w:val="left" w:pos="907"/>
      </w:tabs>
      <w:suppressAutoHyphens/>
      <w:spacing w:before="240" w:line="360" w:lineRule="atLeast"/>
      <w:outlineLvl w:val="1"/>
    </w:pPr>
    <w:rPr>
      <w:rFonts w:eastAsiaTheme="majorEastAsia" w:cstheme="majorBidi"/>
      <w:b/>
      <w:bCs/>
      <w:color w:val="71004B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99"/>
    <w:qFormat/>
    <w:rsid w:val="004E16D4"/>
    <w:pPr>
      <w:keepNext/>
      <w:keepLines/>
      <w:numPr>
        <w:ilvl w:val="2"/>
        <w:numId w:val="4"/>
      </w:numPr>
      <w:tabs>
        <w:tab w:val="left" w:pos="907"/>
      </w:tabs>
      <w:suppressAutoHyphens/>
      <w:spacing w:before="240" w:line="320" w:lineRule="atLeast"/>
      <w:outlineLvl w:val="2"/>
    </w:pPr>
    <w:rPr>
      <w:rFonts w:eastAsiaTheme="majorEastAsia" w:cstheme="majorBidi"/>
      <w:b/>
      <w:bCs/>
      <w:color w:val="5F6369"/>
      <w:sz w:val="26"/>
    </w:rPr>
  </w:style>
  <w:style w:type="paragraph" w:styleId="Heading4">
    <w:name w:val="heading 4"/>
    <w:basedOn w:val="Normal"/>
    <w:next w:val="BodyText"/>
    <w:link w:val="Heading4Char"/>
    <w:uiPriority w:val="99"/>
    <w:qFormat/>
    <w:rsid w:val="004E16D4"/>
    <w:pPr>
      <w:keepNext/>
      <w:keepLines/>
      <w:numPr>
        <w:ilvl w:val="3"/>
        <w:numId w:val="4"/>
      </w:numPr>
      <w:suppressAutoHyphens/>
      <w:spacing w:before="240" w:line="280" w:lineRule="atLeast"/>
      <w:outlineLvl w:val="3"/>
    </w:pPr>
    <w:rPr>
      <w:rFonts w:eastAsiaTheme="majorEastAsia" w:cstheme="majorBidi"/>
      <w:b/>
      <w:bCs/>
      <w:iCs/>
      <w:color w:val="71004B"/>
      <w:sz w:val="24"/>
    </w:rPr>
  </w:style>
  <w:style w:type="paragraph" w:styleId="Heading5">
    <w:name w:val="heading 5"/>
    <w:basedOn w:val="Normal"/>
    <w:next w:val="BodyText"/>
    <w:link w:val="Heading5Char"/>
    <w:uiPriority w:val="99"/>
    <w:qFormat/>
    <w:rsid w:val="004E16D4"/>
    <w:pPr>
      <w:keepNext/>
      <w:keepLines/>
      <w:numPr>
        <w:ilvl w:val="4"/>
        <w:numId w:val="4"/>
      </w:numPr>
      <w:suppressAutoHyphens/>
      <w:spacing w:before="240" w:line="280" w:lineRule="atLeast"/>
      <w:outlineLvl w:val="4"/>
    </w:pPr>
    <w:rPr>
      <w:rFonts w:eastAsiaTheme="majorEastAsia" w:cstheme="majorBidi"/>
      <w:b/>
      <w:sz w:val="22"/>
    </w:rPr>
  </w:style>
  <w:style w:type="paragraph" w:styleId="Heading6">
    <w:name w:val="heading 6"/>
    <w:basedOn w:val="Heading1-nonumber"/>
    <w:next w:val="BodyText"/>
    <w:link w:val="Heading6Char"/>
    <w:uiPriority w:val="99"/>
    <w:qFormat/>
    <w:rsid w:val="00D048E9"/>
    <w:pPr>
      <w:pageBreakBefore w:val="0"/>
      <w:outlineLvl w:val="5"/>
    </w:pPr>
  </w:style>
  <w:style w:type="paragraph" w:styleId="Heading7">
    <w:name w:val="heading 7"/>
    <w:basedOn w:val="Normal"/>
    <w:next w:val="Normal"/>
    <w:link w:val="Heading7Char"/>
    <w:uiPriority w:val="99"/>
    <w:qFormat/>
    <w:rsid w:val="00B96E7E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B96E7E"/>
    <w:pPr>
      <w:keepNext/>
      <w:keepLines/>
      <w:spacing w:before="260"/>
      <w:contextualSpacing/>
      <w:outlineLvl w:val="7"/>
    </w:pPr>
    <w:rPr>
      <w:rFonts w:eastAsiaTheme="majorEastAsia" w:cstheme="majorBidi"/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B96E7E"/>
    <w:pPr>
      <w:keepNext/>
      <w:keepLines/>
      <w:numPr>
        <w:ilvl w:val="8"/>
        <w:numId w:val="4"/>
      </w:numPr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21"/>
    <w:rsid w:val="00B96E7E"/>
    <w:pPr>
      <w:pBdr>
        <w:bottom w:val="single" w:sz="4" w:space="1" w:color="5F6369"/>
      </w:pBdr>
      <w:tabs>
        <w:tab w:val="center" w:pos="4819"/>
        <w:tab w:val="right" w:pos="9638"/>
      </w:tabs>
      <w:spacing w:before="0" w:after="0"/>
    </w:pPr>
    <w:rPr>
      <w:rFonts w:cstheme="minorBidi"/>
      <w:b/>
      <w:caps/>
      <w:color w:val="5F6369"/>
    </w:rPr>
  </w:style>
  <w:style w:type="character" w:customStyle="1" w:styleId="HeaderChar">
    <w:name w:val="Header Char"/>
    <w:basedOn w:val="DefaultParagraphFont"/>
    <w:link w:val="Header"/>
    <w:uiPriority w:val="21"/>
    <w:rsid w:val="00B96E7E"/>
    <w:rPr>
      <w:rFonts w:cstheme="minorBidi"/>
      <w:b/>
      <w:caps/>
      <w:color w:val="5F6369"/>
      <w:lang w:val="en-GB"/>
    </w:rPr>
  </w:style>
  <w:style w:type="paragraph" w:styleId="Footer">
    <w:name w:val="footer"/>
    <w:basedOn w:val="Normal"/>
    <w:link w:val="FooterChar"/>
    <w:uiPriority w:val="99"/>
    <w:rsid w:val="00B96E7E"/>
    <w:pPr>
      <w:tabs>
        <w:tab w:val="center" w:pos="4819"/>
        <w:tab w:val="right" w:pos="9638"/>
      </w:tabs>
      <w:spacing w:before="0" w:after="0" w:line="240" w:lineRule="atLeast"/>
    </w:pPr>
    <w:rPr>
      <w:color w:val="703572" w:themeColor="text2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B96E7E"/>
    <w:rPr>
      <w:color w:val="703572" w:themeColor="text2"/>
      <w:sz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1"/>
    <w:rsid w:val="004E16D4"/>
    <w:rPr>
      <w:rFonts w:eastAsiaTheme="majorEastAsia" w:cstheme="majorBidi"/>
      <w:b/>
      <w:bCs/>
      <w:caps/>
      <w:color w:val="71004B"/>
      <w:sz w:val="32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1"/>
    <w:rsid w:val="004E16D4"/>
    <w:rPr>
      <w:rFonts w:eastAsiaTheme="majorEastAsia" w:cstheme="majorBidi"/>
      <w:b/>
      <w:bCs/>
      <w:color w:val="71004B"/>
      <w:sz w:val="28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1"/>
    <w:rsid w:val="004E16D4"/>
    <w:rPr>
      <w:rFonts w:eastAsiaTheme="majorEastAsia" w:cstheme="majorBidi"/>
      <w:b/>
      <w:bCs/>
      <w:color w:val="5F6369"/>
      <w:sz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1"/>
    <w:rsid w:val="004E16D4"/>
    <w:rPr>
      <w:rFonts w:eastAsiaTheme="majorEastAsia" w:cstheme="majorBidi"/>
      <w:b/>
      <w:bCs/>
      <w:iCs/>
      <w:color w:val="71004B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1"/>
    <w:rsid w:val="004E16D4"/>
    <w:rPr>
      <w:rFonts w:eastAsiaTheme="majorEastAsia" w:cstheme="majorBidi"/>
      <w:b/>
      <w:sz w:val="22"/>
      <w:lang w:val="en-GB"/>
    </w:rPr>
  </w:style>
  <w:style w:type="character" w:customStyle="1" w:styleId="Heading6Char">
    <w:name w:val="Heading 6 Char"/>
    <w:basedOn w:val="DefaultParagraphFont"/>
    <w:link w:val="Heading6"/>
    <w:uiPriority w:val="1"/>
    <w:rsid w:val="00D048E9"/>
    <w:rPr>
      <w:rFonts w:eastAsiaTheme="majorEastAsia" w:cstheme="majorBidi"/>
      <w:b/>
      <w:bCs/>
      <w:caps/>
      <w:color w:val="71004B"/>
      <w:sz w:val="32"/>
      <w:szCs w:val="28"/>
      <w:lang w:val="en-GB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B96E7E"/>
    <w:rPr>
      <w:rFonts w:eastAsiaTheme="majorEastAsia" w:cstheme="majorBidi"/>
      <w:b/>
      <w:iCs/>
      <w:lang w:val="en-GB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B96E7E"/>
    <w:rPr>
      <w:rFonts w:eastAsiaTheme="majorEastAsia" w:cstheme="majorBidi"/>
      <w:b/>
      <w:lang w:val="en-GB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B96E7E"/>
    <w:rPr>
      <w:rFonts w:eastAsiaTheme="majorEastAsia" w:cstheme="majorBidi"/>
      <w:b/>
      <w:iCs/>
      <w:lang w:val="en-GB"/>
    </w:rPr>
  </w:style>
  <w:style w:type="paragraph" w:styleId="Title">
    <w:name w:val="Title"/>
    <w:aliases w:val="Number 1"/>
    <w:basedOn w:val="Normal"/>
    <w:next w:val="BodyText"/>
    <w:link w:val="TitleChar"/>
    <w:uiPriority w:val="10"/>
    <w:qFormat/>
    <w:rsid w:val="00B96E7E"/>
    <w:pPr>
      <w:keepNext/>
      <w:keepLines/>
      <w:framePr w:wrap="around" w:vAnchor="page" w:hAnchor="margin" w:y="2836"/>
      <w:spacing w:before="0" w:after="0" w:line="400" w:lineRule="atLeast"/>
      <w:suppressOverlap/>
    </w:pPr>
    <w:rPr>
      <w:b/>
      <w:caps/>
      <w:color w:val="71004B"/>
      <w:sz w:val="36"/>
    </w:rPr>
  </w:style>
  <w:style w:type="character" w:customStyle="1" w:styleId="TitleChar">
    <w:name w:val="Title Char"/>
    <w:aliases w:val="Number 1 Char"/>
    <w:basedOn w:val="DefaultParagraphFont"/>
    <w:link w:val="Title"/>
    <w:uiPriority w:val="10"/>
    <w:rsid w:val="00B96E7E"/>
    <w:rPr>
      <w:b/>
      <w:caps/>
      <w:color w:val="71004B"/>
      <w:sz w:val="36"/>
      <w:lang w:val="en-GB"/>
    </w:rPr>
  </w:style>
  <w:style w:type="paragraph" w:styleId="Subtitle">
    <w:name w:val="Subtitle"/>
    <w:basedOn w:val="Normal"/>
    <w:next w:val="BodyText"/>
    <w:link w:val="SubtitleChar"/>
    <w:uiPriority w:val="11"/>
    <w:qFormat/>
    <w:rsid w:val="00B96E7E"/>
    <w:pPr>
      <w:keepNext/>
      <w:keepLines/>
      <w:spacing w:before="0" w:after="0" w:line="320" w:lineRule="atLeast"/>
    </w:pPr>
    <w:rPr>
      <w:b/>
      <w:color w:val="5F6369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6E7E"/>
    <w:rPr>
      <w:b/>
      <w:color w:val="5F6369"/>
      <w:sz w:val="28"/>
      <w:lang w:val="en-GB"/>
    </w:rPr>
  </w:style>
  <w:style w:type="character" w:styleId="SubtleEmphasis">
    <w:name w:val="Subtle Emphasis"/>
    <w:basedOn w:val="DefaultParagraphFont"/>
    <w:uiPriority w:val="99"/>
    <w:semiHidden/>
    <w:qFormat/>
    <w:rsid w:val="00B96E7E"/>
    <w:rPr>
      <w:i/>
      <w:iCs/>
      <w:color w:val="808080" w:themeColor="text1" w:themeTint="7F"/>
      <w:lang w:val="en-GB"/>
    </w:rPr>
  </w:style>
  <w:style w:type="character" w:styleId="IntenseEmphasis">
    <w:name w:val="Intense Emphasis"/>
    <w:basedOn w:val="DefaultParagraphFont"/>
    <w:uiPriority w:val="19"/>
    <w:semiHidden/>
    <w:rsid w:val="00B96E7E"/>
    <w:rPr>
      <w:b/>
      <w:bCs/>
      <w:i/>
      <w:iCs/>
      <w:color w:val="auto"/>
      <w:lang w:val="en-GB"/>
    </w:rPr>
  </w:style>
  <w:style w:type="character" w:styleId="Strong">
    <w:name w:val="Strong"/>
    <w:basedOn w:val="DefaultParagraphFont"/>
    <w:uiPriority w:val="19"/>
    <w:semiHidden/>
    <w:rsid w:val="00B96E7E"/>
    <w:rPr>
      <w:b/>
      <w:bCs/>
      <w:lang w:val="en-GB"/>
    </w:rPr>
  </w:style>
  <w:style w:type="paragraph" w:styleId="IntenseQuote">
    <w:name w:val="Intense Quote"/>
    <w:basedOn w:val="Normal"/>
    <w:next w:val="Normal"/>
    <w:link w:val="IntenseQuoteChar"/>
    <w:uiPriority w:val="19"/>
    <w:semiHidden/>
    <w:rsid w:val="00B96E7E"/>
    <w:pPr>
      <w:spacing w:before="260"/>
      <w:ind w:left="851" w:right="851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19"/>
    <w:semiHidden/>
    <w:rsid w:val="00B96E7E"/>
    <w:rPr>
      <w:b/>
      <w:bCs/>
      <w:i/>
      <w:iCs/>
      <w:lang w:val="en-GB"/>
    </w:rPr>
  </w:style>
  <w:style w:type="character" w:styleId="SubtleReference">
    <w:name w:val="Subtle Reference"/>
    <w:basedOn w:val="DefaultParagraphFont"/>
    <w:uiPriority w:val="99"/>
    <w:semiHidden/>
    <w:qFormat/>
    <w:rsid w:val="00B96E7E"/>
    <w:rPr>
      <w:caps w:val="0"/>
      <w:smallCaps w:val="0"/>
      <w:color w:val="auto"/>
      <w:u w:val="single"/>
      <w:lang w:val="en-GB"/>
    </w:rPr>
  </w:style>
  <w:style w:type="character" w:styleId="IntenseReference">
    <w:name w:val="Intense Reference"/>
    <w:basedOn w:val="DefaultParagraphFont"/>
    <w:uiPriority w:val="99"/>
    <w:semiHidden/>
    <w:qFormat/>
    <w:rsid w:val="00B96E7E"/>
    <w:rPr>
      <w:b/>
      <w:bCs/>
      <w:caps w:val="0"/>
      <w:smallCaps w:val="0"/>
      <w:color w:val="auto"/>
      <w:spacing w:val="5"/>
      <w:u w:val="single"/>
      <w:lang w:val="en-GB"/>
    </w:rPr>
  </w:style>
  <w:style w:type="paragraph" w:styleId="Caption">
    <w:name w:val="caption"/>
    <w:basedOn w:val="BodyText"/>
    <w:next w:val="BodyText"/>
    <w:uiPriority w:val="7"/>
    <w:rsid w:val="00F94E3F"/>
    <w:pPr>
      <w:tabs>
        <w:tab w:val="left" w:pos="1134"/>
      </w:tabs>
      <w:spacing w:line="210" w:lineRule="atLeast"/>
      <w:ind w:left="1134" w:hanging="1134"/>
    </w:pPr>
    <w:rPr>
      <w:b/>
      <w:bCs/>
      <w:color w:val="auto"/>
    </w:rPr>
  </w:style>
  <w:style w:type="paragraph" w:styleId="TOC1">
    <w:name w:val="toc 1"/>
    <w:basedOn w:val="Normal"/>
    <w:next w:val="BodyText"/>
    <w:uiPriority w:val="39"/>
    <w:rsid w:val="004E16D4"/>
    <w:pPr>
      <w:tabs>
        <w:tab w:val="left" w:pos="567"/>
        <w:tab w:val="right" w:leader="dot" w:pos="9633"/>
      </w:tabs>
      <w:spacing w:after="0"/>
      <w:ind w:left="567" w:right="567" w:hanging="567"/>
    </w:pPr>
    <w:rPr>
      <w:b/>
      <w:caps/>
    </w:rPr>
  </w:style>
  <w:style w:type="paragraph" w:styleId="TOC2">
    <w:name w:val="toc 2"/>
    <w:basedOn w:val="Normal"/>
    <w:next w:val="BodyText"/>
    <w:uiPriority w:val="39"/>
    <w:rsid w:val="004E16D4"/>
    <w:pPr>
      <w:tabs>
        <w:tab w:val="left" w:pos="1134"/>
        <w:tab w:val="right" w:leader="dot" w:pos="9633"/>
      </w:tabs>
      <w:spacing w:before="0" w:after="0"/>
      <w:ind w:left="1134" w:right="567" w:hanging="567"/>
    </w:pPr>
  </w:style>
  <w:style w:type="paragraph" w:styleId="TOC3">
    <w:name w:val="toc 3"/>
    <w:basedOn w:val="Normal"/>
    <w:next w:val="BodyText"/>
    <w:uiPriority w:val="39"/>
    <w:rsid w:val="004E16D4"/>
    <w:pPr>
      <w:tabs>
        <w:tab w:val="left" w:pos="1871"/>
        <w:tab w:val="right" w:leader="dot" w:pos="9633"/>
      </w:tabs>
      <w:spacing w:before="0" w:after="0"/>
      <w:ind w:left="1871" w:right="567" w:hanging="737"/>
    </w:pPr>
  </w:style>
  <w:style w:type="paragraph" w:styleId="TOC4">
    <w:name w:val="toc 4"/>
    <w:basedOn w:val="Normal"/>
    <w:next w:val="BodyText"/>
    <w:uiPriority w:val="39"/>
    <w:rsid w:val="004E16D4"/>
    <w:pPr>
      <w:tabs>
        <w:tab w:val="right" w:leader="dot" w:pos="9633"/>
      </w:tabs>
      <w:spacing w:after="0"/>
      <w:ind w:right="567"/>
    </w:pPr>
    <w:rPr>
      <w:b/>
    </w:rPr>
  </w:style>
  <w:style w:type="paragraph" w:styleId="TOC5">
    <w:name w:val="toc 5"/>
    <w:basedOn w:val="Normal"/>
    <w:next w:val="BodyText"/>
    <w:uiPriority w:val="39"/>
    <w:rsid w:val="004E16D4"/>
    <w:pPr>
      <w:tabs>
        <w:tab w:val="right" w:leader="dot" w:pos="9633"/>
      </w:tabs>
      <w:spacing w:before="0" w:after="0"/>
      <w:ind w:left="567" w:right="567"/>
    </w:pPr>
  </w:style>
  <w:style w:type="paragraph" w:styleId="TOC6">
    <w:name w:val="toc 6"/>
    <w:basedOn w:val="Normal"/>
    <w:next w:val="BodyText"/>
    <w:uiPriority w:val="39"/>
    <w:rsid w:val="004E16D4"/>
    <w:pPr>
      <w:tabs>
        <w:tab w:val="right" w:leader="dot" w:pos="9633"/>
      </w:tabs>
      <w:spacing w:before="0" w:after="0"/>
      <w:ind w:left="1134" w:right="567"/>
      <w:outlineLvl w:val="5"/>
    </w:pPr>
  </w:style>
  <w:style w:type="paragraph" w:styleId="TOC7">
    <w:name w:val="toc 7"/>
    <w:basedOn w:val="Normal"/>
    <w:next w:val="BodyText"/>
    <w:uiPriority w:val="39"/>
    <w:rsid w:val="004E16D4"/>
    <w:pPr>
      <w:tabs>
        <w:tab w:val="left" w:pos="907"/>
        <w:tab w:val="right" w:leader="dot" w:pos="9633"/>
      </w:tabs>
      <w:spacing w:before="0" w:after="0"/>
      <w:ind w:right="567"/>
    </w:pPr>
  </w:style>
  <w:style w:type="paragraph" w:styleId="TOC8">
    <w:name w:val="toc 8"/>
    <w:basedOn w:val="Normal"/>
    <w:next w:val="BodyText"/>
    <w:uiPriority w:val="39"/>
    <w:rsid w:val="004E16D4"/>
    <w:pPr>
      <w:tabs>
        <w:tab w:val="left" w:pos="1134"/>
        <w:tab w:val="right" w:leader="dot" w:pos="9633"/>
      </w:tabs>
      <w:spacing w:before="0" w:after="0"/>
      <w:ind w:left="1134" w:right="567" w:hanging="1134"/>
    </w:pPr>
  </w:style>
  <w:style w:type="paragraph" w:styleId="TOC9">
    <w:name w:val="toc 9"/>
    <w:basedOn w:val="Normal"/>
    <w:uiPriority w:val="39"/>
    <w:rsid w:val="00760ADB"/>
    <w:pPr>
      <w:tabs>
        <w:tab w:val="left" w:pos="1134"/>
        <w:tab w:val="right" w:leader="dot" w:pos="9633"/>
      </w:tabs>
      <w:spacing w:before="0" w:after="0"/>
      <w:ind w:left="1134" w:right="567" w:hanging="1134"/>
    </w:pPr>
  </w:style>
  <w:style w:type="paragraph" w:styleId="TOCHeading">
    <w:name w:val="TOC Heading"/>
    <w:basedOn w:val="Normal"/>
    <w:next w:val="Normal"/>
    <w:uiPriority w:val="39"/>
    <w:qFormat/>
    <w:rsid w:val="00B96E7E"/>
    <w:pPr>
      <w:spacing w:before="240" w:line="360" w:lineRule="atLeast"/>
      <w:contextualSpacing/>
    </w:pPr>
    <w:rPr>
      <w:b/>
      <w:color w:val="71004B"/>
      <w:sz w:val="32"/>
    </w:rPr>
  </w:style>
  <w:style w:type="paragraph" w:styleId="BlockText">
    <w:name w:val="Block Text"/>
    <w:basedOn w:val="Normal"/>
    <w:uiPriority w:val="99"/>
    <w:semiHidden/>
    <w:rsid w:val="00B96E7E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EndnoteText">
    <w:name w:val="endnote text"/>
    <w:basedOn w:val="Normal"/>
    <w:link w:val="EndnoteTextChar"/>
    <w:uiPriority w:val="21"/>
    <w:semiHidden/>
    <w:rsid w:val="00B96E7E"/>
    <w:pPr>
      <w:spacing w:line="240" w:lineRule="atLeast"/>
      <w:ind w:left="85" w:hanging="85"/>
    </w:pPr>
    <w:rPr>
      <w:sz w:val="16"/>
    </w:rPr>
  </w:style>
  <w:style w:type="character" w:customStyle="1" w:styleId="EndnoteTextChar">
    <w:name w:val="Endnote Text Char"/>
    <w:basedOn w:val="DefaultParagraphFont"/>
    <w:link w:val="EndnoteText"/>
    <w:uiPriority w:val="21"/>
    <w:semiHidden/>
    <w:rsid w:val="00B96E7E"/>
    <w:rPr>
      <w:sz w:val="16"/>
      <w:lang w:val="en-GB"/>
    </w:rPr>
  </w:style>
  <w:style w:type="character" w:styleId="EndnoteReference">
    <w:name w:val="endnote reference"/>
    <w:basedOn w:val="DefaultParagraphFont"/>
    <w:uiPriority w:val="21"/>
    <w:semiHidden/>
    <w:rsid w:val="00B96E7E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21"/>
    <w:semiHidden/>
    <w:rsid w:val="00B96E7E"/>
    <w:pPr>
      <w:spacing w:line="240" w:lineRule="atLeast"/>
      <w:ind w:left="85" w:hanging="85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21"/>
    <w:semiHidden/>
    <w:rsid w:val="00B96E7E"/>
    <w:rPr>
      <w:sz w:val="16"/>
      <w:lang w:val="en-GB"/>
    </w:rPr>
  </w:style>
  <w:style w:type="paragraph" w:styleId="ListBullet">
    <w:name w:val="List Bullet"/>
    <w:basedOn w:val="BodyText"/>
    <w:uiPriority w:val="2"/>
    <w:qFormat/>
    <w:rsid w:val="007C50A1"/>
    <w:pPr>
      <w:numPr>
        <w:numId w:val="9"/>
      </w:numPr>
    </w:pPr>
  </w:style>
  <w:style w:type="paragraph" w:styleId="ListNumber">
    <w:name w:val="List Number"/>
    <w:basedOn w:val="BodyText"/>
    <w:uiPriority w:val="2"/>
    <w:qFormat/>
    <w:rsid w:val="007C50A1"/>
    <w:pPr>
      <w:numPr>
        <w:numId w:val="10"/>
      </w:numPr>
    </w:pPr>
  </w:style>
  <w:style w:type="character" w:styleId="PageNumber">
    <w:name w:val="page number"/>
    <w:basedOn w:val="DefaultParagraphFont"/>
    <w:uiPriority w:val="9"/>
    <w:semiHidden/>
    <w:rsid w:val="00B96E7E"/>
    <w:rPr>
      <w:rFonts w:ascii="Arial" w:hAnsi="Arial"/>
      <w:color w:val="221E1F"/>
      <w:sz w:val="16"/>
      <w:lang w:val="en-GB"/>
    </w:rPr>
  </w:style>
  <w:style w:type="paragraph" w:customStyle="1" w:styleId="Template">
    <w:name w:val="Template"/>
    <w:uiPriority w:val="8"/>
    <w:semiHidden/>
    <w:rsid w:val="00B96E7E"/>
    <w:pPr>
      <w:spacing w:after="260"/>
    </w:pPr>
    <w:rPr>
      <w:noProof/>
      <w:sz w:val="16"/>
      <w:lang w:val="en-GB"/>
    </w:rPr>
  </w:style>
  <w:style w:type="paragraph" w:customStyle="1" w:styleId="Table">
    <w:name w:val="Table"/>
    <w:uiPriority w:val="4"/>
    <w:semiHidden/>
    <w:rsid w:val="00B96E7E"/>
    <w:pPr>
      <w:spacing w:before="40" w:after="40" w:line="240" w:lineRule="atLeast"/>
      <w:ind w:left="113" w:right="113"/>
    </w:pPr>
    <w:rPr>
      <w:sz w:val="16"/>
      <w:lang w:val="en-GB"/>
    </w:rPr>
  </w:style>
  <w:style w:type="paragraph" w:customStyle="1" w:styleId="Table-Heading">
    <w:name w:val="Table - Heading"/>
    <w:basedOn w:val="Normal"/>
    <w:uiPriority w:val="5"/>
    <w:rsid w:val="002003D2"/>
    <w:pPr>
      <w:spacing w:before="40" w:after="40" w:line="240" w:lineRule="auto"/>
      <w:ind w:left="57" w:right="57"/>
    </w:pPr>
    <w:rPr>
      <w:b/>
      <w:color w:val="71004B"/>
    </w:rPr>
  </w:style>
  <w:style w:type="paragraph" w:styleId="TOAHeading">
    <w:name w:val="toa heading"/>
    <w:basedOn w:val="Normal"/>
    <w:next w:val="Normal"/>
    <w:uiPriority w:val="39"/>
    <w:semiHidden/>
    <w:rsid w:val="00B96E7E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TableofFigures">
    <w:name w:val="table of figures"/>
    <w:basedOn w:val="Normal"/>
    <w:next w:val="Normal"/>
    <w:uiPriority w:val="99"/>
    <w:rsid w:val="00760ADB"/>
    <w:pPr>
      <w:tabs>
        <w:tab w:val="left" w:pos="1134"/>
        <w:tab w:val="right" w:leader="dot" w:pos="9633"/>
      </w:tabs>
      <w:spacing w:before="0" w:after="0"/>
      <w:ind w:left="1134" w:right="567" w:hanging="1134"/>
    </w:pPr>
  </w:style>
  <w:style w:type="paragraph" w:styleId="Signature">
    <w:name w:val="Signature"/>
    <w:basedOn w:val="Normal"/>
    <w:link w:val="SignatureChar"/>
    <w:uiPriority w:val="99"/>
    <w:semiHidden/>
    <w:rsid w:val="00B96E7E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96E7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B96E7E"/>
    <w:rPr>
      <w:color w:val="auto"/>
      <w:lang w:val="en-GB"/>
    </w:rPr>
  </w:style>
  <w:style w:type="paragraph" w:customStyle="1" w:styleId="Table-HeadingRight">
    <w:name w:val="Table - Heading Right"/>
    <w:basedOn w:val="Table-Heading"/>
    <w:uiPriority w:val="4"/>
    <w:semiHidden/>
    <w:rsid w:val="002003D2"/>
    <w:pPr>
      <w:jc w:val="right"/>
    </w:pPr>
  </w:style>
  <w:style w:type="paragraph" w:customStyle="1" w:styleId="Table-Numbers">
    <w:name w:val="Table - Numbers"/>
    <w:basedOn w:val="Table"/>
    <w:uiPriority w:val="4"/>
    <w:rsid w:val="002003D2"/>
    <w:pPr>
      <w:spacing w:line="240" w:lineRule="auto"/>
      <w:ind w:left="57" w:right="57"/>
      <w:jc w:val="right"/>
    </w:pPr>
    <w:rPr>
      <w:sz w:val="18"/>
    </w:rPr>
  </w:style>
  <w:style w:type="paragraph" w:customStyle="1" w:styleId="Table-NumbersTotal">
    <w:name w:val="Table - Numbers Total"/>
    <w:basedOn w:val="Table-Numbers"/>
    <w:uiPriority w:val="4"/>
    <w:rsid w:val="002003D2"/>
    <w:rPr>
      <w:b/>
    </w:rPr>
  </w:style>
  <w:style w:type="paragraph" w:customStyle="1" w:styleId="Table-Text">
    <w:name w:val="Table - Text"/>
    <w:basedOn w:val="Table"/>
    <w:uiPriority w:val="4"/>
    <w:rsid w:val="002003D2"/>
    <w:pPr>
      <w:spacing w:line="240" w:lineRule="auto"/>
      <w:ind w:left="57" w:right="57"/>
    </w:pPr>
    <w:rPr>
      <w:sz w:val="18"/>
    </w:rPr>
  </w:style>
  <w:style w:type="paragraph" w:customStyle="1" w:styleId="Table-TextTotal">
    <w:name w:val="Table - Text Total"/>
    <w:basedOn w:val="Table-Text"/>
    <w:uiPriority w:val="4"/>
    <w:rsid w:val="002003D2"/>
    <w:rPr>
      <w:b/>
    </w:rPr>
  </w:style>
  <w:style w:type="paragraph" w:styleId="Quote">
    <w:name w:val="Quote"/>
    <w:basedOn w:val="Normal"/>
    <w:next w:val="Normal"/>
    <w:link w:val="QuoteChar"/>
    <w:uiPriority w:val="19"/>
    <w:semiHidden/>
    <w:rsid w:val="00B96E7E"/>
    <w:pPr>
      <w:spacing w:before="260"/>
      <w:ind w:left="567" w:right="567"/>
    </w:pPr>
    <w:rPr>
      <w:b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19"/>
    <w:semiHidden/>
    <w:rsid w:val="00B96E7E"/>
    <w:rPr>
      <w:b/>
      <w:iCs/>
      <w:color w:val="000000" w:themeColor="text1"/>
      <w:lang w:val="en-GB"/>
    </w:rPr>
  </w:style>
  <w:style w:type="character" w:styleId="BookTitle">
    <w:name w:val="Book Title"/>
    <w:basedOn w:val="DefaultParagraphFont"/>
    <w:uiPriority w:val="99"/>
    <w:semiHidden/>
    <w:qFormat/>
    <w:rsid w:val="00B96E7E"/>
    <w:rPr>
      <w:b/>
      <w:bCs/>
      <w:caps w:val="0"/>
      <w:smallCaps w:val="0"/>
      <w:spacing w:val="5"/>
      <w:lang w:val="en-GB"/>
    </w:rPr>
  </w:style>
  <w:style w:type="paragraph" w:styleId="TableofAuthorities">
    <w:name w:val="table of authorities"/>
    <w:basedOn w:val="Normal"/>
    <w:next w:val="Normal"/>
    <w:uiPriority w:val="10"/>
    <w:semiHidden/>
    <w:rsid w:val="00B96E7E"/>
    <w:pPr>
      <w:ind w:right="567"/>
    </w:pPr>
  </w:style>
  <w:style w:type="paragraph" w:styleId="NormalIndent">
    <w:name w:val="Normal Indent"/>
    <w:basedOn w:val="Normal"/>
    <w:uiPriority w:val="99"/>
    <w:semiHidden/>
    <w:rsid w:val="00B96E7E"/>
    <w:pPr>
      <w:ind w:left="1134"/>
    </w:pPr>
  </w:style>
  <w:style w:type="table" w:styleId="TableGrid">
    <w:name w:val="Table Grid"/>
    <w:basedOn w:val="TableNormal"/>
    <w:uiPriority w:val="39"/>
    <w:rsid w:val="00B96E7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DocumentHeading">
    <w:name w:val="Document Heading"/>
    <w:basedOn w:val="Heading1"/>
    <w:uiPriority w:val="8"/>
    <w:semiHidden/>
    <w:rsid w:val="00B96E7E"/>
    <w:pPr>
      <w:numPr>
        <w:numId w:val="0"/>
      </w:numPr>
      <w:spacing w:line="300" w:lineRule="atLeast"/>
    </w:pPr>
  </w:style>
  <w:style w:type="paragraph" w:customStyle="1" w:styleId="DocumentName">
    <w:name w:val="Document Name"/>
    <w:basedOn w:val="Title"/>
    <w:uiPriority w:val="8"/>
    <w:semiHidden/>
    <w:rsid w:val="00B96E7E"/>
    <w:pPr>
      <w:framePr w:wrap="around"/>
      <w:spacing w:line="360" w:lineRule="atLeast"/>
    </w:pPr>
    <w:rPr>
      <w:caps w:val="0"/>
      <w:sz w:val="28"/>
    </w:rPr>
  </w:style>
  <w:style w:type="paragraph" w:customStyle="1" w:styleId="Template-Address">
    <w:name w:val="Template - Address"/>
    <w:basedOn w:val="Template"/>
    <w:uiPriority w:val="8"/>
    <w:semiHidden/>
    <w:rsid w:val="00B96E7E"/>
    <w:pPr>
      <w:tabs>
        <w:tab w:val="left" w:pos="567"/>
      </w:tabs>
      <w:suppressAutoHyphens/>
      <w:spacing w:before="0" w:after="0"/>
    </w:pPr>
  </w:style>
  <w:style w:type="table" w:customStyle="1" w:styleId="Blank">
    <w:name w:val="Blank"/>
    <w:basedOn w:val="TableNormal"/>
    <w:uiPriority w:val="99"/>
    <w:rsid w:val="00B96E7E"/>
    <w:pPr>
      <w:spacing w:before="0" w:after="0" w:line="240" w:lineRule="atLeast"/>
    </w:pPr>
    <w:tblPr>
      <w:tblCellMar>
        <w:left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B96E7E"/>
    <w:pPr>
      <w:spacing w:before="0" w:after="0"/>
    </w:pPr>
    <w:rPr>
      <w:lang w:val="en-GB"/>
    </w:rPr>
  </w:style>
  <w:style w:type="paragraph" w:customStyle="1" w:styleId="Template-CompanyName">
    <w:name w:val="Template - Company Name"/>
    <w:basedOn w:val="Template-Address"/>
    <w:next w:val="Template-Address"/>
    <w:uiPriority w:val="8"/>
    <w:semiHidden/>
    <w:rsid w:val="00B96E7E"/>
    <w:pPr>
      <w:spacing w:line="200" w:lineRule="atLeast"/>
    </w:pPr>
    <w:rPr>
      <w:b/>
      <w:color w:val="71004B"/>
      <w:sz w:val="20"/>
    </w:rPr>
  </w:style>
  <w:style w:type="paragraph" w:customStyle="1" w:styleId="Template-Date">
    <w:name w:val="Template - Date"/>
    <w:basedOn w:val="Template"/>
    <w:uiPriority w:val="8"/>
    <w:semiHidden/>
    <w:rsid w:val="00B96E7E"/>
    <w:pPr>
      <w:spacing w:line="280" w:lineRule="atLeast"/>
    </w:pPr>
  </w:style>
  <w:style w:type="paragraph" w:customStyle="1" w:styleId="Recipient">
    <w:name w:val="Recipient"/>
    <w:basedOn w:val="Normal"/>
    <w:uiPriority w:val="8"/>
    <w:semiHidden/>
    <w:rsid w:val="00B96E7E"/>
    <w:pPr>
      <w:spacing w:before="240"/>
    </w:pPr>
  </w:style>
  <w:style w:type="paragraph" w:styleId="BalloonText">
    <w:name w:val="Balloon Text"/>
    <w:basedOn w:val="Normal"/>
    <w:link w:val="BalloonTextChar"/>
    <w:uiPriority w:val="99"/>
    <w:semiHidden/>
    <w:rsid w:val="00B96E7E"/>
    <w:pPr>
      <w:spacing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E7E"/>
    <w:rPr>
      <w:rFonts w:ascii="Segoe UI" w:hAnsi="Segoe UI" w:cs="Segoe UI"/>
      <w:lang w:val="en-GB"/>
    </w:rPr>
  </w:style>
  <w:style w:type="paragraph" w:styleId="Bibliography">
    <w:name w:val="Bibliography"/>
    <w:basedOn w:val="Normal"/>
    <w:next w:val="Normal"/>
    <w:uiPriority w:val="99"/>
    <w:semiHidden/>
    <w:unhideWhenUsed/>
    <w:rsid w:val="00B96E7E"/>
  </w:style>
  <w:style w:type="paragraph" w:styleId="BodyText">
    <w:name w:val="Body Text"/>
    <w:basedOn w:val="Normal"/>
    <w:link w:val="BodyTextChar"/>
    <w:qFormat/>
    <w:rsid w:val="00914183"/>
    <w:pPr>
      <w:spacing w:before="0" w:after="240" w:line="240" w:lineRule="auto"/>
      <w:ind w:left="907"/>
    </w:pPr>
  </w:style>
  <w:style w:type="character" w:customStyle="1" w:styleId="BodyTextChar">
    <w:name w:val="Body Text Char"/>
    <w:basedOn w:val="DefaultParagraphFont"/>
    <w:link w:val="BodyText"/>
    <w:rsid w:val="00914183"/>
    <w:rPr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B96E7E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96E7E"/>
    <w:rPr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B96E7E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96E7E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B96E7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96E7E"/>
    <w:rPr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rsid w:val="00B96E7E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96E7E"/>
    <w:rPr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B96E7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96E7E"/>
    <w:rPr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B96E7E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96E7E"/>
    <w:rPr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B96E7E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96E7E"/>
    <w:rPr>
      <w:sz w:val="16"/>
      <w:szCs w:val="16"/>
      <w:lang w:val="en-GB"/>
    </w:rPr>
  </w:style>
  <w:style w:type="paragraph" w:styleId="Closing">
    <w:name w:val="Closing"/>
    <w:basedOn w:val="Normal"/>
    <w:link w:val="ClosingChar"/>
    <w:uiPriority w:val="99"/>
    <w:semiHidden/>
    <w:rsid w:val="00B96E7E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96E7E"/>
    <w:rPr>
      <w:lang w:val="en-GB"/>
    </w:rPr>
  </w:style>
  <w:style w:type="table" w:styleId="ColourfulGrid">
    <w:name w:val="Colorful Grid"/>
    <w:basedOn w:val="TableNormal"/>
    <w:uiPriority w:val="73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E6DF" w:themeFill="accent1" w:themeFillTint="33"/>
    </w:tcPr>
    <w:tblStylePr w:type="firstRow">
      <w:rPr>
        <w:b/>
        <w:bCs/>
      </w:rPr>
      <w:tblPr/>
      <w:tcPr>
        <w:shd w:val="clear" w:color="auto" w:fill="EACFC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CFC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9603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96039" w:themeFill="accent1" w:themeFillShade="BF"/>
      </w:tcPr>
    </w:tblStylePr>
    <w:tblStylePr w:type="band1Vert">
      <w:tblPr/>
      <w:tcPr>
        <w:shd w:val="clear" w:color="auto" w:fill="E5C3B1" w:themeFill="accent1" w:themeFillTint="7F"/>
      </w:tcPr>
    </w:tblStylePr>
    <w:tblStylePr w:type="band1Horz">
      <w:tblPr/>
      <w:tcPr>
        <w:shd w:val="clear" w:color="auto" w:fill="E5C3B1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FE7" w:themeFill="accent2" w:themeFillTint="33"/>
    </w:tcPr>
    <w:tblStylePr w:type="firstRow">
      <w:rPr>
        <w:b/>
        <w:bCs/>
      </w:rPr>
      <w:tblPr/>
      <w:tcPr>
        <w:shd w:val="clear" w:color="auto" w:fill="D6DFC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DFC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28B5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28B5C" w:themeFill="accent2" w:themeFillShade="BF"/>
      </w:tcPr>
    </w:tblStylePr>
    <w:tblStylePr w:type="band1Vert">
      <w:tblPr/>
      <w:tcPr>
        <w:shd w:val="clear" w:color="auto" w:fill="CCD7C3" w:themeFill="accent2" w:themeFillTint="7F"/>
      </w:tcPr>
    </w:tblStylePr>
    <w:tblStylePr w:type="band1Horz">
      <w:tblPr/>
      <w:tcPr>
        <w:shd w:val="clear" w:color="auto" w:fill="CCD7C3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3" w:themeFillTint="33"/>
    </w:tcPr>
    <w:tblStylePr w:type="firstRow">
      <w:rPr>
        <w:b/>
        <w:bCs/>
      </w:rPr>
      <w:tblPr/>
      <w:tcPr>
        <w:shd w:val="clear" w:color="auto" w:fill="CDDEE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EE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889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88992" w:themeFill="accent3" w:themeFillShade="BF"/>
      </w:tcPr>
    </w:tblStylePr>
    <w:tblStylePr w:type="band1Vert">
      <w:tblPr/>
      <w:tcPr>
        <w:shd w:val="clear" w:color="auto" w:fill="C1D6DA" w:themeFill="accent3" w:themeFillTint="7F"/>
      </w:tcPr>
    </w:tblStylePr>
    <w:tblStylePr w:type="band1Horz">
      <w:tblPr/>
      <w:tcPr>
        <w:shd w:val="clear" w:color="auto" w:fill="C1D6DA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EFEB" w:themeFill="accent4" w:themeFillTint="33"/>
    </w:tcPr>
    <w:tblStylePr w:type="firstRow">
      <w:rPr>
        <w:b/>
        <w:bCs/>
      </w:rPr>
      <w:tblPr/>
      <w:tcPr>
        <w:shd w:val="clear" w:color="auto" w:fill="E8DFD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8DFD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5826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58264" w:themeFill="accent4" w:themeFillShade="BF"/>
      </w:tcPr>
    </w:tblStylePr>
    <w:tblStylePr w:type="band1Vert">
      <w:tblPr/>
      <w:tcPr>
        <w:shd w:val="clear" w:color="auto" w:fill="E2D7CE" w:themeFill="accent4" w:themeFillTint="7F"/>
      </w:tcPr>
    </w:tblStylePr>
    <w:tblStylePr w:type="band1Horz">
      <w:tblPr/>
      <w:tcPr>
        <w:shd w:val="clear" w:color="auto" w:fill="E2D7CE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5E7" w:themeFill="accent5" w:themeFillTint="33"/>
    </w:tcPr>
    <w:tblStylePr w:type="firstRow">
      <w:rPr>
        <w:b/>
        <w:bCs/>
      </w:rPr>
      <w:tblPr/>
      <w:tcPr>
        <w:shd w:val="clear" w:color="auto" w:fill="E6CBD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CBD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14E5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14E5C" w:themeFill="accent5" w:themeFillShade="BF"/>
      </w:tcPr>
    </w:tblStylePr>
    <w:tblStylePr w:type="band1Vert">
      <w:tblPr/>
      <w:tcPr>
        <w:shd w:val="clear" w:color="auto" w:fill="E0BFC4" w:themeFill="accent5" w:themeFillTint="7F"/>
      </w:tcPr>
    </w:tblStylePr>
    <w:tblStylePr w:type="band1Horz">
      <w:tblPr/>
      <w:tcPr>
        <w:shd w:val="clear" w:color="auto" w:fill="E0BFC4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6E5" w:themeFill="accent6" w:themeFillTint="33"/>
    </w:tcPr>
    <w:tblStylePr w:type="firstRow">
      <w:rPr>
        <w:b/>
        <w:bCs/>
      </w:rPr>
      <w:tblPr/>
      <w:tcPr>
        <w:shd w:val="clear" w:color="auto" w:fill="C7CDC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DC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6615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6615F" w:themeFill="accent6" w:themeFillShade="BF"/>
      </w:tcPr>
    </w:tblStylePr>
    <w:tblStylePr w:type="band1Vert">
      <w:tblPr/>
      <w:tcPr>
        <w:shd w:val="clear" w:color="auto" w:fill="B9C1BF" w:themeFill="accent6" w:themeFillTint="7F"/>
      </w:tcPr>
    </w:tblStylePr>
    <w:tblStylePr w:type="band1Horz">
      <w:tblPr/>
      <w:tcPr>
        <w:shd w:val="clear" w:color="auto" w:fill="B9C1BF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A9463" w:themeFill="accent2" w:themeFillShade="CC"/>
      </w:tcPr>
    </w:tblStylePr>
    <w:tblStylePr w:type="lastRow">
      <w:rPr>
        <w:b/>
        <w:bCs/>
        <w:color w:val="7A946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3E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A9463" w:themeFill="accent2" w:themeFillShade="CC"/>
      </w:tcPr>
    </w:tblStylePr>
    <w:tblStylePr w:type="lastRow">
      <w:rPr>
        <w:b/>
        <w:bCs/>
        <w:color w:val="7A946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1D8" w:themeFill="accent1" w:themeFillTint="3F"/>
      </w:tcPr>
    </w:tblStylePr>
    <w:tblStylePr w:type="band1Horz">
      <w:tblPr/>
      <w:tcPr>
        <w:shd w:val="clear" w:color="auto" w:fill="F4E6DF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3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A9463" w:themeFill="accent2" w:themeFillShade="CC"/>
      </w:tcPr>
    </w:tblStylePr>
    <w:tblStylePr w:type="lastRow">
      <w:rPr>
        <w:b/>
        <w:bCs/>
        <w:color w:val="7A946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E1" w:themeFill="accent2" w:themeFillTint="3F"/>
      </w:tcPr>
    </w:tblStylePr>
    <w:tblStylePr w:type="band1Horz">
      <w:tblPr/>
      <w:tcPr>
        <w:shd w:val="clear" w:color="auto" w:fill="EAEFE7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7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8B70" w:themeFill="accent4" w:themeFillShade="CC"/>
      </w:tcPr>
    </w:tblStylePr>
    <w:tblStylePr w:type="lastRow">
      <w:rPr>
        <w:b/>
        <w:bCs/>
        <w:color w:val="AC8B7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C" w:themeFill="accent3" w:themeFillTint="3F"/>
      </w:tcPr>
    </w:tblStylePr>
    <w:tblStylePr w:type="band1Horz">
      <w:tblPr/>
      <w:tcPr>
        <w:shd w:val="clear" w:color="auto" w:fill="E6EEF0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7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E939C" w:themeFill="accent3" w:themeFillShade="CC"/>
      </w:tcPr>
    </w:tblStylePr>
    <w:tblStylePr w:type="lastRow">
      <w:rPr>
        <w:b/>
        <w:bCs/>
        <w:color w:val="5E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BE6" w:themeFill="accent4" w:themeFillTint="3F"/>
      </w:tcPr>
    </w:tblStylePr>
    <w:tblStylePr w:type="band1Horz">
      <w:tblPr/>
      <w:tcPr>
        <w:shd w:val="clear" w:color="auto" w:fill="F3EFEB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2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6766" w:themeFill="accent6" w:themeFillShade="CC"/>
      </w:tcPr>
    </w:tblStylePr>
    <w:tblStylePr w:type="lastRow">
      <w:rPr>
        <w:b/>
        <w:bCs/>
        <w:color w:val="5C676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2" w:themeFill="accent5" w:themeFillTint="3F"/>
      </w:tcPr>
    </w:tblStylePr>
    <w:tblStylePr w:type="band1Horz">
      <w:tblPr/>
      <w:tcPr>
        <w:shd w:val="clear" w:color="auto" w:fill="F2E5E7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2F2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5362" w:themeFill="accent5" w:themeFillShade="CC"/>
      </w:tcPr>
    </w:tblStylePr>
    <w:tblStylePr w:type="lastRow">
      <w:rPr>
        <w:b/>
        <w:bCs/>
        <w:color w:val="AC536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0DF" w:themeFill="accent6" w:themeFillTint="3F"/>
      </w:tcPr>
    </w:tblStylePr>
    <w:tblStylePr w:type="band1Horz">
      <w:tblPr/>
      <w:tcPr>
        <w:shd w:val="clear" w:color="auto" w:fill="E2E6E5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AAF8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AAF8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AAF87" w:themeColor="accent2"/>
        <w:left w:val="single" w:sz="4" w:space="0" w:color="CB8864" w:themeColor="accent1"/>
        <w:bottom w:val="single" w:sz="4" w:space="0" w:color="CB8864" w:themeColor="accent1"/>
        <w:right w:val="single" w:sz="4" w:space="0" w:color="CB886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3E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AAF8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4D2D" w:themeColor="accent1" w:themeShade="99"/>
          <w:insideV w:val="nil"/>
        </w:tcBorders>
        <w:shd w:val="clear" w:color="auto" w:fill="88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4D2D" w:themeFill="accent1" w:themeFillShade="99"/>
      </w:tcPr>
    </w:tblStylePr>
    <w:tblStylePr w:type="band1Vert">
      <w:tblPr/>
      <w:tcPr>
        <w:shd w:val="clear" w:color="auto" w:fill="EACFC0" w:themeFill="accent1" w:themeFillTint="66"/>
      </w:tcPr>
    </w:tblStylePr>
    <w:tblStylePr w:type="band1Horz">
      <w:tblPr/>
      <w:tcPr>
        <w:shd w:val="clear" w:color="auto" w:fill="E5C3B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AAF87" w:themeColor="accent2"/>
        <w:left w:val="single" w:sz="4" w:space="0" w:color="9AAF87" w:themeColor="accent2"/>
        <w:bottom w:val="single" w:sz="4" w:space="0" w:color="9AAF87" w:themeColor="accent2"/>
        <w:right w:val="single" w:sz="4" w:space="0" w:color="9AAF8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3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AAF8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6F4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6F4A" w:themeColor="accent2" w:themeShade="99"/>
          <w:insideV w:val="nil"/>
        </w:tcBorders>
        <w:shd w:val="clear" w:color="auto" w:fill="5C6F4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6F4A" w:themeFill="accent2" w:themeFillShade="99"/>
      </w:tcPr>
    </w:tblStylePr>
    <w:tblStylePr w:type="band1Vert">
      <w:tblPr/>
      <w:tcPr>
        <w:shd w:val="clear" w:color="auto" w:fill="D6DFCF" w:themeFill="accent2" w:themeFillTint="66"/>
      </w:tcPr>
    </w:tblStylePr>
    <w:tblStylePr w:type="band1Horz">
      <w:tblPr/>
      <w:tcPr>
        <w:shd w:val="clear" w:color="auto" w:fill="CCD7C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6B09D" w:themeColor="accent4"/>
        <w:left w:val="single" w:sz="4" w:space="0" w:color="84AEB5" w:themeColor="accent3"/>
        <w:bottom w:val="single" w:sz="4" w:space="0" w:color="84AEB5" w:themeColor="accent3"/>
        <w:right w:val="single" w:sz="4" w:space="0" w:color="84AEB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7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6B09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E75" w:themeColor="accent3" w:themeShade="99"/>
          <w:insideV w:val="nil"/>
        </w:tcBorders>
        <w:shd w:val="clear" w:color="auto" w:fill="46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E75" w:themeFill="accent3" w:themeFillShade="99"/>
      </w:tcPr>
    </w:tblStylePr>
    <w:tblStylePr w:type="band1Vert">
      <w:tblPr/>
      <w:tcPr>
        <w:shd w:val="clear" w:color="auto" w:fill="CDDEE1" w:themeFill="accent3" w:themeFillTint="66"/>
      </w:tcPr>
    </w:tblStylePr>
    <w:tblStylePr w:type="band1Horz">
      <w:tblPr/>
      <w:tcPr>
        <w:shd w:val="clear" w:color="auto" w:fill="C1D6DA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EB5" w:themeColor="accent3"/>
        <w:left w:val="single" w:sz="4" w:space="0" w:color="C6B09D" w:themeColor="accent4"/>
        <w:bottom w:val="single" w:sz="4" w:space="0" w:color="C6B09D" w:themeColor="accent4"/>
        <w:right w:val="single" w:sz="4" w:space="0" w:color="C6B09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7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EB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684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684E" w:themeColor="accent4" w:themeShade="99"/>
          <w:insideV w:val="nil"/>
        </w:tcBorders>
        <w:shd w:val="clear" w:color="auto" w:fill="86684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684E" w:themeFill="accent4" w:themeFillShade="99"/>
      </w:tcPr>
    </w:tblStylePr>
    <w:tblStylePr w:type="band1Vert">
      <w:tblPr/>
      <w:tcPr>
        <w:shd w:val="clear" w:color="auto" w:fill="E8DFD7" w:themeFill="accent4" w:themeFillTint="66"/>
      </w:tcPr>
    </w:tblStylePr>
    <w:tblStylePr w:type="band1Horz">
      <w:tblPr/>
      <w:tcPr>
        <w:shd w:val="clear" w:color="auto" w:fill="E2D7C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48280" w:themeColor="accent6"/>
        <w:left w:val="single" w:sz="4" w:space="0" w:color="C17F8A" w:themeColor="accent5"/>
        <w:bottom w:val="single" w:sz="4" w:space="0" w:color="C17F8A" w:themeColor="accent5"/>
        <w:right w:val="single" w:sz="4" w:space="0" w:color="C17F8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2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828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13E4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13E49" w:themeColor="accent5" w:themeShade="99"/>
          <w:insideV w:val="nil"/>
        </w:tcBorders>
        <w:shd w:val="clear" w:color="auto" w:fill="813E4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3E49" w:themeFill="accent5" w:themeFillShade="99"/>
      </w:tcPr>
    </w:tblStylePr>
    <w:tblStylePr w:type="band1Vert">
      <w:tblPr/>
      <w:tcPr>
        <w:shd w:val="clear" w:color="auto" w:fill="E6CBD0" w:themeFill="accent5" w:themeFillTint="66"/>
      </w:tcPr>
    </w:tblStylePr>
    <w:tblStylePr w:type="band1Horz">
      <w:tblPr/>
      <w:tcPr>
        <w:shd w:val="clear" w:color="auto" w:fill="E0BFC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17F8A" w:themeColor="accent5"/>
        <w:left w:val="single" w:sz="4" w:space="0" w:color="748280" w:themeColor="accent6"/>
        <w:bottom w:val="single" w:sz="4" w:space="0" w:color="748280" w:themeColor="accent6"/>
        <w:right w:val="single" w:sz="4" w:space="0" w:color="74828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2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17F8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4D4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4D4C" w:themeColor="accent6" w:themeShade="99"/>
          <w:insideV w:val="nil"/>
        </w:tcBorders>
        <w:shd w:val="clear" w:color="auto" w:fill="454D4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D4C" w:themeFill="accent6" w:themeFillShade="99"/>
      </w:tcPr>
    </w:tblStylePr>
    <w:tblStylePr w:type="band1Vert">
      <w:tblPr/>
      <w:tcPr>
        <w:shd w:val="clear" w:color="auto" w:fill="C7CDCC" w:themeFill="accent6" w:themeFillTint="66"/>
      </w:tcPr>
    </w:tblStylePr>
    <w:tblStylePr w:type="band1Horz">
      <w:tblPr/>
      <w:tcPr>
        <w:shd w:val="clear" w:color="auto" w:fill="B9C1B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B96E7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B96E7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6E7E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96E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E7E"/>
    <w:rPr>
      <w:b/>
      <w:bCs/>
      <w:lang w:val="en-GB"/>
    </w:rPr>
  </w:style>
  <w:style w:type="table" w:styleId="DarkList">
    <w:name w:val="Dark List"/>
    <w:basedOn w:val="TableNormal"/>
    <w:uiPriority w:val="70"/>
    <w:semiHidden/>
    <w:unhideWhenUsed/>
    <w:rsid w:val="00B96E7E"/>
    <w:pPr>
      <w:spacing w:after="26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B96E7E"/>
    <w:pPr>
      <w:spacing w:after="26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B886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402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9603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9603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603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603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B96E7E"/>
    <w:pPr>
      <w:spacing w:after="26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AAF8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5C3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8B5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8B5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8B5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8B5C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B96E7E"/>
    <w:pPr>
      <w:spacing w:after="26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EB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889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889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89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899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B96E7E"/>
    <w:pPr>
      <w:spacing w:after="26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6B09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564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826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826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826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826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B96E7E"/>
    <w:pPr>
      <w:spacing w:after="26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17F8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B343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14E5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14E5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4E5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4E5C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B96E7E"/>
    <w:pPr>
      <w:spacing w:after="26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828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403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615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615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615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615F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B96E7E"/>
  </w:style>
  <w:style w:type="character" w:customStyle="1" w:styleId="DateChar">
    <w:name w:val="Date Char"/>
    <w:basedOn w:val="DefaultParagraphFont"/>
    <w:link w:val="Date"/>
    <w:uiPriority w:val="99"/>
    <w:semiHidden/>
    <w:rsid w:val="00B96E7E"/>
    <w:rPr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B96E7E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96E7E"/>
    <w:rPr>
      <w:rFonts w:ascii="Segoe UI" w:hAnsi="Segoe UI" w:cs="Segoe UI"/>
      <w:sz w:val="16"/>
      <w:szCs w:val="16"/>
      <w:lang w:val="en-GB"/>
    </w:rPr>
  </w:style>
  <w:style w:type="paragraph" w:styleId="EmailSignature">
    <w:name w:val="E-mail Signature"/>
    <w:basedOn w:val="Normal"/>
    <w:link w:val="EmailSignatureChar"/>
    <w:uiPriority w:val="99"/>
    <w:semiHidden/>
    <w:rsid w:val="00B96E7E"/>
    <w:pPr>
      <w:spacing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B96E7E"/>
    <w:rPr>
      <w:lang w:val="en-GB"/>
    </w:rPr>
  </w:style>
  <w:style w:type="character" w:styleId="Emphasis">
    <w:name w:val="Emphasis"/>
    <w:basedOn w:val="DefaultParagraphFont"/>
    <w:uiPriority w:val="19"/>
    <w:semiHidden/>
    <w:rsid w:val="00B96E7E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rsid w:val="00B96E7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B96E7E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21"/>
    <w:semiHidden/>
    <w:rsid w:val="00B96E7E"/>
    <w:rPr>
      <w:color w:val="C17F8A" w:themeColor="followedHyperlink"/>
      <w:u w:val="single"/>
      <w:lang w:val="en-GB"/>
    </w:rPr>
  </w:style>
  <w:style w:type="character" w:styleId="FootnoteReference">
    <w:name w:val="footnote reference"/>
    <w:basedOn w:val="DefaultParagraphFont"/>
    <w:uiPriority w:val="21"/>
    <w:semiHidden/>
    <w:rsid w:val="00B96E7E"/>
    <w:rPr>
      <w:vertAlign w:val="superscript"/>
      <w:lang w:val="en-GB"/>
    </w:rPr>
  </w:style>
  <w:style w:type="table" w:styleId="GridTable1Light">
    <w:name w:val="Grid Table 1 Light"/>
    <w:basedOn w:val="TableNormal"/>
    <w:uiPriority w:val="46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EACFC0" w:themeColor="accent1" w:themeTint="66"/>
        <w:left w:val="single" w:sz="4" w:space="0" w:color="EACFC0" w:themeColor="accent1" w:themeTint="66"/>
        <w:bottom w:val="single" w:sz="4" w:space="0" w:color="EACFC0" w:themeColor="accent1" w:themeTint="66"/>
        <w:right w:val="single" w:sz="4" w:space="0" w:color="EACFC0" w:themeColor="accent1" w:themeTint="66"/>
        <w:insideH w:val="single" w:sz="4" w:space="0" w:color="EACFC0" w:themeColor="accent1" w:themeTint="66"/>
        <w:insideV w:val="single" w:sz="4" w:space="0" w:color="EACFC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FB7A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FB7A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D6DFCF" w:themeColor="accent2" w:themeTint="66"/>
        <w:left w:val="single" w:sz="4" w:space="0" w:color="D6DFCF" w:themeColor="accent2" w:themeTint="66"/>
        <w:bottom w:val="single" w:sz="4" w:space="0" w:color="D6DFCF" w:themeColor="accent2" w:themeTint="66"/>
        <w:right w:val="single" w:sz="4" w:space="0" w:color="D6DFCF" w:themeColor="accent2" w:themeTint="66"/>
        <w:insideH w:val="single" w:sz="4" w:space="0" w:color="D6DFCF" w:themeColor="accent2" w:themeTint="66"/>
        <w:insideV w:val="single" w:sz="4" w:space="0" w:color="D6DFC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2CFB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CFB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CDDEE1" w:themeColor="accent3" w:themeTint="66"/>
        <w:left w:val="single" w:sz="4" w:space="0" w:color="CDDEE1" w:themeColor="accent3" w:themeTint="66"/>
        <w:bottom w:val="single" w:sz="4" w:space="0" w:color="CDDEE1" w:themeColor="accent3" w:themeTint="66"/>
        <w:right w:val="single" w:sz="4" w:space="0" w:color="CDDEE1" w:themeColor="accent3" w:themeTint="66"/>
        <w:insideH w:val="single" w:sz="4" w:space="0" w:color="CDDEE1" w:themeColor="accent3" w:themeTint="66"/>
        <w:insideV w:val="single" w:sz="4" w:space="0" w:color="CDDEE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5CED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ED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E8DFD7" w:themeColor="accent4" w:themeTint="66"/>
        <w:left w:val="single" w:sz="4" w:space="0" w:color="E8DFD7" w:themeColor="accent4" w:themeTint="66"/>
        <w:bottom w:val="single" w:sz="4" w:space="0" w:color="E8DFD7" w:themeColor="accent4" w:themeTint="66"/>
        <w:right w:val="single" w:sz="4" w:space="0" w:color="E8DFD7" w:themeColor="accent4" w:themeTint="66"/>
        <w:insideH w:val="single" w:sz="4" w:space="0" w:color="E8DFD7" w:themeColor="accent4" w:themeTint="66"/>
        <w:insideV w:val="single" w:sz="4" w:space="0" w:color="E8DFD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CCF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CCF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E6CBD0" w:themeColor="accent5" w:themeTint="66"/>
        <w:left w:val="single" w:sz="4" w:space="0" w:color="E6CBD0" w:themeColor="accent5" w:themeTint="66"/>
        <w:bottom w:val="single" w:sz="4" w:space="0" w:color="E6CBD0" w:themeColor="accent5" w:themeTint="66"/>
        <w:right w:val="single" w:sz="4" w:space="0" w:color="E6CBD0" w:themeColor="accent5" w:themeTint="66"/>
        <w:insideH w:val="single" w:sz="4" w:space="0" w:color="E6CBD0" w:themeColor="accent5" w:themeTint="66"/>
        <w:insideV w:val="single" w:sz="4" w:space="0" w:color="E6CBD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9B2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B2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C7CDCC" w:themeColor="accent6" w:themeTint="66"/>
        <w:left w:val="single" w:sz="4" w:space="0" w:color="C7CDCC" w:themeColor="accent6" w:themeTint="66"/>
        <w:bottom w:val="single" w:sz="4" w:space="0" w:color="C7CDCC" w:themeColor="accent6" w:themeTint="66"/>
        <w:right w:val="single" w:sz="4" w:space="0" w:color="C7CDCC" w:themeColor="accent6" w:themeTint="66"/>
        <w:insideH w:val="single" w:sz="4" w:space="0" w:color="C7CDCC" w:themeColor="accent6" w:themeTint="66"/>
        <w:insideV w:val="single" w:sz="4" w:space="0" w:color="C7CDCC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BB4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B4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B96E7E"/>
    <w:pPr>
      <w:spacing w:after="26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B96E7E"/>
    <w:pPr>
      <w:spacing w:after="260" w:line="240" w:lineRule="auto"/>
    </w:pPr>
    <w:tblPr>
      <w:tblStyleRowBandSize w:val="1"/>
      <w:tblStyleColBandSize w:val="1"/>
      <w:tblBorders>
        <w:top w:val="single" w:sz="2" w:space="0" w:color="DFB7A1" w:themeColor="accent1" w:themeTint="99"/>
        <w:bottom w:val="single" w:sz="2" w:space="0" w:color="DFB7A1" w:themeColor="accent1" w:themeTint="99"/>
        <w:insideH w:val="single" w:sz="2" w:space="0" w:color="DFB7A1" w:themeColor="accent1" w:themeTint="99"/>
        <w:insideV w:val="single" w:sz="2" w:space="0" w:color="DFB7A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FB7A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FB7A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E6DF" w:themeFill="accent1" w:themeFillTint="33"/>
      </w:tcPr>
    </w:tblStylePr>
    <w:tblStylePr w:type="band1Horz">
      <w:tblPr/>
      <w:tcPr>
        <w:shd w:val="clear" w:color="auto" w:fill="F4E6D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B96E7E"/>
    <w:pPr>
      <w:spacing w:after="260" w:line="240" w:lineRule="auto"/>
    </w:pPr>
    <w:tblPr>
      <w:tblStyleRowBandSize w:val="1"/>
      <w:tblStyleColBandSize w:val="1"/>
      <w:tblBorders>
        <w:top w:val="single" w:sz="2" w:space="0" w:color="C2CFB7" w:themeColor="accent2" w:themeTint="99"/>
        <w:bottom w:val="single" w:sz="2" w:space="0" w:color="C2CFB7" w:themeColor="accent2" w:themeTint="99"/>
        <w:insideH w:val="single" w:sz="2" w:space="0" w:color="C2CFB7" w:themeColor="accent2" w:themeTint="99"/>
        <w:insideV w:val="single" w:sz="2" w:space="0" w:color="C2CFB7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CFB7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CFB7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FE7" w:themeFill="accent2" w:themeFillTint="33"/>
      </w:tcPr>
    </w:tblStylePr>
    <w:tblStylePr w:type="band1Horz">
      <w:tblPr/>
      <w:tcPr>
        <w:shd w:val="clear" w:color="auto" w:fill="EAEFE7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B96E7E"/>
    <w:pPr>
      <w:spacing w:after="260" w:line="240" w:lineRule="auto"/>
    </w:pPr>
    <w:tblPr>
      <w:tblStyleRowBandSize w:val="1"/>
      <w:tblStyleColBandSize w:val="1"/>
      <w:tblBorders>
        <w:top w:val="single" w:sz="2" w:space="0" w:color="B5CED2" w:themeColor="accent3" w:themeTint="99"/>
        <w:bottom w:val="single" w:sz="2" w:space="0" w:color="B5CED2" w:themeColor="accent3" w:themeTint="99"/>
        <w:insideH w:val="single" w:sz="2" w:space="0" w:color="B5CED2" w:themeColor="accent3" w:themeTint="99"/>
        <w:insideV w:val="single" w:sz="2" w:space="0" w:color="B5CED2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ED2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ED2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3" w:themeFillTint="33"/>
      </w:tcPr>
    </w:tblStylePr>
    <w:tblStylePr w:type="band1Horz">
      <w:tblPr/>
      <w:tcPr>
        <w:shd w:val="clear" w:color="auto" w:fill="E6EEF0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B96E7E"/>
    <w:pPr>
      <w:spacing w:after="260" w:line="240" w:lineRule="auto"/>
    </w:pPr>
    <w:tblPr>
      <w:tblStyleRowBandSize w:val="1"/>
      <w:tblStyleColBandSize w:val="1"/>
      <w:tblBorders>
        <w:top w:val="single" w:sz="2" w:space="0" w:color="DCCFC4" w:themeColor="accent4" w:themeTint="99"/>
        <w:bottom w:val="single" w:sz="2" w:space="0" w:color="DCCFC4" w:themeColor="accent4" w:themeTint="99"/>
        <w:insideH w:val="single" w:sz="2" w:space="0" w:color="DCCFC4" w:themeColor="accent4" w:themeTint="99"/>
        <w:insideV w:val="single" w:sz="2" w:space="0" w:color="DCCFC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CCFC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CCFC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FEB" w:themeFill="accent4" w:themeFillTint="33"/>
      </w:tcPr>
    </w:tblStylePr>
    <w:tblStylePr w:type="band1Horz">
      <w:tblPr/>
      <w:tcPr>
        <w:shd w:val="clear" w:color="auto" w:fill="F3EFE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B96E7E"/>
    <w:pPr>
      <w:spacing w:after="260" w:line="240" w:lineRule="auto"/>
    </w:pPr>
    <w:tblPr>
      <w:tblStyleRowBandSize w:val="1"/>
      <w:tblStyleColBandSize w:val="1"/>
      <w:tblBorders>
        <w:top w:val="single" w:sz="2" w:space="0" w:color="D9B2B8" w:themeColor="accent5" w:themeTint="99"/>
        <w:bottom w:val="single" w:sz="2" w:space="0" w:color="D9B2B8" w:themeColor="accent5" w:themeTint="99"/>
        <w:insideH w:val="single" w:sz="2" w:space="0" w:color="D9B2B8" w:themeColor="accent5" w:themeTint="99"/>
        <w:insideV w:val="single" w:sz="2" w:space="0" w:color="D9B2B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B2B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B2B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5E7" w:themeFill="accent5" w:themeFillTint="33"/>
      </w:tcPr>
    </w:tblStylePr>
    <w:tblStylePr w:type="band1Horz">
      <w:tblPr/>
      <w:tcPr>
        <w:shd w:val="clear" w:color="auto" w:fill="F2E5E7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B96E7E"/>
    <w:pPr>
      <w:spacing w:after="260" w:line="240" w:lineRule="auto"/>
    </w:pPr>
    <w:tblPr>
      <w:tblStyleRowBandSize w:val="1"/>
      <w:tblStyleColBandSize w:val="1"/>
      <w:tblBorders>
        <w:top w:val="single" w:sz="2" w:space="0" w:color="ABB4B2" w:themeColor="accent6" w:themeTint="99"/>
        <w:bottom w:val="single" w:sz="2" w:space="0" w:color="ABB4B2" w:themeColor="accent6" w:themeTint="99"/>
        <w:insideH w:val="single" w:sz="2" w:space="0" w:color="ABB4B2" w:themeColor="accent6" w:themeTint="99"/>
        <w:insideV w:val="single" w:sz="2" w:space="0" w:color="ABB4B2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B4B2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B4B2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6E5" w:themeFill="accent6" w:themeFillTint="33"/>
      </w:tcPr>
    </w:tblStylePr>
    <w:tblStylePr w:type="band1Horz">
      <w:tblPr/>
      <w:tcPr>
        <w:shd w:val="clear" w:color="auto" w:fill="E2E6E5" w:themeFill="accent6" w:themeFillTint="33"/>
      </w:tcPr>
    </w:tblStylePr>
  </w:style>
  <w:style w:type="table" w:styleId="GridTable3">
    <w:name w:val="Grid Table 3"/>
    <w:basedOn w:val="TableNormal"/>
    <w:uiPriority w:val="48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DFB7A1" w:themeColor="accent1" w:themeTint="99"/>
        <w:left w:val="single" w:sz="4" w:space="0" w:color="DFB7A1" w:themeColor="accent1" w:themeTint="99"/>
        <w:bottom w:val="single" w:sz="4" w:space="0" w:color="DFB7A1" w:themeColor="accent1" w:themeTint="99"/>
        <w:right w:val="single" w:sz="4" w:space="0" w:color="DFB7A1" w:themeColor="accent1" w:themeTint="99"/>
        <w:insideH w:val="single" w:sz="4" w:space="0" w:color="DFB7A1" w:themeColor="accent1" w:themeTint="99"/>
        <w:insideV w:val="single" w:sz="4" w:space="0" w:color="DFB7A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E6DF" w:themeFill="accent1" w:themeFillTint="33"/>
      </w:tcPr>
    </w:tblStylePr>
    <w:tblStylePr w:type="band1Horz">
      <w:tblPr/>
      <w:tcPr>
        <w:shd w:val="clear" w:color="auto" w:fill="F4E6DF" w:themeFill="accent1" w:themeFillTint="33"/>
      </w:tcPr>
    </w:tblStylePr>
    <w:tblStylePr w:type="neCell">
      <w:tblPr/>
      <w:tcPr>
        <w:tcBorders>
          <w:bottom w:val="single" w:sz="4" w:space="0" w:color="DFB7A1" w:themeColor="accent1" w:themeTint="99"/>
        </w:tcBorders>
      </w:tcPr>
    </w:tblStylePr>
    <w:tblStylePr w:type="nwCell">
      <w:tblPr/>
      <w:tcPr>
        <w:tcBorders>
          <w:bottom w:val="single" w:sz="4" w:space="0" w:color="DFB7A1" w:themeColor="accent1" w:themeTint="99"/>
        </w:tcBorders>
      </w:tcPr>
    </w:tblStylePr>
    <w:tblStylePr w:type="seCell">
      <w:tblPr/>
      <w:tcPr>
        <w:tcBorders>
          <w:top w:val="single" w:sz="4" w:space="0" w:color="DFB7A1" w:themeColor="accent1" w:themeTint="99"/>
        </w:tcBorders>
      </w:tcPr>
    </w:tblStylePr>
    <w:tblStylePr w:type="swCell">
      <w:tblPr/>
      <w:tcPr>
        <w:tcBorders>
          <w:top w:val="single" w:sz="4" w:space="0" w:color="DFB7A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C2CFB7" w:themeColor="accent2" w:themeTint="99"/>
        <w:left w:val="single" w:sz="4" w:space="0" w:color="C2CFB7" w:themeColor="accent2" w:themeTint="99"/>
        <w:bottom w:val="single" w:sz="4" w:space="0" w:color="C2CFB7" w:themeColor="accent2" w:themeTint="99"/>
        <w:right w:val="single" w:sz="4" w:space="0" w:color="C2CFB7" w:themeColor="accent2" w:themeTint="99"/>
        <w:insideH w:val="single" w:sz="4" w:space="0" w:color="C2CFB7" w:themeColor="accent2" w:themeTint="99"/>
        <w:insideV w:val="single" w:sz="4" w:space="0" w:color="C2CFB7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FE7" w:themeFill="accent2" w:themeFillTint="33"/>
      </w:tcPr>
    </w:tblStylePr>
    <w:tblStylePr w:type="band1Horz">
      <w:tblPr/>
      <w:tcPr>
        <w:shd w:val="clear" w:color="auto" w:fill="EAEFE7" w:themeFill="accent2" w:themeFillTint="33"/>
      </w:tcPr>
    </w:tblStylePr>
    <w:tblStylePr w:type="neCell">
      <w:tblPr/>
      <w:tcPr>
        <w:tcBorders>
          <w:bottom w:val="single" w:sz="4" w:space="0" w:color="C2CFB7" w:themeColor="accent2" w:themeTint="99"/>
        </w:tcBorders>
      </w:tcPr>
    </w:tblStylePr>
    <w:tblStylePr w:type="nwCell">
      <w:tblPr/>
      <w:tcPr>
        <w:tcBorders>
          <w:bottom w:val="single" w:sz="4" w:space="0" w:color="C2CFB7" w:themeColor="accent2" w:themeTint="99"/>
        </w:tcBorders>
      </w:tcPr>
    </w:tblStylePr>
    <w:tblStylePr w:type="seCell">
      <w:tblPr/>
      <w:tcPr>
        <w:tcBorders>
          <w:top w:val="single" w:sz="4" w:space="0" w:color="C2CFB7" w:themeColor="accent2" w:themeTint="99"/>
        </w:tcBorders>
      </w:tcPr>
    </w:tblStylePr>
    <w:tblStylePr w:type="swCell">
      <w:tblPr/>
      <w:tcPr>
        <w:tcBorders>
          <w:top w:val="single" w:sz="4" w:space="0" w:color="C2CFB7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B5CED2" w:themeColor="accent3" w:themeTint="99"/>
        <w:left w:val="single" w:sz="4" w:space="0" w:color="B5CED2" w:themeColor="accent3" w:themeTint="99"/>
        <w:bottom w:val="single" w:sz="4" w:space="0" w:color="B5CED2" w:themeColor="accent3" w:themeTint="99"/>
        <w:right w:val="single" w:sz="4" w:space="0" w:color="B5CED2" w:themeColor="accent3" w:themeTint="99"/>
        <w:insideH w:val="single" w:sz="4" w:space="0" w:color="B5CED2" w:themeColor="accent3" w:themeTint="99"/>
        <w:insideV w:val="single" w:sz="4" w:space="0" w:color="B5CED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3" w:themeFillTint="33"/>
      </w:tcPr>
    </w:tblStylePr>
    <w:tblStylePr w:type="band1Horz">
      <w:tblPr/>
      <w:tcPr>
        <w:shd w:val="clear" w:color="auto" w:fill="E6EEF0" w:themeFill="accent3" w:themeFillTint="33"/>
      </w:tcPr>
    </w:tblStylePr>
    <w:tblStylePr w:type="neCell">
      <w:tblPr/>
      <w:tcPr>
        <w:tcBorders>
          <w:bottom w:val="single" w:sz="4" w:space="0" w:color="B5CED2" w:themeColor="accent3" w:themeTint="99"/>
        </w:tcBorders>
      </w:tcPr>
    </w:tblStylePr>
    <w:tblStylePr w:type="nwCell">
      <w:tblPr/>
      <w:tcPr>
        <w:tcBorders>
          <w:bottom w:val="single" w:sz="4" w:space="0" w:color="B5CED2" w:themeColor="accent3" w:themeTint="99"/>
        </w:tcBorders>
      </w:tcPr>
    </w:tblStylePr>
    <w:tblStylePr w:type="seCell">
      <w:tblPr/>
      <w:tcPr>
        <w:tcBorders>
          <w:top w:val="single" w:sz="4" w:space="0" w:color="B5CED2" w:themeColor="accent3" w:themeTint="99"/>
        </w:tcBorders>
      </w:tcPr>
    </w:tblStylePr>
    <w:tblStylePr w:type="swCell">
      <w:tblPr/>
      <w:tcPr>
        <w:tcBorders>
          <w:top w:val="single" w:sz="4" w:space="0" w:color="B5CED2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DCCFC4" w:themeColor="accent4" w:themeTint="99"/>
        <w:left w:val="single" w:sz="4" w:space="0" w:color="DCCFC4" w:themeColor="accent4" w:themeTint="99"/>
        <w:bottom w:val="single" w:sz="4" w:space="0" w:color="DCCFC4" w:themeColor="accent4" w:themeTint="99"/>
        <w:right w:val="single" w:sz="4" w:space="0" w:color="DCCFC4" w:themeColor="accent4" w:themeTint="99"/>
        <w:insideH w:val="single" w:sz="4" w:space="0" w:color="DCCFC4" w:themeColor="accent4" w:themeTint="99"/>
        <w:insideV w:val="single" w:sz="4" w:space="0" w:color="DCCFC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EFEB" w:themeFill="accent4" w:themeFillTint="33"/>
      </w:tcPr>
    </w:tblStylePr>
    <w:tblStylePr w:type="band1Horz">
      <w:tblPr/>
      <w:tcPr>
        <w:shd w:val="clear" w:color="auto" w:fill="F3EFEB" w:themeFill="accent4" w:themeFillTint="33"/>
      </w:tcPr>
    </w:tblStylePr>
    <w:tblStylePr w:type="neCell">
      <w:tblPr/>
      <w:tcPr>
        <w:tcBorders>
          <w:bottom w:val="single" w:sz="4" w:space="0" w:color="DCCFC4" w:themeColor="accent4" w:themeTint="99"/>
        </w:tcBorders>
      </w:tcPr>
    </w:tblStylePr>
    <w:tblStylePr w:type="nwCell">
      <w:tblPr/>
      <w:tcPr>
        <w:tcBorders>
          <w:bottom w:val="single" w:sz="4" w:space="0" w:color="DCCFC4" w:themeColor="accent4" w:themeTint="99"/>
        </w:tcBorders>
      </w:tcPr>
    </w:tblStylePr>
    <w:tblStylePr w:type="seCell">
      <w:tblPr/>
      <w:tcPr>
        <w:tcBorders>
          <w:top w:val="single" w:sz="4" w:space="0" w:color="DCCFC4" w:themeColor="accent4" w:themeTint="99"/>
        </w:tcBorders>
      </w:tcPr>
    </w:tblStylePr>
    <w:tblStylePr w:type="swCell">
      <w:tblPr/>
      <w:tcPr>
        <w:tcBorders>
          <w:top w:val="single" w:sz="4" w:space="0" w:color="DCCFC4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D9B2B8" w:themeColor="accent5" w:themeTint="99"/>
        <w:left w:val="single" w:sz="4" w:space="0" w:color="D9B2B8" w:themeColor="accent5" w:themeTint="99"/>
        <w:bottom w:val="single" w:sz="4" w:space="0" w:color="D9B2B8" w:themeColor="accent5" w:themeTint="99"/>
        <w:right w:val="single" w:sz="4" w:space="0" w:color="D9B2B8" w:themeColor="accent5" w:themeTint="99"/>
        <w:insideH w:val="single" w:sz="4" w:space="0" w:color="D9B2B8" w:themeColor="accent5" w:themeTint="99"/>
        <w:insideV w:val="single" w:sz="4" w:space="0" w:color="D9B2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5E7" w:themeFill="accent5" w:themeFillTint="33"/>
      </w:tcPr>
    </w:tblStylePr>
    <w:tblStylePr w:type="band1Horz">
      <w:tblPr/>
      <w:tcPr>
        <w:shd w:val="clear" w:color="auto" w:fill="F2E5E7" w:themeFill="accent5" w:themeFillTint="33"/>
      </w:tcPr>
    </w:tblStylePr>
    <w:tblStylePr w:type="neCell">
      <w:tblPr/>
      <w:tcPr>
        <w:tcBorders>
          <w:bottom w:val="single" w:sz="4" w:space="0" w:color="D9B2B8" w:themeColor="accent5" w:themeTint="99"/>
        </w:tcBorders>
      </w:tcPr>
    </w:tblStylePr>
    <w:tblStylePr w:type="nwCell">
      <w:tblPr/>
      <w:tcPr>
        <w:tcBorders>
          <w:bottom w:val="single" w:sz="4" w:space="0" w:color="D9B2B8" w:themeColor="accent5" w:themeTint="99"/>
        </w:tcBorders>
      </w:tcPr>
    </w:tblStylePr>
    <w:tblStylePr w:type="seCell">
      <w:tblPr/>
      <w:tcPr>
        <w:tcBorders>
          <w:top w:val="single" w:sz="4" w:space="0" w:color="D9B2B8" w:themeColor="accent5" w:themeTint="99"/>
        </w:tcBorders>
      </w:tcPr>
    </w:tblStylePr>
    <w:tblStylePr w:type="swCell">
      <w:tblPr/>
      <w:tcPr>
        <w:tcBorders>
          <w:top w:val="single" w:sz="4" w:space="0" w:color="D9B2B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ABB4B2" w:themeColor="accent6" w:themeTint="99"/>
        <w:left w:val="single" w:sz="4" w:space="0" w:color="ABB4B2" w:themeColor="accent6" w:themeTint="99"/>
        <w:bottom w:val="single" w:sz="4" w:space="0" w:color="ABB4B2" w:themeColor="accent6" w:themeTint="99"/>
        <w:right w:val="single" w:sz="4" w:space="0" w:color="ABB4B2" w:themeColor="accent6" w:themeTint="99"/>
        <w:insideH w:val="single" w:sz="4" w:space="0" w:color="ABB4B2" w:themeColor="accent6" w:themeTint="99"/>
        <w:insideV w:val="single" w:sz="4" w:space="0" w:color="ABB4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6E5" w:themeFill="accent6" w:themeFillTint="33"/>
      </w:tcPr>
    </w:tblStylePr>
    <w:tblStylePr w:type="band1Horz">
      <w:tblPr/>
      <w:tcPr>
        <w:shd w:val="clear" w:color="auto" w:fill="E2E6E5" w:themeFill="accent6" w:themeFillTint="33"/>
      </w:tcPr>
    </w:tblStylePr>
    <w:tblStylePr w:type="neCell">
      <w:tblPr/>
      <w:tcPr>
        <w:tcBorders>
          <w:bottom w:val="single" w:sz="4" w:space="0" w:color="ABB4B2" w:themeColor="accent6" w:themeTint="99"/>
        </w:tcBorders>
      </w:tcPr>
    </w:tblStylePr>
    <w:tblStylePr w:type="nwCell">
      <w:tblPr/>
      <w:tcPr>
        <w:tcBorders>
          <w:bottom w:val="single" w:sz="4" w:space="0" w:color="ABB4B2" w:themeColor="accent6" w:themeTint="99"/>
        </w:tcBorders>
      </w:tcPr>
    </w:tblStylePr>
    <w:tblStylePr w:type="seCell">
      <w:tblPr/>
      <w:tcPr>
        <w:tcBorders>
          <w:top w:val="single" w:sz="4" w:space="0" w:color="ABB4B2" w:themeColor="accent6" w:themeTint="99"/>
        </w:tcBorders>
      </w:tcPr>
    </w:tblStylePr>
    <w:tblStylePr w:type="swCell">
      <w:tblPr/>
      <w:tcPr>
        <w:tcBorders>
          <w:top w:val="single" w:sz="4" w:space="0" w:color="ABB4B2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DFB7A1" w:themeColor="accent1" w:themeTint="99"/>
        <w:left w:val="single" w:sz="4" w:space="0" w:color="DFB7A1" w:themeColor="accent1" w:themeTint="99"/>
        <w:bottom w:val="single" w:sz="4" w:space="0" w:color="DFB7A1" w:themeColor="accent1" w:themeTint="99"/>
        <w:right w:val="single" w:sz="4" w:space="0" w:color="DFB7A1" w:themeColor="accent1" w:themeTint="99"/>
        <w:insideH w:val="single" w:sz="4" w:space="0" w:color="DFB7A1" w:themeColor="accent1" w:themeTint="99"/>
        <w:insideV w:val="single" w:sz="4" w:space="0" w:color="DFB7A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8864" w:themeColor="accent1"/>
          <w:left w:val="single" w:sz="4" w:space="0" w:color="CB8864" w:themeColor="accent1"/>
          <w:bottom w:val="single" w:sz="4" w:space="0" w:color="CB8864" w:themeColor="accent1"/>
          <w:right w:val="single" w:sz="4" w:space="0" w:color="CB8864" w:themeColor="accent1"/>
          <w:insideH w:val="nil"/>
          <w:insideV w:val="nil"/>
        </w:tcBorders>
        <w:shd w:val="clear" w:color="auto" w:fill="CB8864" w:themeFill="accent1"/>
      </w:tcPr>
    </w:tblStylePr>
    <w:tblStylePr w:type="lastRow">
      <w:rPr>
        <w:b/>
        <w:bCs/>
      </w:rPr>
      <w:tblPr/>
      <w:tcPr>
        <w:tcBorders>
          <w:top w:val="double" w:sz="4" w:space="0" w:color="CB886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E6DF" w:themeFill="accent1" w:themeFillTint="33"/>
      </w:tcPr>
    </w:tblStylePr>
    <w:tblStylePr w:type="band1Horz">
      <w:tblPr/>
      <w:tcPr>
        <w:shd w:val="clear" w:color="auto" w:fill="F4E6D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C2CFB7" w:themeColor="accent2" w:themeTint="99"/>
        <w:left w:val="single" w:sz="4" w:space="0" w:color="C2CFB7" w:themeColor="accent2" w:themeTint="99"/>
        <w:bottom w:val="single" w:sz="4" w:space="0" w:color="C2CFB7" w:themeColor="accent2" w:themeTint="99"/>
        <w:right w:val="single" w:sz="4" w:space="0" w:color="C2CFB7" w:themeColor="accent2" w:themeTint="99"/>
        <w:insideH w:val="single" w:sz="4" w:space="0" w:color="C2CFB7" w:themeColor="accent2" w:themeTint="99"/>
        <w:insideV w:val="single" w:sz="4" w:space="0" w:color="C2CFB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AAF87" w:themeColor="accent2"/>
          <w:left w:val="single" w:sz="4" w:space="0" w:color="9AAF87" w:themeColor="accent2"/>
          <w:bottom w:val="single" w:sz="4" w:space="0" w:color="9AAF87" w:themeColor="accent2"/>
          <w:right w:val="single" w:sz="4" w:space="0" w:color="9AAF87" w:themeColor="accent2"/>
          <w:insideH w:val="nil"/>
          <w:insideV w:val="nil"/>
        </w:tcBorders>
        <w:shd w:val="clear" w:color="auto" w:fill="9AAF87" w:themeFill="accent2"/>
      </w:tcPr>
    </w:tblStylePr>
    <w:tblStylePr w:type="lastRow">
      <w:rPr>
        <w:b/>
        <w:bCs/>
      </w:rPr>
      <w:tblPr/>
      <w:tcPr>
        <w:tcBorders>
          <w:top w:val="double" w:sz="4" w:space="0" w:color="9AAF8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FE7" w:themeFill="accent2" w:themeFillTint="33"/>
      </w:tcPr>
    </w:tblStylePr>
    <w:tblStylePr w:type="band1Horz">
      <w:tblPr/>
      <w:tcPr>
        <w:shd w:val="clear" w:color="auto" w:fill="EAEFE7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B5CED2" w:themeColor="accent3" w:themeTint="99"/>
        <w:left w:val="single" w:sz="4" w:space="0" w:color="B5CED2" w:themeColor="accent3" w:themeTint="99"/>
        <w:bottom w:val="single" w:sz="4" w:space="0" w:color="B5CED2" w:themeColor="accent3" w:themeTint="99"/>
        <w:right w:val="single" w:sz="4" w:space="0" w:color="B5CED2" w:themeColor="accent3" w:themeTint="99"/>
        <w:insideH w:val="single" w:sz="4" w:space="0" w:color="B5CED2" w:themeColor="accent3" w:themeTint="99"/>
        <w:insideV w:val="single" w:sz="4" w:space="0" w:color="B5CED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EB5" w:themeColor="accent3"/>
          <w:left w:val="single" w:sz="4" w:space="0" w:color="84AEB5" w:themeColor="accent3"/>
          <w:bottom w:val="single" w:sz="4" w:space="0" w:color="84AEB5" w:themeColor="accent3"/>
          <w:right w:val="single" w:sz="4" w:space="0" w:color="84AEB5" w:themeColor="accent3"/>
          <w:insideH w:val="nil"/>
          <w:insideV w:val="nil"/>
        </w:tcBorders>
        <w:shd w:val="clear" w:color="auto" w:fill="84AEB5" w:themeFill="accent3"/>
      </w:tcPr>
    </w:tblStylePr>
    <w:tblStylePr w:type="lastRow">
      <w:rPr>
        <w:b/>
        <w:bCs/>
      </w:rPr>
      <w:tblPr/>
      <w:tcPr>
        <w:tcBorders>
          <w:top w:val="double" w:sz="4" w:space="0" w:color="84AEB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3" w:themeFillTint="33"/>
      </w:tcPr>
    </w:tblStylePr>
    <w:tblStylePr w:type="band1Horz">
      <w:tblPr/>
      <w:tcPr>
        <w:shd w:val="clear" w:color="auto" w:fill="E6EEF0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DCCFC4" w:themeColor="accent4" w:themeTint="99"/>
        <w:left w:val="single" w:sz="4" w:space="0" w:color="DCCFC4" w:themeColor="accent4" w:themeTint="99"/>
        <w:bottom w:val="single" w:sz="4" w:space="0" w:color="DCCFC4" w:themeColor="accent4" w:themeTint="99"/>
        <w:right w:val="single" w:sz="4" w:space="0" w:color="DCCFC4" w:themeColor="accent4" w:themeTint="99"/>
        <w:insideH w:val="single" w:sz="4" w:space="0" w:color="DCCFC4" w:themeColor="accent4" w:themeTint="99"/>
        <w:insideV w:val="single" w:sz="4" w:space="0" w:color="DCCFC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6B09D" w:themeColor="accent4"/>
          <w:left w:val="single" w:sz="4" w:space="0" w:color="C6B09D" w:themeColor="accent4"/>
          <w:bottom w:val="single" w:sz="4" w:space="0" w:color="C6B09D" w:themeColor="accent4"/>
          <w:right w:val="single" w:sz="4" w:space="0" w:color="C6B09D" w:themeColor="accent4"/>
          <w:insideH w:val="nil"/>
          <w:insideV w:val="nil"/>
        </w:tcBorders>
        <w:shd w:val="clear" w:color="auto" w:fill="C6B09D" w:themeFill="accent4"/>
      </w:tcPr>
    </w:tblStylePr>
    <w:tblStylePr w:type="lastRow">
      <w:rPr>
        <w:b/>
        <w:bCs/>
      </w:rPr>
      <w:tblPr/>
      <w:tcPr>
        <w:tcBorders>
          <w:top w:val="double" w:sz="4" w:space="0" w:color="C6B09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FEB" w:themeFill="accent4" w:themeFillTint="33"/>
      </w:tcPr>
    </w:tblStylePr>
    <w:tblStylePr w:type="band1Horz">
      <w:tblPr/>
      <w:tcPr>
        <w:shd w:val="clear" w:color="auto" w:fill="F3EFE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D9B2B8" w:themeColor="accent5" w:themeTint="99"/>
        <w:left w:val="single" w:sz="4" w:space="0" w:color="D9B2B8" w:themeColor="accent5" w:themeTint="99"/>
        <w:bottom w:val="single" w:sz="4" w:space="0" w:color="D9B2B8" w:themeColor="accent5" w:themeTint="99"/>
        <w:right w:val="single" w:sz="4" w:space="0" w:color="D9B2B8" w:themeColor="accent5" w:themeTint="99"/>
        <w:insideH w:val="single" w:sz="4" w:space="0" w:color="D9B2B8" w:themeColor="accent5" w:themeTint="99"/>
        <w:insideV w:val="single" w:sz="4" w:space="0" w:color="D9B2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7F8A" w:themeColor="accent5"/>
          <w:left w:val="single" w:sz="4" w:space="0" w:color="C17F8A" w:themeColor="accent5"/>
          <w:bottom w:val="single" w:sz="4" w:space="0" w:color="C17F8A" w:themeColor="accent5"/>
          <w:right w:val="single" w:sz="4" w:space="0" w:color="C17F8A" w:themeColor="accent5"/>
          <w:insideH w:val="nil"/>
          <w:insideV w:val="nil"/>
        </w:tcBorders>
        <w:shd w:val="clear" w:color="auto" w:fill="C17F8A" w:themeFill="accent5"/>
      </w:tcPr>
    </w:tblStylePr>
    <w:tblStylePr w:type="lastRow">
      <w:rPr>
        <w:b/>
        <w:bCs/>
      </w:rPr>
      <w:tblPr/>
      <w:tcPr>
        <w:tcBorders>
          <w:top w:val="double" w:sz="4" w:space="0" w:color="C17F8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5E7" w:themeFill="accent5" w:themeFillTint="33"/>
      </w:tcPr>
    </w:tblStylePr>
    <w:tblStylePr w:type="band1Horz">
      <w:tblPr/>
      <w:tcPr>
        <w:shd w:val="clear" w:color="auto" w:fill="F2E5E7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ABB4B2" w:themeColor="accent6" w:themeTint="99"/>
        <w:left w:val="single" w:sz="4" w:space="0" w:color="ABB4B2" w:themeColor="accent6" w:themeTint="99"/>
        <w:bottom w:val="single" w:sz="4" w:space="0" w:color="ABB4B2" w:themeColor="accent6" w:themeTint="99"/>
        <w:right w:val="single" w:sz="4" w:space="0" w:color="ABB4B2" w:themeColor="accent6" w:themeTint="99"/>
        <w:insideH w:val="single" w:sz="4" w:space="0" w:color="ABB4B2" w:themeColor="accent6" w:themeTint="99"/>
        <w:insideV w:val="single" w:sz="4" w:space="0" w:color="ABB4B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8280" w:themeColor="accent6"/>
          <w:left w:val="single" w:sz="4" w:space="0" w:color="748280" w:themeColor="accent6"/>
          <w:bottom w:val="single" w:sz="4" w:space="0" w:color="748280" w:themeColor="accent6"/>
          <w:right w:val="single" w:sz="4" w:space="0" w:color="748280" w:themeColor="accent6"/>
          <w:insideH w:val="nil"/>
          <w:insideV w:val="nil"/>
        </w:tcBorders>
        <w:shd w:val="clear" w:color="auto" w:fill="748280" w:themeFill="accent6"/>
      </w:tcPr>
    </w:tblStylePr>
    <w:tblStylePr w:type="lastRow">
      <w:rPr>
        <w:b/>
        <w:bCs/>
      </w:rPr>
      <w:tblPr/>
      <w:tcPr>
        <w:tcBorders>
          <w:top w:val="double" w:sz="4" w:space="0" w:color="7482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6E5" w:themeFill="accent6" w:themeFillTint="33"/>
      </w:tcPr>
    </w:tblStylePr>
    <w:tblStylePr w:type="band1Horz">
      <w:tblPr/>
      <w:tcPr>
        <w:shd w:val="clear" w:color="auto" w:fill="E2E6E5" w:themeFill="accent6" w:themeFillTint="33"/>
      </w:tcPr>
    </w:tblStylePr>
  </w:style>
  <w:style w:type="table" w:styleId="GridTable5Dark">
    <w:name w:val="Grid Table 5 Dark"/>
    <w:basedOn w:val="TableNormal"/>
    <w:uiPriority w:val="50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6D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886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886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B886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B8864" w:themeFill="accent1"/>
      </w:tcPr>
    </w:tblStylePr>
    <w:tblStylePr w:type="band1Vert">
      <w:tblPr/>
      <w:tcPr>
        <w:shd w:val="clear" w:color="auto" w:fill="EACFC0" w:themeFill="accent1" w:themeFillTint="66"/>
      </w:tcPr>
    </w:tblStylePr>
    <w:tblStylePr w:type="band1Horz">
      <w:tblPr/>
      <w:tcPr>
        <w:shd w:val="clear" w:color="auto" w:fill="EACFC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FE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AF8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AF8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AAF8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AAF87" w:themeFill="accent2"/>
      </w:tcPr>
    </w:tblStylePr>
    <w:tblStylePr w:type="band1Vert">
      <w:tblPr/>
      <w:tcPr>
        <w:shd w:val="clear" w:color="auto" w:fill="D6DFCF" w:themeFill="accent2" w:themeFillTint="66"/>
      </w:tcPr>
    </w:tblStylePr>
    <w:tblStylePr w:type="band1Horz">
      <w:tblPr/>
      <w:tcPr>
        <w:shd w:val="clear" w:color="auto" w:fill="D6DFC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EB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EB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EB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EB5" w:themeFill="accent3"/>
      </w:tcPr>
    </w:tblStylePr>
    <w:tblStylePr w:type="band1Vert">
      <w:tblPr/>
      <w:tcPr>
        <w:shd w:val="clear" w:color="auto" w:fill="CDDEE1" w:themeFill="accent3" w:themeFillTint="66"/>
      </w:tcPr>
    </w:tblStylePr>
    <w:tblStylePr w:type="band1Horz">
      <w:tblPr/>
      <w:tcPr>
        <w:shd w:val="clear" w:color="auto" w:fill="CDDEE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FE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6B09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6B09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6B09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6B09D" w:themeFill="accent4"/>
      </w:tcPr>
    </w:tblStylePr>
    <w:tblStylePr w:type="band1Vert">
      <w:tblPr/>
      <w:tcPr>
        <w:shd w:val="clear" w:color="auto" w:fill="E8DFD7" w:themeFill="accent4" w:themeFillTint="66"/>
      </w:tcPr>
    </w:tblStylePr>
    <w:tblStylePr w:type="band1Horz">
      <w:tblPr/>
      <w:tcPr>
        <w:shd w:val="clear" w:color="auto" w:fill="E8DFD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5E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7F8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7F8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17F8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17F8A" w:themeFill="accent5"/>
      </w:tcPr>
    </w:tblStylePr>
    <w:tblStylePr w:type="band1Vert">
      <w:tblPr/>
      <w:tcPr>
        <w:shd w:val="clear" w:color="auto" w:fill="E6CBD0" w:themeFill="accent5" w:themeFillTint="66"/>
      </w:tcPr>
    </w:tblStylePr>
    <w:tblStylePr w:type="band1Horz">
      <w:tblPr/>
      <w:tcPr>
        <w:shd w:val="clear" w:color="auto" w:fill="E6CBD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6E5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828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828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828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8280" w:themeFill="accent6"/>
      </w:tcPr>
    </w:tblStylePr>
    <w:tblStylePr w:type="band1Vert">
      <w:tblPr/>
      <w:tcPr>
        <w:shd w:val="clear" w:color="auto" w:fill="C7CDCC" w:themeFill="accent6" w:themeFillTint="66"/>
      </w:tcPr>
    </w:tblStylePr>
    <w:tblStylePr w:type="band1Horz">
      <w:tblPr/>
      <w:tcPr>
        <w:shd w:val="clear" w:color="auto" w:fill="C7CDCC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B96E7E"/>
    <w:pPr>
      <w:spacing w:after="260" w:line="240" w:lineRule="auto"/>
    </w:pPr>
    <w:rPr>
      <w:color w:val="A96039" w:themeColor="accent1" w:themeShade="BF"/>
    </w:rPr>
    <w:tblPr>
      <w:tblStyleRowBandSize w:val="1"/>
      <w:tblStyleColBandSize w:val="1"/>
      <w:tblBorders>
        <w:top w:val="single" w:sz="4" w:space="0" w:color="DFB7A1" w:themeColor="accent1" w:themeTint="99"/>
        <w:left w:val="single" w:sz="4" w:space="0" w:color="DFB7A1" w:themeColor="accent1" w:themeTint="99"/>
        <w:bottom w:val="single" w:sz="4" w:space="0" w:color="DFB7A1" w:themeColor="accent1" w:themeTint="99"/>
        <w:right w:val="single" w:sz="4" w:space="0" w:color="DFB7A1" w:themeColor="accent1" w:themeTint="99"/>
        <w:insideH w:val="single" w:sz="4" w:space="0" w:color="DFB7A1" w:themeColor="accent1" w:themeTint="99"/>
        <w:insideV w:val="single" w:sz="4" w:space="0" w:color="DFB7A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FB7A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FB7A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E6DF" w:themeFill="accent1" w:themeFillTint="33"/>
      </w:tcPr>
    </w:tblStylePr>
    <w:tblStylePr w:type="band1Horz">
      <w:tblPr/>
      <w:tcPr>
        <w:shd w:val="clear" w:color="auto" w:fill="F4E6DF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B96E7E"/>
    <w:pPr>
      <w:spacing w:after="260" w:line="240" w:lineRule="auto"/>
    </w:pPr>
    <w:rPr>
      <w:color w:val="728B5C" w:themeColor="accent2" w:themeShade="BF"/>
    </w:rPr>
    <w:tblPr>
      <w:tblStyleRowBandSize w:val="1"/>
      <w:tblStyleColBandSize w:val="1"/>
      <w:tblBorders>
        <w:top w:val="single" w:sz="4" w:space="0" w:color="C2CFB7" w:themeColor="accent2" w:themeTint="99"/>
        <w:left w:val="single" w:sz="4" w:space="0" w:color="C2CFB7" w:themeColor="accent2" w:themeTint="99"/>
        <w:bottom w:val="single" w:sz="4" w:space="0" w:color="C2CFB7" w:themeColor="accent2" w:themeTint="99"/>
        <w:right w:val="single" w:sz="4" w:space="0" w:color="C2CFB7" w:themeColor="accent2" w:themeTint="99"/>
        <w:insideH w:val="single" w:sz="4" w:space="0" w:color="C2CFB7" w:themeColor="accent2" w:themeTint="99"/>
        <w:insideV w:val="single" w:sz="4" w:space="0" w:color="C2CFB7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2CFB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CFB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FE7" w:themeFill="accent2" w:themeFillTint="33"/>
      </w:tcPr>
    </w:tblStylePr>
    <w:tblStylePr w:type="band1Horz">
      <w:tblPr/>
      <w:tcPr>
        <w:shd w:val="clear" w:color="auto" w:fill="EAEFE7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B96E7E"/>
    <w:pPr>
      <w:spacing w:after="260" w:line="240" w:lineRule="auto"/>
    </w:pPr>
    <w:rPr>
      <w:color w:val="588992" w:themeColor="accent3" w:themeShade="BF"/>
    </w:rPr>
    <w:tblPr>
      <w:tblStyleRowBandSize w:val="1"/>
      <w:tblStyleColBandSize w:val="1"/>
      <w:tblBorders>
        <w:top w:val="single" w:sz="4" w:space="0" w:color="B5CED2" w:themeColor="accent3" w:themeTint="99"/>
        <w:left w:val="single" w:sz="4" w:space="0" w:color="B5CED2" w:themeColor="accent3" w:themeTint="99"/>
        <w:bottom w:val="single" w:sz="4" w:space="0" w:color="B5CED2" w:themeColor="accent3" w:themeTint="99"/>
        <w:right w:val="single" w:sz="4" w:space="0" w:color="B5CED2" w:themeColor="accent3" w:themeTint="99"/>
        <w:insideH w:val="single" w:sz="4" w:space="0" w:color="B5CED2" w:themeColor="accent3" w:themeTint="99"/>
        <w:insideV w:val="single" w:sz="4" w:space="0" w:color="B5CED2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5CED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ED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3" w:themeFillTint="33"/>
      </w:tcPr>
    </w:tblStylePr>
    <w:tblStylePr w:type="band1Horz">
      <w:tblPr/>
      <w:tcPr>
        <w:shd w:val="clear" w:color="auto" w:fill="E6EEF0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B96E7E"/>
    <w:pPr>
      <w:spacing w:after="260" w:line="240" w:lineRule="auto"/>
    </w:pPr>
    <w:rPr>
      <w:color w:val="A58264" w:themeColor="accent4" w:themeShade="BF"/>
    </w:rPr>
    <w:tblPr>
      <w:tblStyleRowBandSize w:val="1"/>
      <w:tblStyleColBandSize w:val="1"/>
      <w:tblBorders>
        <w:top w:val="single" w:sz="4" w:space="0" w:color="DCCFC4" w:themeColor="accent4" w:themeTint="99"/>
        <w:left w:val="single" w:sz="4" w:space="0" w:color="DCCFC4" w:themeColor="accent4" w:themeTint="99"/>
        <w:bottom w:val="single" w:sz="4" w:space="0" w:color="DCCFC4" w:themeColor="accent4" w:themeTint="99"/>
        <w:right w:val="single" w:sz="4" w:space="0" w:color="DCCFC4" w:themeColor="accent4" w:themeTint="99"/>
        <w:insideH w:val="single" w:sz="4" w:space="0" w:color="DCCFC4" w:themeColor="accent4" w:themeTint="99"/>
        <w:insideV w:val="single" w:sz="4" w:space="0" w:color="DCCFC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CCF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CCF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FEB" w:themeFill="accent4" w:themeFillTint="33"/>
      </w:tcPr>
    </w:tblStylePr>
    <w:tblStylePr w:type="band1Horz">
      <w:tblPr/>
      <w:tcPr>
        <w:shd w:val="clear" w:color="auto" w:fill="F3EFEB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B96E7E"/>
    <w:pPr>
      <w:spacing w:after="260" w:line="240" w:lineRule="auto"/>
    </w:pPr>
    <w:rPr>
      <w:color w:val="A14E5C" w:themeColor="accent5" w:themeShade="BF"/>
    </w:rPr>
    <w:tblPr>
      <w:tblStyleRowBandSize w:val="1"/>
      <w:tblStyleColBandSize w:val="1"/>
      <w:tblBorders>
        <w:top w:val="single" w:sz="4" w:space="0" w:color="D9B2B8" w:themeColor="accent5" w:themeTint="99"/>
        <w:left w:val="single" w:sz="4" w:space="0" w:color="D9B2B8" w:themeColor="accent5" w:themeTint="99"/>
        <w:bottom w:val="single" w:sz="4" w:space="0" w:color="D9B2B8" w:themeColor="accent5" w:themeTint="99"/>
        <w:right w:val="single" w:sz="4" w:space="0" w:color="D9B2B8" w:themeColor="accent5" w:themeTint="99"/>
        <w:insideH w:val="single" w:sz="4" w:space="0" w:color="D9B2B8" w:themeColor="accent5" w:themeTint="99"/>
        <w:insideV w:val="single" w:sz="4" w:space="0" w:color="D9B2B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9B2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B2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5E7" w:themeFill="accent5" w:themeFillTint="33"/>
      </w:tcPr>
    </w:tblStylePr>
    <w:tblStylePr w:type="band1Horz">
      <w:tblPr/>
      <w:tcPr>
        <w:shd w:val="clear" w:color="auto" w:fill="F2E5E7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B96E7E"/>
    <w:pPr>
      <w:spacing w:after="260" w:line="240" w:lineRule="auto"/>
    </w:pPr>
    <w:rPr>
      <w:color w:val="56615F" w:themeColor="accent6" w:themeShade="BF"/>
    </w:rPr>
    <w:tblPr>
      <w:tblStyleRowBandSize w:val="1"/>
      <w:tblStyleColBandSize w:val="1"/>
      <w:tblBorders>
        <w:top w:val="single" w:sz="4" w:space="0" w:color="ABB4B2" w:themeColor="accent6" w:themeTint="99"/>
        <w:left w:val="single" w:sz="4" w:space="0" w:color="ABB4B2" w:themeColor="accent6" w:themeTint="99"/>
        <w:bottom w:val="single" w:sz="4" w:space="0" w:color="ABB4B2" w:themeColor="accent6" w:themeTint="99"/>
        <w:right w:val="single" w:sz="4" w:space="0" w:color="ABB4B2" w:themeColor="accent6" w:themeTint="99"/>
        <w:insideH w:val="single" w:sz="4" w:space="0" w:color="ABB4B2" w:themeColor="accent6" w:themeTint="99"/>
        <w:insideV w:val="single" w:sz="4" w:space="0" w:color="ABB4B2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BB4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B4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6E5" w:themeFill="accent6" w:themeFillTint="33"/>
      </w:tcPr>
    </w:tblStylePr>
    <w:tblStylePr w:type="band1Horz">
      <w:tblPr/>
      <w:tcPr>
        <w:shd w:val="clear" w:color="auto" w:fill="E2E6E5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B96E7E"/>
    <w:pPr>
      <w:spacing w:after="260" w:line="240" w:lineRule="auto"/>
    </w:pPr>
    <w:rPr>
      <w:color w:val="A96039" w:themeColor="accent1" w:themeShade="BF"/>
    </w:rPr>
    <w:tblPr>
      <w:tblStyleRowBandSize w:val="1"/>
      <w:tblStyleColBandSize w:val="1"/>
      <w:tblBorders>
        <w:top w:val="single" w:sz="4" w:space="0" w:color="DFB7A1" w:themeColor="accent1" w:themeTint="99"/>
        <w:left w:val="single" w:sz="4" w:space="0" w:color="DFB7A1" w:themeColor="accent1" w:themeTint="99"/>
        <w:bottom w:val="single" w:sz="4" w:space="0" w:color="DFB7A1" w:themeColor="accent1" w:themeTint="99"/>
        <w:right w:val="single" w:sz="4" w:space="0" w:color="DFB7A1" w:themeColor="accent1" w:themeTint="99"/>
        <w:insideH w:val="single" w:sz="4" w:space="0" w:color="DFB7A1" w:themeColor="accent1" w:themeTint="99"/>
        <w:insideV w:val="single" w:sz="4" w:space="0" w:color="DFB7A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E6DF" w:themeFill="accent1" w:themeFillTint="33"/>
      </w:tcPr>
    </w:tblStylePr>
    <w:tblStylePr w:type="band1Horz">
      <w:tblPr/>
      <w:tcPr>
        <w:shd w:val="clear" w:color="auto" w:fill="F4E6DF" w:themeFill="accent1" w:themeFillTint="33"/>
      </w:tcPr>
    </w:tblStylePr>
    <w:tblStylePr w:type="neCell">
      <w:tblPr/>
      <w:tcPr>
        <w:tcBorders>
          <w:bottom w:val="single" w:sz="4" w:space="0" w:color="DFB7A1" w:themeColor="accent1" w:themeTint="99"/>
        </w:tcBorders>
      </w:tcPr>
    </w:tblStylePr>
    <w:tblStylePr w:type="nwCell">
      <w:tblPr/>
      <w:tcPr>
        <w:tcBorders>
          <w:bottom w:val="single" w:sz="4" w:space="0" w:color="DFB7A1" w:themeColor="accent1" w:themeTint="99"/>
        </w:tcBorders>
      </w:tcPr>
    </w:tblStylePr>
    <w:tblStylePr w:type="seCell">
      <w:tblPr/>
      <w:tcPr>
        <w:tcBorders>
          <w:top w:val="single" w:sz="4" w:space="0" w:color="DFB7A1" w:themeColor="accent1" w:themeTint="99"/>
        </w:tcBorders>
      </w:tcPr>
    </w:tblStylePr>
    <w:tblStylePr w:type="swCell">
      <w:tblPr/>
      <w:tcPr>
        <w:tcBorders>
          <w:top w:val="single" w:sz="4" w:space="0" w:color="DFB7A1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B96E7E"/>
    <w:pPr>
      <w:spacing w:after="260" w:line="240" w:lineRule="auto"/>
    </w:pPr>
    <w:rPr>
      <w:color w:val="728B5C" w:themeColor="accent2" w:themeShade="BF"/>
    </w:rPr>
    <w:tblPr>
      <w:tblStyleRowBandSize w:val="1"/>
      <w:tblStyleColBandSize w:val="1"/>
      <w:tblBorders>
        <w:top w:val="single" w:sz="4" w:space="0" w:color="C2CFB7" w:themeColor="accent2" w:themeTint="99"/>
        <w:left w:val="single" w:sz="4" w:space="0" w:color="C2CFB7" w:themeColor="accent2" w:themeTint="99"/>
        <w:bottom w:val="single" w:sz="4" w:space="0" w:color="C2CFB7" w:themeColor="accent2" w:themeTint="99"/>
        <w:right w:val="single" w:sz="4" w:space="0" w:color="C2CFB7" w:themeColor="accent2" w:themeTint="99"/>
        <w:insideH w:val="single" w:sz="4" w:space="0" w:color="C2CFB7" w:themeColor="accent2" w:themeTint="99"/>
        <w:insideV w:val="single" w:sz="4" w:space="0" w:color="C2CFB7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FE7" w:themeFill="accent2" w:themeFillTint="33"/>
      </w:tcPr>
    </w:tblStylePr>
    <w:tblStylePr w:type="band1Horz">
      <w:tblPr/>
      <w:tcPr>
        <w:shd w:val="clear" w:color="auto" w:fill="EAEFE7" w:themeFill="accent2" w:themeFillTint="33"/>
      </w:tcPr>
    </w:tblStylePr>
    <w:tblStylePr w:type="neCell">
      <w:tblPr/>
      <w:tcPr>
        <w:tcBorders>
          <w:bottom w:val="single" w:sz="4" w:space="0" w:color="C2CFB7" w:themeColor="accent2" w:themeTint="99"/>
        </w:tcBorders>
      </w:tcPr>
    </w:tblStylePr>
    <w:tblStylePr w:type="nwCell">
      <w:tblPr/>
      <w:tcPr>
        <w:tcBorders>
          <w:bottom w:val="single" w:sz="4" w:space="0" w:color="C2CFB7" w:themeColor="accent2" w:themeTint="99"/>
        </w:tcBorders>
      </w:tcPr>
    </w:tblStylePr>
    <w:tblStylePr w:type="seCell">
      <w:tblPr/>
      <w:tcPr>
        <w:tcBorders>
          <w:top w:val="single" w:sz="4" w:space="0" w:color="C2CFB7" w:themeColor="accent2" w:themeTint="99"/>
        </w:tcBorders>
      </w:tcPr>
    </w:tblStylePr>
    <w:tblStylePr w:type="swCell">
      <w:tblPr/>
      <w:tcPr>
        <w:tcBorders>
          <w:top w:val="single" w:sz="4" w:space="0" w:color="C2CFB7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B96E7E"/>
    <w:pPr>
      <w:spacing w:after="260" w:line="240" w:lineRule="auto"/>
    </w:pPr>
    <w:rPr>
      <w:color w:val="588992" w:themeColor="accent3" w:themeShade="BF"/>
    </w:rPr>
    <w:tblPr>
      <w:tblStyleRowBandSize w:val="1"/>
      <w:tblStyleColBandSize w:val="1"/>
      <w:tblBorders>
        <w:top w:val="single" w:sz="4" w:space="0" w:color="B5CED2" w:themeColor="accent3" w:themeTint="99"/>
        <w:left w:val="single" w:sz="4" w:space="0" w:color="B5CED2" w:themeColor="accent3" w:themeTint="99"/>
        <w:bottom w:val="single" w:sz="4" w:space="0" w:color="B5CED2" w:themeColor="accent3" w:themeTint="99"/>
        <w:right w:val="single" w:sz="4" w:space="0" w:color="B5CED2" w:themeColor="accent3" w:themeTint="99"/>
        <w:insideH w:val="single" w:sz="4" w:space="0" w:color="B5CED2" w:themeColor="accent3" w:themeTint="99"/>
        <w:insideV w:val="single" w:sz="4" w:space="0" w:color="B5CED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3" w:themeFillTint="33"/>
      </w:tcPr>
    </w:tblStylePr>
    <w:tblStylePr w:type="band1Horz">
      <w:tblPr/>
      <w:tcPr>
        <w:shd w:val="clear" w:color="auto" w:fill="E6EEF0" w:themeFill="accent3" w:themeFillTint="33"/>
      </w:tcPr>
    </w:tblStylePr>
    <w:tblStylePr w:type="neCell">
      <w:tblPr/>
      <w:tcPr>
        <w:tcBorders>
          <w:bottom w:val="single" w:sz="4" w:space="0" w:color="B5CED2" w:themeColor="accent3" w:themeTint="99"/>
        </w:tcBorders>
      </w:tcPr>
    </w:tblStylePr>
    <w:tblStylePr w:type="nwCell">
      <w:tblPr/>
      <w:tcPr>
        <w:tcBorders>
          <w:bottom w:val="single" w:sz="4" w:space="0" w:color="B5CED2" w:themeColor="accent3" w:themeTint="99"/>
        </w:tcBorders>
      </w:tcPr>
    </w:tblStylePr>
    <w:tblStylePr w:type="seCell">
      <w:tblPr/>
      <w:tcPr>
        <w:tcBorders>
          <w:top w:val="single" w:sz="4" w:space="0" w:color="B5CED2" w:themeColor="accent3" w:themeTint="99"/>
        </w:tcBorders>
      </w:tcPr>
    </w:tblStylePr>
    <w:tblStylePr w:type="swCell">
      <w:tblPr/>
      <w:tcPr>
        <w:tcBorders>
          <w:top w:val="single" w:sz="4" w:space="0" w:color="B5CED2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B96E7E"/>
    <w:pPr>
      <w:spacing w:after="260" w:line="240" w:lineRule="auto"/>
    </w:pPr>
    <w:rPr>
      <w:color w:val="A58264" w:themeColor="accent4" w:themeShade="BF"/>
    </w:rPr>
    <w:tblPr>
      <w:tblStyleRowBandSize w:val="1"/>
      <w:tblStyleColBandSize w:val="1"/>
      <w:tblBorders>
        <w:top w:val="single" w:sz="4" w:space="0" w:color="DCCFC4" w:themeColor="accent4" w:themeTint="99"/>
        <w:left w:val="single" w:sz="4" w:space="0" w:color="DCCFC4" w:themeColor="accent4" w:themeTint="99"/>
        <w:bottom w:val="single" w:sz="4" w:space="0" w:color="DCCFC4" w:themeColor="accent4" w:themeTint="99"/>
        <w:right w:val="single" w:sz="4" w:space="0" w:color="DCCFC4" w:themeColor="accent4" w:themeTint="99"/>
        <w:insideH w:val="single" w:sz="4" w:space="0" w:color="DCCFC4" w:themeColor="accent4" w:themeTint="99"/>
        <w:insideV w:val="single" w:sz="4" w:space="0" w:color="DCCFC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EFEB" w:themeFill="accent4" w:themeFillTint="33"/>
      </w:tcPr>
    </w:tblStylePr>
    <w:tblStylePr w:type="band1Horz">
      <w:tblPr/>
      <w:tcPr>
        <w:shd w:val="clear" w:color="auto" w:fill="F3EFEB" w:themeFill="accent4" w:themeFillTint="33"/>
      </w:tcPr>
    </w:tblStylePr>
    <w:tblStylePr w:type="neCell">
      <w:tblPr/>
      <w:tcPr>
        <w:tcBorders>
          <w:bottom w:val="single" w:sz="4" w:space="0" w:color="DCCFC4" w:themeColor="accent4" w:themeTint="99"/>
        </w:tcBorders>
      </w:tcPr>
    </w:tblStylePr>
    <w:tblStylePr w:type="nwCell">
      <w:tblPr/>
      <w:tcPr>
        <w:tcBorders>
          <w:bottom w:val="single" w:sz="4" w:space="0" w:color="DCCFC4" w:themeColor="accent4" w:themeTint="99"/>
        </w:tcBorders>
      </w:tcPr>
    </w:tblStylePr>
    <w:tblStylePr w:type="seCell">
      <w:tblPr/>
      <w:tcPr>
        <w:tcBorders>
          <w:top w:val="single" w:sz="4" w:space="0" w:color="DCCFC4" w:themeColor="accent4" w:themeTint="99"/>
        </w:tcBorders>
      </w:tcPr>
    </w:tblStylePr>
    <w:tblStylePr w:type="swCell">
      <w:tblPr/>
      <w:tcPr>
        <w:tcBorders>
          <w:top w:val="single" w:sz="4" w:space="0" w:color="DCCFC4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B96E7E"/>
    <w:pPr>
      <w:spacing w:after="260" w:line="240" w:lineRule="auto"/>
    </w:pPr>
    <w:rPr>
      <w:color w:val="A14E5C" w:themeColor="accent5" w:themeShade="BF"/>
    </w:rPr>
    <w:tblPr>
      <w:tblStyleRowBandSize w:val="1"/>
      <w:tblStyleColBandSize w:val="1"/>
      <w:tblBorders>
        <w:top w:val="single" w:sz="4" w:space="0" w:color="D9B2B8" w:themeColor="accent5" w:themeTint="99"/>
        <w:left w:val="single" w:sz="4" w:space="0" w:color="D9B2B8" w:themeColor="accent5" w:themeTint="99"/>
        <w:bottom w:val="single" w:sz="4" w:space="0" w:color="D9B2B8" w:themeColor="accent5" w:themeTint="99"/>
        <w:right w:val="single" w:sz="4" w:space="0" w:color="D9B2B8" w:themeColor="accent5" w:themeTint="99"/>
        <w:insideH w:val="single" w:sz="4" w:space="0" w:color="D9B2B8" w:themeColor="accent5" w:themeTint="99"/>
        <w:insideV w:val="single" w:sz="4" w:space="0" w:color="D9B2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5E7" w:themeFill="accent5" w:themeFillTint="33"/>
      </w:tcPr>
    </w:tblStylePr>
    <w:tblStylePr w:type="band1Horz">
      <w:tblPr/>
      <w:tcPr>
        <w:shd w:val="clear" w:color="auto" w:fill="F2E5E7" w:themeFill="accent5" w:themeFillTint="33"/>
      </w:tcPr>
    </w:tblStylePr>
    <w:tblStylePr w:type="neCell">
      <w:tblPr/>
      <w:tcPr>
        <w:tcBorders>
          <w:bottom w:val="single" w:sz="4" w:space="0" w:color="D9B2B8" w:themeColor="accent5" w:themeTint="99"/>
        </w:tcBorders>
      </w:tcPr>
    </w:tblStylePr>
    <w:tblStylePr w:type="nwCell">
      <w:tblPr/>
      <w:tcPr>
        <w:tcBorders>
          <w:bottom w:val="single" w:sz="4" w:space="0" w:color="D9B2B8" w:themeColor="accent5" w:themeTint="99"/>
        </w:tcBorders>
      </w:tcPr>
    </w:tblStylePr>
    <w:tblStylePr w:type="seCell">
      <w:tblPr/>
      <w:tcPr>
        <w:tcBorders>
          <w:top w:val="single" w:sz="4" w:space="0" w:color="D9B2B8" w:themeColor="accent5" w:themeTint="99"/>
        </w:tcBorders>
      </w:tcPr>
    </w:tblStylePr>
    <w:tblStylePr w:type="swCell">
      <w:tblPr/>
      <w:tcPr>
        <w:tcBorders>
          <w:top w:val="single" w:sz="4" w:space="0" w:color="D9B2B8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B96E7E"/>
    <w:pPr>
      <w:spacing w:after="260" w:line="240" w:lineRule="auto"/>
    </w:pPr>
    <w:rPr>
      <w:color w:val="56615F" w:themeColor="accent6" w:themeShade="BF"/>
    </w:rPr>
    <w:tblPr>
      <w:tblStyleRowBandSize w:val="1"/>
      <w:tblStyleColBandSize w:val="1"/>
      <w:tblBorders>
        <w:top w:val="single" w:sz="4" w:space="0" w:color="ABB4B2" w:themeColor="accent6" w:themeTint="99"/>
        <w:left w:val="single" w:sz="4" w:space="0" w:color="ABB4B2" w:themeColor="accent6" w:themeTint="99"/>
        <w:bottom w:val="single" w:sz="4" w:space="0" w:color="ABB4B2" w:themeColor="accent6" w:themeTint="99"/>
        <w:right w:val="single" w:sz="4" w:space="0" w:color="ABB4B2" w:themeColor="accent6" w:themeTint="99"/>
        <w:insideH w:val="single" w:sz="4" w:space="0" w:color="ABB4B2" w:themeColor="accent6" w:themeTint="99"/>
        <w:insideV w:val="single" w:sz="4" w:space="0" w:color="ABB4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6E5" w:themeFill="accent6" w:themeFillTint="33"/>
      </w:tcPr>
    </w:tblStylePr>
    <w:tblStylePr w:type="band1Horz">
      <w:tblPr/>
      <w:tcPr>
        <w:shd w:val="clear" w:color="auto" w:fill="E2E6E5" w:themeFill="accent6" w:themeFillTint="33"/>
      </w:tcPr>
    </w:tblStylePr>
    <w:tblStylePr w:type="neCell">
      <w:tblPr/>
      <w:tcPr>
        <w:tcBorders>
          <w:bottom w:val="single" w:sz="4" w:space="0" w:color="ABB4B2" w:themeColor="accent6" w:themeTint="99"/>
        </w:tcBorders>
      </w:tcPr>
    </w:tblStylePr>
    <w:tblStylePr w:type="nwCell">
      <w:tblPr/>
      <w:tcPr>
        <w:tcBorders>
          <w:bottom w:val="single" w:sz="4" w:space="0" w:color="ABB4B2" w:themeColor="accent6" w:themeTint="99"/>
        </w:tcBorders>
      </w:tcPr>
    </w:tblStylePr>
    <w:tblStylePr w:type="seCell">
      <w:tblPr/>
      <w:tcPr>
        <w:tcBorders>
          <w:top w:val="single" w:sz="4" w:space="0" w:color="ABB4B2" w:themeColor="accent6" w:themeTint="99"/>
        </w:tcBorders>
      </w:tcPr>
    </w:tblStylePr>
    <w:tblStylePr w:type="swCell">
      <w:tblPr/>
      <w:tcPr>
        <w:tcBorders>
          <w:top w:val="single" w:sz="4" w:space="0" w:color="ABB4B2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B96E7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rsid w:val="00B96E7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rsid w:val="00B96E7E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96E7E"/>
    <w:rPr>
      <w:i/>
      <w:iCs/>
      <w:lang w:val="en-GB"/>
    </w:rPr>
  </w:style>
  <w:style w:type="character" w:styleId="HTMLCite">
    <w:name w:val="HTML Cite"/>
    <w:basedOn w:val="DefaultParagraphFont"/>
    <w:uiPriority w:val="99"/>
    <w:semiHidden/>
    <w:rsid w:val="00B96E7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rsid w:val="00B96E7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rsid w:val="00B96E7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rsid w:val="00B96E7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6E7E"/>
    <w:pPr>
      <w:spacing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6E7E"/>
    <w:rPr>
      <w:rFonts w:ascii="Consolas" w:hAnsi="Consolas"/>
      <w:lang w:val="en-GB"/>
    </w:rPr>
  </w:style>
  <w:style w:type="character" w:styleId="HTMLSample">
    <w:name w:val="HTML Sample"/>
    <w:basedOn w:val="DefaultParagraphFont"/>
    <w:uiPriority w:val="99"/>
    <w:semiHidden/>
    <w:rsid w:val="00B96E7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rsid w:val="00B96E7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rsid w:val="00B96E7E"/>
    <w:rPr>
      <w:i/>
      <w:iCs/>
      <w:lang w:val="en-GB"/>
    </w:rPr>
  </w:style>
  <w:style w:type="character" w:styleId="Hyperlink">
    <w:name w:val="Hyperlink"/>
    <w:basedOn w:val="DefaultParagraphFont"/>
    <w:uiPriority w:val="99"/>
    <w:rsid w:val="00B96E7E"/>
    <w:rPr>
      <w:color w:val="703572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rsid w:val="00B96E7E"/>
    <w:pPr>
      <w:spacing w:line="240" w:lineRule="auto"/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rsid w:val="00B96E7E"/>
    <w:pPr>
      <w:spacing w:line="240" w:lineRule="auto"/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rsid w:val="00B96E7E"/>
    <w:pPr>
      <w:spacing w:line="240" w:lineRule="auto"/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rsid w:val="00B96E7E"/>
    <w:pPr>
      <w:spacing w:line="240" w:lineRule="auto"/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rsid w:val="00B96E7E"/>
    <w:pPr>
      <w:spacing w:line="240" w:lineRule="auto"/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rsid w:val="00B96E7E"/>
    <w:pPr>
      <w:spacing w:line="240" w:lineRule="auto"/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rsid w:val="00B96E7E"/>
    <w:pPr>
      <w:spacing w:line="240" w:lineRule="auto"/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rsid w:val="00B96E7E"/>
    <w:pPr>
      <w:spacing w:line="240" w:lineRule="auto"/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rsid w:val="00B96E7E"/>
    <w:pPr>
      <w:spacing w:line="240" w:lineRule="auto"/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rsid w:val="00B96E7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CB8864" w:themeColor="accent1"/>
        <w:left w:val="single" w:sz="8" w:space="0" w:color="CB8864" w:themeColor="accent1"/>
        <w:bottom w:val="single" w:sz="8" w:space="0" w:color="CB8864" w:themeColor="accent1"/>
        <w:right w:val="single" w:sz="8" w:space="0" w:color="CB8864" w:themeColor="accent1"/>
        <w:insideH w:val="single" w:sz="8" w:space="0" w:color="CB8864" w:themeColor="accent1"/>
        <w:insideV w:val="single" w:sz="8" w:space="0" w:color="CB886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8864" w:themeColor="accent1"/>
          <w:left w:val="single" w:sz="8" w:space="0" w:color="CB8864" w:themeColor="accent1"/>
          <w:bottom w:val="single" w:sz="18" w:space="0" w:color="CB8864" w:themeColor="accent1"/>
          <w:right w:val="single" w:sz="8" w:space="0" w:color="CB8864" w:themeColor="accent1"/>
          <w:insideH w:val="nil"/>
          <w:insideV w:val="single" w:sz="8" w:space="0" w:color="CB886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B8864" w:themeColor="accent1"/>
          <w:left w:val="single" w:sz="8" w:space="0" w:color="CB8864" w:themeColor="accent1"/>
          <w:bottom w:val="single" w:sz="8" w:space="0" w:color="CB8864" w:themeColor="accent1"/>
          <w:right w:val="single" w:sz="8" w:space="0" w:color="CB8864" w:themeColor="accent1"/>
          <w:insideH w:val="nil"/>
          <w:insideV w:val="single" w:sz="8" w:space="0" w:color="CB886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8864" w:themeColor="accent1"/>
          <w:left w:val="single" w:sz="8" w:space="0" w:color="CB8864" w:themeColor="accent1"/>
          <w:bottom w:val="single" w:sz="8" w:space="0" w:color="CB8864" w:themeColor="accent1"/>
          <w:right w:val="single" w:sz="8" w:space="0" w:color="CB8864" w:themeColor="accent1"/>
        </w:tcBorders>
      </w:tcPr>
    </w:tblStylePr>
    <w:tblStylePr w:type="band1Vert">
      <w:tblPr/>
      <w:tcPr>
        <w:tcBorders>
          <w:top w:val="single" w:sz="8" w:space="0" w:color="CB8864" w:themeColor="accent1"/>
          <w:left w:val="single" w:sz="8" w:space="0" w:color="CB8864" w:themeColor="accent1"/>
          <w:bottom w:val="single" w:sz="8" w:space="0" w:color="CB8864" w:themeColor="accent1"/>
          <w:right w:val="single" w:sz="8" w:space="0" w:color="CB8864" w:themeColor="accent1"/>
        </w:tcBorders>
        <w:shd w:val="clear" w:color="auto" w:fill="F2E1D8" w:themeFill="accent1" w:themeFillTint="3F"/>
      </w:tcPr>
    </w:tblStylePr>
    <w:tblStylePr w:type="band1Horz">
      <w:tblPr/>
      <w:tcPr>
        <w:tcBorders>
          <w:top w:val="single" w:sz="8" w:space="0" w:color="CB8864" w:themeColor="accent1"/>
          <w:left w:val="single" w:sz="8" w:space="0" w:color="CB8864" w:themeColor="accent1"/>
          <w:bottom w:val="single" w:sz="8" w:space="0" w:color="CB8864" w:themeColor="accent1"/>
          <w:right w:val="single" w:sz="8" w:space="0" w:color="CB8864" w:themeColor="accent1"/>
          <w:insideV w:val="single" w:sz="8" w:space="0" w:color="CB8864" w:themeColor="accent1"/>
        </w:tcBorders>
        <w:shd w:val="clear" w:color="auto" w:fill="F2E1D8" w:themeFill="accent1" w:themeFillTint="3F"/>
      </w:tcPr>
    </w:tblStylePr>
    <w:tblStylePr w:type="band2Horz">
      <w:tblPr/>
      <w:tcPr>
        <w:tcBorders>
          <w:top w:val="single" w:sz="8" w:space="0" w:color="CB8864" w:themeColor="accent1"/>
          <w:left w:val="single" w:sz="8" w:space="0" w:color="CB8864" w:themeColor="accent1"/>
          <w:bottom w:val="single" w:sz="8" w:space="0" w:color="CB8864" w:themeColor="accent1"/>
          <w:right w:val="single" w:sz="8" w:space="0" w:color="CB8864" w:themeColor="accent1"/>
          <w:insideV w:val="single" w:sz="8" w:space="0" w:color="CB886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9AAF87" w:themeColor="accent2"/>
        <w:left w:val="single" w:sz="8" w:space="0" w:color="9AAF87" w:themeColor="accent2"/>
        <w:bottom w:val="single" w:sz="8" w:space="0" w:color="9AAF87" w:themeColor="accent2"/>
        <w:right w:val="single" w:sz="8" w:space="0" w:color="9AAF87" w:themeColor="accent2"/>
        <w:insideH w:val="single" w:sz="8" w:space="0" w:color="9AAF87" w:themeColor="accent2"/>
        <w:insideV w:val="single" w:sz="8" w:space="0" w:color="9AAF8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AAF87" w:themeColor="accent2"/>
          <w:left w:val="single" w:sz="8" w:space="0" w:color="9AAF87" w:themeColor="accent2"/>
          <w:bottom w:val="single" w:sz="18" w:space="0" w:color="9AAF87" w:themeColor="accent2"/>
          <w:right w:val="single" w:sz="8" w:space="0" w:color="9AAF87" w:themeColor="accent2"/>
          <w:insideH w:val="nil"/>
          <w:insideV w:val="single" w:sz="8" w:space="0" w:color="9AAF8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AAF87" w:themeColor="accent2"/>
          <w:left w:val="single" w:sz="8" w:space="0" w:color="9AAF87" w:themeColor="accent2"/>
          <w:bottom w:val="single" w:sz="8" w:space="0" w:color="9AAF87" w:themeColor="accent2"/>
          <w:right w:val="single" w:sz="8" w:space="0" w:color="9AAF87" w:themeColor="accent2"/>
          <w:insideH w:val="nil"/>
          <w:insideV w:val="single" w:sz="8" w:space="0" w:color="9AAF8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AAF87" w:themeColor="accent2"/>
          <w:left w:val="single" w:sz="8" w:space="0" w:color="9AAF87" w:themeColor="accent2"/>
          <w:bottom w:val="single" w:sz="8" w:space="0" w:color="9AAF87" w:themeColor="accent2"/>
          <w:right w:val="single" w:sz="8" w:space="0" w:color="9AAF87" w:themeColor="accent2"/>
        </w:tcBorders>
      </w:tcPr>
    </w:tblStylePr>
    <w:tblStylePr w:type="band1Vert">
      <w:tblPr/>
      <w:tcPr>
        <w:tcBorders>
          <w:top w:val="single" w:sz="8" w:space="0" w:color="9AAF87" w:themeColor="accent2"/>
          <w:left w:val="single" w:sz="8" w:space="0" w:color="9AAF87" w:themeColor="accent2"/>
          <w:bottom w:val="single" w:sz="8" w:space="0" w:color="9AAF87" w:themeColor="accent2"/>
          <w:right w:val="single" w:sz="8" w:space="0" w:color="9AAF87" w:themeColor="accent2"/>
        </w:tcBorders>
        <w:shd w:val="clear" w:color="auto" w:fill="E5EBE1" w:themeFill="accent2" w:themeFillTint="3F"/>
      </w:tcPr>
    </w:tblStylePr>
    <w:tblStylePr w:type="band1Horz">
      <w:tblPr/>
      <w:tcPr>
        <w:tcBorders>
          <w:top w:val="single" w:sz="8" w:space="0" w:color="9AAF87" w:themeColor="accent2"/>
          <w:left w:val="single" w:sz="8" w:space="0" w:color="9AAF87" w:themeColor="accent2"/>
          <w:bottom w:val="single" w:sz="8" w:space="0" w:color="9AAF87" w:themeColor="accent2"/>
          <w:right w:val="single" w:sz="8" w:space="0" w:color="9AAF87" w:themeColor="accent2"/>
          <w:insideV w:val="single" w:sz="8" w:space="0" w:color="9AAF87" w:themeColor="accent2"/>
        </w:tcBorders>
        <w:shd w:val="clear" w:color="auto" w:fill="E5EBE1" w:themeFill="accent2" w:themeFillTint="3F"/>
      </w:tcPr>
    </w:tblStylePr>
    <w:tblStylePr w:type="band2Horz">
      <w:tblPr/>
      <w:tcPr>
        <w:tcBorders>
          <w:top w:val="single" w:sz="8" w:space="0" w:color="9AAF87" w:themeColor="accent2"/>
          <w:left w:val="single" w:sz="8" w:space="0" w:color="9AAF87" w:themeColor="accent2"/>
          <w:bottom w:val="single" w:sz="8" w:space="0" w:color="9AAF87" w:themeColor="accent2"/>
          <w:right w:val="single" w:sz="8" w:space="0" w:color="9AAF87" w:themeColor="accent2"/>
          <w:insideV w:val="single" w:sz="8" w:space="0" w:color="9AAF8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84AEB5" w:themeColor="accent3"/>
        <w:left w:val="single" w:sz="8" w:space="0" w:color="84AEB5" w:themeColor="accent3"/>
        <w:bottom w:val="single" w:sz="8" w:space="0" w:color="84AEB5" w:themeColor="accent3"/>
        <w:right w:val="single" w:sz="8" w:space="0" w:color="84AEB5" w:themeColor="accent3"/>
        <w:insideH w:val="single" w:sz="8" w:space="0" w:color="84AEB5" w:themeColor="accent3"/>
        <w:insideV w:val="single" w:sz="8" w:space="0" w:color="84AEB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EB5" w:themeColor="accent3"/>
          <w:left w:val="single" w:sz="8" w:space="0" w:color="84AEB5" w:themeColor="accent3"/>
          <w:bottom w:val="single" w:sz="18" w:space="0" w:color="84AEB5" w:themeColor="accent3"/>
          <w:right w:val="single" w:sz="8" w:space="0" w:color="84AEB5" w:themeColor="accent3"/>
          <w:insideH w:val="nil"/>
          <w:insideV w:val="single" w:sz="8" w:space="0" w:color="84AEB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EB5" w:themeColor="accent3"/>
          <w:left w:val="single" w:sz="8" w:space="0" w:color="84AEB5" w:themeColor="accent3"/>
          <w:bottom w:val="single" w:sz="8" w:space="0" w:color="84AEB5" w:themeColor="accent3"/>
          <w:right w:val="single" w:sz="8" w:space="0" w:color="84AEB5" w:themeColor="accent3"/>
          <w:insideH w:val="nil"/>
          <w:insideV w:val="single" w:sz="8" w:space="0" w:color="84AEB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EB5" w:themeColor="accent3"/>
          <w:left w:val="single" w:sz="8" w:space="0" w:color="84AEB5" w:themeColor="accent3"/>
          <w:bottom w:val="single" w:sz="8" w:space="0" w:color="84AEB5" w:themeColor="accent3"/>
          <w:right w:val="single" w:sz="8" w:space="0" w:color="84AEB5" w:themeColor="accent3"/>
        </w:tcBorders>
      </w:tcPr>
    </w:tblStylePr>
    <w:tblStylePr w:type="band1Vert">
      <w:tblPr/>
      <w:tcPr>
        <w:tcBorders>
          <w:top w:val="single" w:sz="8" w:space="0" w:color="84AEB5" w:themeColor="accent3"/>
          <w:left w:val="single" w:sz="8" w:space="0" w:color="84AEB5" w:themeColor="accent3"/>
          <w:bottom w:val="single" w:sz="8" w:space="0" w:color="84AEB5" w:themeColor="accent3"/>
          <w:right w:val="single" w:sz="8" w:space="0" w:color="84AEB5" w:themeColor="accent3"/>
        </w:tcBorders>
        <w:shd w:val="clear" w:color="auto" w:fill="E0EAEC" w:themeFill="accent3" w:themeFillTint="3F"/>
      </w:tcPr>
    </w:tblStylePr>
    <w:tblStylePr w:type="band1Horz">
      <w:tblPr/>
      <w:tcPr>
        <w:tcBorders>
          <w:top w:val="single" w:sz="8" w:space="0" w:color="84AEB5" w:themeColor="accent3"/>
          <w:left w:val="single" w:sz="8" w:space="0" w:color="84AEB5" w:themeColor="accent3"/>
          <w:bottom w:val="single" w:sz="8" w:space="0" w:color="84AEB5" w:themeColor="accent3"/>
          <w:right w:val="single" w:sz="8" w:space="0" w:color="84AEB5" w:themeColor="accent3"/>
          <w:insideV w:val="single" w:sz="8" w:space="0" w:color="84AEB5" w:themeColor="accent3"/>
        </w:tcBorders>
        <w:shd w:val="clear" w:color="auto" w:fill="E0EAEC" w:themeFill="accent3" w:themeFillTint="3F"/>
      </w:tcPr>
    </w:tblStylePr>
    <w:tblStylePr w:type="band2Horz">
      <w:tblPr/>
      <w:tcPr>
        <w:tcBorders>
          <w:top w:val="single" w:sz="8" w:space="0" w:color="84AEB5" w:themeColor="accent3"/>
          <w:left w:val="single" w:sz="8" w:space="0" w:color="84AEB5" w:themeColor="accent3"/>
          <w:bottom w:val="single" w:sz="8" w:space="0" w:color="84AEB5" w:themeColor="accent3"/>
          <w:right w:val="single" w:sz="8" w:space="0" w:color="84AEB5" w:themeColor="accent3"/>
          <w:insideV w:val="single" w:sz="8" w:space="0" w:color="84AEB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C6B09D" w:themeColor="accent4"/>
        <w:left w:val="single" w:sz="8" w:space="0" w:color="C6B09D" w:themeColor="accent4"/>
        <w:bottom w:val="single" w:sz="8" w:space="0" w:color="C6B09D" w:themeColor="accent4"/>
        <w:right w:val="single" w:sz="8" w:space="0" w:color="C6B09D" w:themeColor="accent4"/>
        <w:insideH w:val="single" w:sz="8" w:space="0" w:color="C6B09D" w:themeColor="accent4"/>
        <w:insideV w:val="single" w:sz="8" w:space="0" w:color="C6B09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6B09D" w:themeColor="accent4"/>
          <w:left w:val="single" w:sz="8" w:space="0" w:color="C6B09D" w:themeColor="accent4"/>
          <w:bottom w:val="single" w:sz="18" w:space="0" w:color="C6B09D" w:themeColor="accent4"/>
          <w:right w:val="single" w:sz="8" w:space="0" w:color="C6B09D" w:themeColor="accent4"/>
          <w:insideH w:val="nil"/>
          <w:insideV w:val="single" w:sz="8" w:space="0" w:color="C6B09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6B09D" w:themeColor="accent4"/>
          <w:left w:val="single" w:sz="8" w:space="0" w:color="C6B09D" w:themeColor="accent4"/>
          <w:bottom w:val="single" w:sz="8" w:space="0" w:color="C6B09D" w:themeColor="accent4"/>
          <w:right w:val="single" w:sz="8" w:space="0" w:color="C6B09D" w:themeColor="accent4"/>
          <w:insideH w:val="nil"/>
          <w:insideV w:val="single" w:sz="8" w:space="0" w:color="C6B09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6B09D" w:themeColor="accent4"/>
          <w:left w:val="single" w:sz="8" w:space="0" w:color="C6B09D" w:themeColor="accent4"/>
          <w:bottom w:val="single" w:sz="8" w:space="0" w:color="C6B09D" w:themeColor="accent4"/>
          <w:right w:val="single" w:sz="8" w:space="0" w:color="C6B09D" w:themeColor="accent4"/>
        </w:tcBorders>
      </w:tcPr>
    </w:tblStylePr>
    <w:tblStylePr w:type="band1Vert">
      <w:tblPr/>
      <w:tcPr>
        <w:tcBorders>
          <w:top w:val="single" w:sz="8" w:space="0" w:color="C6B09D" w:themeColor="accent4"/>
          <w:left w:val="single" w:sz="8" w:space="0" w:color="C6B09D" w:themeColor="accent4"/>
          <w:bottom w:val="single" w:sz="8" w:space="0" w:color="C6B09D" w:themeColor="accent4"/>
          <w:right w:val="single" w:sz="8" w:space="0" w:color="C6B09D" w:themeColor="accent4"/>
        </w:tcBorders>
        <w:shd w:val="clear" w:color="auto" w:fill="F1EBE6" w:themeFill="accent4" w:themeFillTint="3F"/>
      </w:tcPr>
    </w:tblStylePr>
    <w:tblStylePr w:type="band1Horz">
      <w:tblPr/>
      <w:tcPr>
        <w:tcBorders>
          <w:top w:val="single" w:sz="8" w:space="0" w:color="C6B09D" w:themeColor="accent4"/>
          <w:left w:val="single" w:sz="8" w:space="0" w:color="C6B09D" w:themeColor="accent4"/>
          <w:bottom w:val="single" w:sz="8" w:space="0" w:color="C6B09D" w:themeColor="accent4"/>
          <w:right w:val="single" w:sz="8" w:space="0" w:color="C6B09D" w:themeColor="accent4"/>
          <w:insideV w:val="single" w:sz="8" w:space="0" w:color="C6B09D" w:themeColor="accent4"/>
        </w:tcBorders>
        <w:shd w:val="clear" w:color="auto" w:fill="F1EBE6" w:themeFill="accent4" w:themeFillTint="3F"/>
      </w:tcPr>
    </w:tblStylePr>
    <w:tblStylePr w:type="band2Horz">
      <w:tblPr/>
      <w:tcPr>
        <w:tcBorders>
          <w:top w:val="single" w:sz="8" w:space="0" w:color="C6B09D" w:themeColor="accent4"/>
          <w:left w:val="single" w:sz="8" w:space="0" w:color="C6B09D" w:themeColor="accent4"/>
          <w:bottom w:val="single" w:sz="8" w:space="0" w:color="C6B09D" w:themeColor="accent4"/>
          <w:right w:val="single" w:sz="8" w:space="0" w:color="C6B09D" w:themeColor="accent4"/>
          <w:insideV w:val="single" w:sz="8" w:space="0" w:color="C6B09D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C17F8A" w:themeColor="accent5"/>
        <w:left w:val="single" w:sz="8" w:space="0" w:color="C17F8A" w:themeColor="accent5"/>
        <w:bottom w:val="single" w:sz="8" w:space="0" w:color="C17F8A" w:themeColor="accent5"/>
        <w:right w:val="single" w:sz="8" w:space="0" w:color="C17F8A" w:themeColor="accent5"/>
        <w:insideH w:val="single" w:sz="8" w:space="0" w:color="C17F8A" w:themeColor="accent5"/>
        <w:insideV w:val="single" w:sz="8" w:space="0" w:color="C17F8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7F8A" w:themeColor="accent5"/>
          <w:left w:val="single" w:sz="8" w:space="0" w:color="C17F8A" w:themeColor="accent5"/>
          <w:bottom w:val="single" w:sz="18" w:space="0" w:color="C17F8A" w:themeColor="accent5"/>
          <w:right w:val="single" w:sz="8" w:space="0" w:color="C17F8A" w:themeColor="accent5"/>
          <w:insideH w:val="nil"/>
          <w:insideV w:val="single" w:sz="8" w:space="0" w:color="C17F8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17F8A" w:themeColor="accent5"/>
          <w:left w:val="single" w:sz="8" w:space="0" w:color="C17F8A" w:themeColor="accent5"/>
          <w:bottom w:val="single" w:sz="8" w:space="0" w:color="C17F8A" w:themeColor="accent5"/>
          <w:right w:val="single" w:sz="8" w:space="0" w:color="C17F8A" w:themeColor="accent5"/>
          <w:insideH w:val="nil"/>
          <w:insideV w:val="single" w:sz="8" w:space="0" w:color="C17F8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7F8A" w:themeColor="accent5"/>
          <w:left w:val="single" w:sz="8" w:space="0" w:color="C17F8A" w:themeColor="accent5"/>
          <w:bottom w:val="single" w:sz="8" w:space="0" w:color="C17F8A" w:themeColor="accent5"/>
          <w:right w:val="single" w:sz="8" w:space="0" w:color="C17F8A" w:themeColor="accent5"/>
        </w:tcBorders>
      </w:tcPr>
    </w:tblStylePr>
    <w:tblStylePr w:type="band1Vert">
      <w:tblPr/>
      <w:tcPr>
        <w:tcBorders>
          <w:top w:val="single" w:sz="8" w:space="0" w:color="C17F8A" w:themeColor="accent5"/>
          <w:left w:val="single" w:sz="8" w:space="0" w:color="C17F8A" w:themeColor="accent5"/>
          <w:bottom w:val="single" w:sz="8" w:space="0" w:color="C17F8A" w:themeColor="accent5"/>
          <w:right w:val="single" w:sz="8" w:space="0" w:color="C17F8A" w:themeColor="accent5"/>
        </w:tcBorders>
        <w:shd w:val="clear" w:color="auto" w:fill="EFDFE2" w:themeFill="accent5" w:themeFillTint="3F"/>
      </w:tcPr>
    </w:tblStylePr>
    <w:tblStylePr w:type="band1Horz">
      <w:tblPr/>
      <w:tcPr>
        <w:tcBorders>
          <w:top w:val="single" w:sz="8" w:space="0" w:color="C17F8A" w:themeColor="accent5"/>
          <w:left w:val="single" w:sz="8" w:space="0" w:color="C17F8A" w:themeColor="accent5"/>
          <w:bottom w:val="single" w:sz="8" w:space="0" w:color="C17F8A" w:themeColor="accent5"/>
          <w:right w:val="single" w:sz="8" w:space="0" w:color="C17F8A" w:themeColor="accent5"/>
          <w:insideV w:val="single" w:sz="8" w:space="0" w:color="C17F8A" w:themeColor="accent5"/>
        </w:tcBorders>
        <w:shd w:val="clear" w:color="auto" w:fill="EFDFE2" w:themeFill="accent5" w:themeFillTint="3F"/>
      </w:tcPr>
    </w:tblStylePr>
    <w:tblStylePr w:type="band2Horz">
      <w:tblPr/>
      <w:tcPr>
        <w:tcBorders>
          <w:top w:val="single" w:sz="8" w:space="0" w:color="C17F8A" w:themeColor="accent5"/>
          <w:left w:val="single" w:sz="8" w:space="0" w:color="C17F8A" w:themeColor="accent5"/>
          <w:bottom w:val="single" w:sz="8" w:space="0" w:color="C17F8A" w:themeColor="accent5"/>
          <w:right w:val="single" w:sz="8" w:space="0" w:color="C17F8A" w:themeColor="accent5"/>
          <w:insideV w:val="single" w:sz="8" w:space="0" w:color="C17F8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748280" w:themeColor="accent6"/>
        <w:left w:val="single" w:sz="8" w:space="0" w:color="748280" w:themeColor="accent6"/>
        <w:bottom w:val="single" w:sz="8" w:space="0" w:color="748280" w:themeColor="accent6"/>
        <w:right w:val="single" w:sz="8" w:space="0" w:color="748280" w:themeColor="accent6"/>
        <w:insideH w:val="single" w:sz="8" w:space="0" w:color="748280" w:themeColor="accent6"/>
        <w:insideV w:val="single" w:sz="8" w:space="0" w:color="74828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8280" w:themeColor="accent6"/>
          <w:left w:val="single" w:sz="8" w:space="0" w:color="748280" w:themeColor="accent6"/>
          <w:bottom w:val="single" w:sz="18" w:space="0" w:color="748280" w:themeColor="accent6"/>
          <w:right w:val="single" w:sz="8" w:space="0" w:color="748280" w:themeColor="accent6"/>
          <w:insideH w:val="nil"/>
          <w:insideV w:val="single" w:sz="8" w:space="0" w:color="74828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8280" w:themeColor="accent6"/>
          <w:left w:val="single" w:sz="8" w:space="0" w:color="748280" w:themeColor="accent6"/>
          <w:bottom w:val="single" w:sz="8" w:space="0" w:color="748280" w:themeColor="accent6"/>
          <w:right w:val="single" w:sz="8" w:space="0" w:color="748280" w:themeColor="accent6"/>
          <w:insideH w:val="nil"/>
          <w:insideV w:val="single" w:sz="8" w:space="0" w:color="74828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8280" w:themeColor="accent6"/>
          <w:left w:val="single" w:sz="8" w:space="0" w:color="748280" w:themeColor="accent6"/>
          <w:bottom w:val="single" w:sz="8" w:space="0" w:color="748280" w:themeColor="accent6"/>
          <w:right w:val="single" w:sz="8" w:space="0" w:color="748280" w:themeColor="accent6"/>
        </w:tcBorders>
      </w:tcPr>
    </w:tblStylePr>
    <w:tblStylePr w:type="band1Vert">
      <w:tblPr/>
      <w:tcPr>
        <w:tcBorders>
          <w:top w:val="single" w:sz="8" w:space="0" w:color="748280" w:themeColor="accent6"/>
          <w:left w:val="single" w:sz="8" w:space="0" w:color="748280" w:themeColor="accent6"/>
          <w:bottom w:val="single" w:sz="8" w:space="0" w:color="748280" w:themeColor="accent6"/>
          <w:right w:val="single" w:sz="8" w:space="0" w:color="748280" w:themeColor="accent6"/>
        </w:tcBorders>
        <w:shd w:val="clear" w:color="auto" w:fill="DCE0DF" w:themeFill="accent6" w:themeFillTint="3F"/>
      </w:tcPr>
    </w:tblStylePr>
    <w:tblStylePr w:type="band1Horz">
      <w:tblPr/>
      <w:tcPr>
        <w:tcBorders>
          <w:top w:val="single" w:sz="8" w:space="0" w:color="748280" w:themeColor="accent6"/>
          <w:left w:val="single" w:sz="8" w:space="0" w:color="748280" w:themeColor="accent6"/>
          <w:bottom w:val="single" w:sz="8" w:space="0" w:color="748280" w:themeColor="accent6"/>
          <w:right w:val="single" w:sz="8" w:space="0" w:color="748280" w:themeColor="accent6"/>
          <w:insideV w:val="single" w:sz="8" w:space="0" w:color="748280" w:themeColor="accent6"/>
        </w:tcBorders>
        <w:shd w:val="clear" w:color="auto" w:fill="DCE0DF" w:themeFill="accent6" w:themeFillTint="3F"/>
      </w:tcPr>
    </w:tblStylePr>
    <w:tblStylePr w:type="band2Horz">
      <w:tblPr/>
      <w:tcPr>
        <w:tcBorders>
          <w:top w:val="single" w:sz="8" w:space="0" w:color="748280" w:themeColor="accent6"/>
          <w:left w:val="single" w:sz="8" w:space="0" w:color="748280" w:themeColor="accent6"/>
          <w:bottom w:val="single" w:sz="8" w:space="0" w:color="748280" w:themeColor="accent6"/>
          <w:right w:val="single" w:sz="8" w:space="0" w:color="748280" w:themeColor="accent6"/>
          <w:insideV w:val="single" w:sz="8" w:space="0" w:color="748280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CB8864" w:themeColor="accent1"/>
        <w:left w:val="single" w:sz="8" w:space="0" w:color="CB8864" w:themeColor="accent1"/>
        <w:bottom w:val="single" w:sz="8" w:space="0" w:color="CB8864" w:themeColor="accent1"/>
        <w:right w:val="single" w:sz="8" w:space="0" w:color="CB886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B886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8864" w:themeColor="accent1"/>
          <w:left w:val="single" w:sz="8" w:space="0" w:color="CB8864" w:themeColor="accent1"/>
          <w:bottom w:val="single" w:sz="8" w:space="0" w:color="CB8864" w:themeColor="accent1"/>
          <w:right w:val="single" w:sz="8" w:space="0" w:color="CB886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B8864" w:themeColor="accent1"/>
          <w:left w:val="single" w:sz="8" w:space="0" w:color="CB8864" w:themeColor="accent1"/>
          <w:bottom w:val="single" w:sz="8" w:space="0" w:color="CB8864" w:themeColor="accent1"/>
          <w:right w:val="single" w:sz="8" w:space="0" w:color="CB8864" w:themeColor="accent1"/>
        </w:tcBorders>
      </w:tcPr>
    </w:tblStylePr>
    <w:tblStylePr w:type="band1Horz">
      <w:tblPr/>
      <w:tcPr>
        <w:tcBorders>
          <w:top w:val="single" w:sz="8" w:space="0" w:color="CB8864" w:themeColor="accent1"/>
          <w:left w:val="single" w:sz="8" w:space="0" w:color="CB8864" w:themeColor="accent1"/>
          <w:bottom w:val="single" w:sz="8" w:space="0" w:color="CB8864" w:themeColor="accent1"/>
          <w:right w:val="single" w:sz="8" w:space="0" w:color="CB886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9AAF87" w:themeColor="accent2"/>
        <w:left w:val="single" w:sz="8" w:space="0" w:color="9AAF87" w:themeColor="accent2"/>
        <w:bottom w:val="single" w:sz="8" w:space="0" w:color="9AAF87" w:themeColor="accent2"/>
        <w:right w:val="single" w:sz="8" w:space="0" w:color="9AAF8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AAF8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AF87" w:themeColor="accent2"/>
          <w:left w:val="single" w:sz="8" w:space="0" w:color="9AAF87" w:themeColor="accent2"/>
          <w:bottom w:val="single" w:sz="8" w:space="0" w:color="9AAF87" w:themeColor="accent2"/>
          <w:right w:val="single" w:sz="8" w:space="0" w:color="9AAF8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AAF87" w:themeColor="accent2"/>
          <w:left w:val="single" w:sz="8" w:space="0" w:color="9AAF87" w:themeColor="accent2"/>
          <w:bottom w:val="single" w:sz="8" w:space="0" w:color="9AAF87" w:themeColor="accent2"/>
          <w:right w:val="single" w:sz="8" w:space="0" w:color="9AAF87" w:themeColor="accent2"/>
        </w:tcBorders>
      </w:tcPr>
    </w:tblStylePr>
    <w:tblStylePr w:type="band1Horz">
      <w:tblPr/>
      <w:tcPr>
        <w:tcBorders>
          <w:top w:val="single" w:sz="8" w:space="0" w:color="9AAF87" w:themeColor="accent2"/>
          <w:left w:val="single" w:sz="8" w:space="0" w:color="9AAF87" w:themeColor="accent2"/>
          <w:bottom w:val="single" w:sz="8" w:space="0" w:color="9AAF87" w:themeColor="accent2"/>
          <w:right w:val="single" w:sz="8" w:space="0" w:color="9AAF8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84AEB5" w:themeColor="accent3"/>
        <w:left w:val="single" w:sz="8" w:space="0" w:color="84AEB5" w:themeColor="accent3"/>
        <w:bottom w:val="single" w:sz="8" w:space="0" w:color="84AEB5" w:themeColor="accent3"/>
        <w:right w:val="single" w:sz="8" w:space="0" w:color="84AEB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EB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EB5" w:themeColor="accent3"/>
          <w:left w:val="single" w:sz="8" w:space="0" w:color="84AEB5" w:themeColor="accent3"/>
          <w:bottom w:val="single" w:sz="8" w:space="0" w:color="84AEB5" w:themeColor="accent3"/>
          <w:right w:val="single" w:sz="8" w:space="0" w:color="84AEB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EB5" w:themeColor="accent3"/>
          <w:left w:val="single" w:sz="8" w:space="0" w:color="84AEB5" w:themeColor="accent3"/>
          <w:bottom w:val="single" w:sz="8" w:space="0" w:color="84AEB5" w:themeColor="accent3"/>
          <w:right w:val="single" w:sz="8" w:space="0" w:color="84AEB5" w:themeColor="accent3"/>
        </w:tcBorders>
      </w:tcPr>
    </w:tblStylePr>
    <w:tblStylePr w:type="band1Horz">
      <w:tblPr/>
      <w:tcPr>
        <w:tcBorders>
          <w:top w:val="single" w:sz="8" w:space="0" w:color="84AEB5" w:themeColor="accent3"/>
          <w:left w:val="single" w:sz="8" w:space="0" w:color="84AEB5" w:themeColor="accent3"/>
          <w:bottom w:val="single" w:sz="8" w:space="0" w:color="84AEB5" w:themeColor="accent3"/>
          <w:right w:val="single" w:sz="8" w:space="0" w:color="84AEB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C6B09D" w:themeColor="accent4"/>
        <w:left w:val="single" w:sz="8" w:space="0" w:color="C6B09D" w:themeColor="accent4"/>
        <w:bottom w:val="single" w:sz="8" w:space="0" w:color="C6B09D" w:themeColor="accent4"/>
        <w:right w:val="single" w:sz="8" w:space="0" w:color="C6B09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6B09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6B09D" w:themeColor="accent4"/>
          <w:left w:val="single" w:sz="8" w:space="0" w:color="C6B09D" w:themeColor="accent4"/>
          <w:bottom w:val="single" w:sz="8" w:space="0" w:color="C6B09D" w:themeColor="accent4"/>
          <w:right w:val="single" w:sz="8" w:space="0" w:color="C6B09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6B09D" w:themeColor="accent4"/>
          <w:left w:val="single" w:sz="8" w:space="0" w:color="C6B09D" w:themeColor="accent4"/>
          <w:bottom w:val="single" w:sz="8" w:space="0" w:color="C6B09D" w:themeColor="accent4"/>
          <w:right w:val="single" w:sz="8" w:space="0" w:color="C6B09D" w:themeColor="accent4"/>
        </w:tcBorders>
      </w:tcPr>
    </w:tblStylePr>
    <w:tblStylePr w:type="band1Horz">
      <w:tblPr/>
      <w:tcPr>
        <w:tcBorders>
          <w:top w:val="single" w:sz="8" w:space="0" w:color="C6B09D" w:themeColor="accent4"/>
          <w:left w:val="single" w:sz="8" w:space="0" w:color="C6B09D" w:themeColor="accent4"/>
          <w:bottom w:val="single" w:sz="8" w:space="0" w:color="C6B09D" w:themeColor="accent4"/>
          <w:right w:val="single" w:sz="8" w:space="0" w:color="C6B09D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C17F8A" w:themeColor="accent5"/>
        <w:left w:val="single" w:sz="8" w:space="0" w:color="C17F8A" w:themeColor="accent5"/>
        <w:bottom w:val="single" w:sz="8" w:space="0" w:color="C17F8A" w:themeColor="accent5"/>
        <w:right w:val="single" w:sz="8" w:space="0" w:color="C17F8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17F8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17F8A" w:themeColor="accent5"/>
          <w:left w:val="single" w:sz="8" w:space="0" w:color="C17F8A" w:themeColor="accent5"/>
          <w:bottom w:val="single" w:sz="8" w:space="0" w:color="C17F8A" w:themeColor="accent5"/>
          <w:right w:val="single" w:sz="8" w:space="0" w:color="C17F8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17F8A" w:themeColor="accent5"/>
          <w:left w:val="single" w:sz="8" w:space="0" w:color="C17F8A" w:themeColor="accent5"/>
          <w:bottom w:val="single" w:sz="8" w:space="0" w:color="C17F8A" w:themeColor="accent5"/>
          <w:right w:val="single" w:sz="8" w:space="0" w:color="C17F8A" w:themeColor="accent5"/>
        </w:tcBorders>
      </w:tcPr>
    </w:tblStylePr>
    <w:tblStylePr w:type="band1Horz">
      <w:tblPr/>
      <w:tcPr>
        <w:tcBorders>
          <w:top w:val="single" w:sz="8" w:space="0" w:color="C17F8A" w:themeColor="accent5"/>
          <w:left w:val="single" w:sz="8" w:space="0" w:color="C17F8A" w:themeColor="accent5"/>
          <w:bottom w:val="single" w:sz="8" w:space="0" w:color="C17F8A" w:themeColor="accent5"/>
          <w:right w:val="single" w:sz="8" w:space="0" w:color="C17F8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748280" w:themeColor="accent6"/>
        <w:left w:val="single" w:sz="8" w:space="0" w:color="748280" w:themeColor="accent6"/>
        <w:bottom w:val="single" w:sz="8" w:space="0" w:color="748280" w:themeColor="accent6"/>
        <w:right w:val="single" w:sz="8" w:space="0" w:color="74828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828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8280" w:themeColor="accent6"/>
          <w:left w:val="single" w:sz="8" w:space="0" w:color="748280" w:themeColor="accent6"/>
          <w:bottom w:val="single" w:sz="8" w:space="0" w:color="748280" w:themeColor="accent6"/>
          <w:right w:val="single" w:sz="8" w:space="0" w:color="7482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8280" w:themeColor="accent6"/>
          <w:left w:val="single" w:sz="8" w:space="0" w:color="748280" w:themeColor="accent6"/>
          <w:bottom w:val="single" w:sz="8" w:space="0" w:color="748280" w:themeColor="accent6"/>
          <w:right w:val="single" w:sz="8" w:space="0" w:color="748280" w:themeColor="accent6"/>
        </w:tcBorders>
      </w:tcPr>
    </w:tblStylePr>
    <w:tblStylePr w:type="band1Horz">
      <w:tblPr/>
      <w:tcPr>
        <w:tcBorders>
          <w:top w:val="single" w:sz="8" w:space="0" w:color="748280" w:themeColor="accent6"/>
          <w:left w:val="single" w:sz="8" w:space="0" w:color="748280" w:themeColor="accent6"/>
          <w:bottom w:val="single" w:sz="8" w:space="0" w:color="748280" w:themeColor="accent6"/>
          <w:right w:val="single" w:sz="8" w:space="0" w:color="74828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B96E7E"/>
    <w:pPr>
      <w:spacing w:after="26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B96E7E"/>
    <w:pPr>
      <w:spacing w:after="260" w:line="240" w:lineRule="auto"/>
    </w:pPr>
    <w:rPr>
      <w:color w:val="A96039" w:themeColor="accent1" w:themeShade="BF"/>
    </w:rPr>
    <w:tblPr>
      <w:tblStyleRowBandSize w:val="1"/>
      <w:tblStyleColBandSize w:val="1"/>
      <w:tblBorders>
        <w:top w:val="single" w:sz="8" w:space="0" w:color="CB8864" w:themeColor="accent1"/>
        <w:bottom w:val="single" w:sz="8" w:space="0" w:color="CB886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8864" w:themeColor="accent1"/>
          <w:left w:val="nil"/>
          <w:bottom w:val="single" w:sz="8" w:space="0" w:color="CB886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8864" w:themeColor="accent1"/>
          <w:left w:val="nil"/>
          <w:bottom w:val="single" w:sz="8" w:space="0" w:color="CB886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E1D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E1D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B96E7E"/>
    <w:pPr>
      <w:spacing w:after="260" w:line="240" w:lineRule="auto"/>
    </w:pPr>
    <w:rPr>
      <w:color w:val="728B5C" w:themeColor="accent2" w:themeShade="BF"/>
    </w:rPr>
    <w:tblPr>
      <w:tblStyleRowBandSize w:val="1"/>
      <w:tblStyleColBandSize w:val="1"/>
      <w:tblBorders>
        <w:top w:val="single" w:sz="8" w:space="0" w:color="9AAF87" w:themeColor="accent2"/>
        <w:bottom w:val="single" w:sz="8" w:space="0" w:color="9AAF8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AAF87" w:themeColor="accent2"/>
          <w:left w:val="nil"/>
          <w:bottom w:val="single" w:sz="8" w:space="0" w:color="9AAF8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AAF87" w:themeColor="accent2"/>
          <w:left w:val="nil"/>
          <w:bottom w:val="single" w:sz="8" w:space="0" w:color="9AAF8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BE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BE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B96E7E"/>
    <w:pPr>
      <w:spacing w:after="260" w:line="240" w:lineRule="auto"/>
    </w:pPr>
    <w:rPr>
      <w:color w:val="588992" w:themeColor="accent3" w:themeShade="BF"/>
    </w:rPr>
    <w:tblPr>
      <w:tblStyleRowBandSize w:val="1"/>
      <w:tblStyleColBandSize w:val="1"/>
      <w:tblBorders>
        <w:top w:val="single" w:sz="8" w:space="0" w:color="84AEB5" w:themeColor="accent3"/>
        <w:bottom w:val="single" w:sz="8" w:space="0" w:color="84AEB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EB5" w:themeColor="accent3"/>
          <w:left w:val="nil"/>
          <w:bottom w:val="single" w:sz="8" w:space="0" w:color="84AEB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EB5" w:themeColor="accent3"/>
          <w:left w:val="nil"/>
          <w:bottom w:val="single" w:sz="8" w:space="0" w:color="84AEB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C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B96E7E"/>
    <w:pPr>
      <w:spacing w:after="260" w:line="240" w:lineRule="auto"/>
    </w:pPr>
    <w:rPr>
      <w:color w:val="A58264" w:themeColor="accent4" w:themeShade="BF"/>
    </w:rPr>
    <w:tblPr>
      <w:tblStyleRowBandSize w:val="1"/>
      <w:tblStyleColBandSize w:val="1"/>
      <w:tblBorders>
        <w:top w:val="single" w:sz="8" w:space="0" w:color="C6B09D" w:themeColor="accent4"/>
        <w:bottom w:val="single" w:sz="8" w:space="0" w:color="C6B09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6B09D" w:themeColor="accent4"/>
          <w:left w:val="nil"/>
          <w:bottom w:val="single" w:sz="8" w:space="0" w:color="C6B09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6B09D" w:themeColor="accent4"/>
          <w:left w:val="nil"/>
          <w:bottom w:val="single" w:sz="8" w:space="0" w:color="C6B09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BE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EBE6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B96E7E"/>
    <w:pPr>
      <w:spacing w:after="260" w:line="240" w:lineRule="auto"/>
    </w:pPr>
    <w:rPr>
      <w:color w:val="A14E5C" w:themeColor="accent5" w:themeShade="BF"/>
    </w:rPr>
    <w:tblPr>
      <w:tblStyleRowBandSize w:val="1"/>
      <w:tblStyleColBandSize w:val="1"/>
      <w:tblBorders>
        <w:top w:val="single" w:sz="8" w:space="0" w:color="C17F8A" w:themeColor="accent5"/>
        <w:bottom w:val="single" w:sz="8" w:space="0" w:color="C17F8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7F8A" w:themeColor="accent5"/>
          <w:left w:val="nil"/>
          <w:bottom w:val="single" w:sz="8" w:space="0" w:color="C17F8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7F8A" w:themeColor="accent5"/>
          <w:left w:val="nil"/>
          <w:bottom w:val="single" w:sz="8" w:space="0" w:color="C17F8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FE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FE2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B96E7E"/>
    <w:pPr>
      <w:spacing w:after="260" w:line="240" w:lineRule="auto"/>
    </w:pPr>
    <w:rPr>
      <w:color w:val="56615F" w:themeColor="accent6" w:themeShade="BF"/>
    </w:rPr>
    <w:tblPr>
      <w:tblStyleRowBandSize w:val="1"/>
      <w:tblStyleColBandSize w:val="1"/>
      <w:tblBorders>
        <w:top w:val="single" w:sz="8" w:space="0" w:color="748280" w:themeColor="accent6"/>
        <w:bottom w:val="single" w:sz="8" w:space="0" w:color="74828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8280" w:themeColor="accent6"/>
          <w:left w:val="nil"/>
          <w:bottom w:val="single" w:sz="8" w:space="0" w:color="74828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8280" w:themeColor="accent6"/>
          <w:left w:val="nil"/>
          <w:bottom w:val="single" w:sz="8" w:space="0" w:color="74828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0D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0D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B96E7E"/>
    <w:rPr>
      <w:lang w:val="en-GB"/>
    </w:rPr>
  </w:style>
  <w:style w:type="paragraph" w:styleId="List">
    <w:name w:val="List"/>
    <w:basedOn w:val="Normal"/>
    <w:uiPriority w:val="99"/>
    <w:semiHidden/>
    <w:rsid w:val="00B96E7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B96E7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B96E7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B96E7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B96E7E"/>
    <w:pPr>
      <w:ind w:left="1415" w:hanging="283"/>
      <w:contextualSpacing/>
    </w:pPr>
  </w:style>
  <w:style w:type="paragraph" w:styleId="ListBullet2">
    <w:name w:val="List Bullet 2"/>
    <w:basedOn w:val="BodyText"/>
    <w:uiPriority w:val="2"/>
    <w:rsid w:val="007C50A1"/>
    <w:pPr>
      <w:numPr>
        <w:ilvl w:val="1"/>
        <w:numId w:val="9"/>
      </w:numPr>
    </w:pPr>
  </w:style>
  <w:style w:type="paragraph" w:styleId="ListBullet3">
    <w:name w:val="List Bullet 3"/>
    <w:basedOn w:val="BodyText"/>
    <w:uiPriority w:val="2"/>
    <w:rsid w:val="007C50A1"/>
    <w:pPr>
      <w:numPr>
        <w:ilvl w:val="2"/>
        <w:numId w:val="9"/>
      </w:numPr>
    </w:pPr>
  </w:style>
  <w:style w:type="paragraph" w:styleId="ListBullet4">
    <w:name w:val="List Bullet 4"/>
    <w:basedOn w:val="Normal"/>
    <w:uiPriority w:val="99"/>
    <w:semiHidden/>
    <w:rsid w:val="007C50A1"/>
  </w:style>
  <w:style w:type="paragraph" w:styleId="ListBullet5">
    <w:name w:val="List Bullet 5"/>
    <w:basedOn w:val="Normal"/>
    <w:uiPriority w:val="99"/>
    <w:semiHidden/>
    <w:rsid w:val="007C50A1"/>
  </w:style>
  <w:style w:type="paragraph" w:styleId="ListContinue">
    <w:name w:val="List Continue"/>
    <w:basedOn w:val="Normal"/>
    <w:uiPriority w:val="99"/>
    <w:semiHidden/>
    <w:rsid w:val="00B96E7E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B96E7E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B96E7E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B96E7E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B96E7E"/>
    <w:pPr>
      <w:ind w:left="1415"/>
      <w:contextualSpacing/>
    </w:pPr>
  </w:style>
  <w:style w:type="paragraph" w:styleId="ListNumber2">
    <w:name w:val="List Number 2"/>
    <w:basedOn w:val="BodyText"/>
    <w:uiPriority w:val="2"/>
    <w:rsid w:val="007C50A1"/>
    <w:pPr>
      <w:numPr>
        <w:ilvl w:val="1"/>
        <w:numId w:val="10"/>
      </w:numPr>
    </w:pPr>
  </w:style>
  <w:style w:type="paragraph" w:styleId="ListNumber3">
    <w:name w:val="List Number 3"/>
    <w:basedOn w:val="BodyText"/>
    <w:uiPriority w:val="2"/>
    <w:rsid w:val="007C50A1"/>
    <w:pPr>
      <w:numPr>
        <w:ilvl w:val="2"/>
        <w:numId w:val="10"/>
      </w:numPr>
    </w:pPr>
  </w:style>
  <w:style w:type="paragraph" w:styleId="ListNumber4">
    <w:name w:val="List Number 4"/>
    <w:basedOn w:val="Normal"/>
    <w:uiPriority w:val="99"/>
    <w:semiHidden/>
    <w:rsid w:val="007C50A1"/>
  </w:style>
  <w:style w:type="paragraph" w:styleId="ListNumber5">
    <w:name w:val="List Number 5"/>
    <w:basedOn w:val="Normal"/>
    <w:uiPriority w:val="99"/>
    <w:semiHidden/>
    <w:rsid w:val="007C50A1"/>
  </w:style>
  <w:style w:type="paragraph" w:styleId="ListParagraph">
    <w:name w:val="List Paragraph"/>
    <w:basedOn w:val="Normal"/>
    <w:uiPriority w:val="99"/>
    <w:qFormat/>
    <w:rsid w:val="00B96E7E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B96E7E"/>
    <w:pPr>
      <w:spacing w:after="26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B96E7E"/>
    <w:pPr>
      <w:spacing w:after="26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FB7A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FB7A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E6DF" w:themeFill="accent1" w:themeFillTint="33"/>
      </w:tcPr>
    </w:tblStylePr>
    <w:tblStylePr w:type="band1Horz">
      <w:tblPr/>
      <w:tcPr>
        <w:shd w:val="clear" w:color="auto" w:fill="F4E6D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B96E7E"/>
    <w:pPr>
      <w:spacing w:after="26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CFB7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CFB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FE7" w:themeFill="accent2" w:themeFillTint="33"/>
      </w:tcPr>
    </w:tblStylePr>
    <w:tblStylePr w:type="band1Horz">
      <w:tblPr/>
      <w:tcPr>
        <w:shd w:val="clear" w:color="auto" w:fill="EAEFE7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B96E7E"/>
    <w:pPr>
      <w:spacing w:after="26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ED2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ED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3" w:themeFillTint="33"/>
      </w:tcPr>
    </w:tblStylePr>
    <w:tblStylePr w:type="band1Horz">
      <w:tblPr/>
      <w:tcPr>
        <w:shd w:val="clear" w:color="auto" w:fill="E6EEF0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B96E7E"/>
    <w:pPr>
      <w:spacing w:after="26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CCF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CCF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FEB" w:themeFill="accent4" w:themeFillTint="33"/>
      </w:tcPr>
    </w:tblStylePr>
    <w:tblStylePr w:type="band1Horz">
      <w:tblPr/>
      <w:tcPr>
        <w:shd w:val="clear" w:color="auto" w:fill="F3EFE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B96E7E"/>
    <w:pPr>
      <w:spacing w:after="26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B2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B2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5E7" w:themeFill="accent5" w:themeFillTint="33"/>
      </w:tcPr>
    </w:tblStylePr>
    <w:tblStylePr w:type="band1Horz">
      <w:tblPr/>
      <w:tcPr>
        <w:shd w:val="clear" w:color="auto" w:fill="F2E5E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B96E7E"/>
    <w:pPr>
      <w:spacing w:after="26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B4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B4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6E5" w:themeFill="accent6" w:themeFillTint="33"/>
      </w:tcPr>
    </w:tblStylePr>
    <w:tblStylePr w:type="band1Horz">
      <w:tblPr/>
      <w:tcPr>
        <w:shd w:val="clear" w:color="auto" w:fill="E2E6E5" w:themeFill="accent6" w:themeFillTint="33"/>
      </w:tcPr>
    </w:tblStylePr>
  </w:style>
  <w:style w:type="table" w:styleId="ListTable2">
    <w:name w:val="List Table 2"/>
    <w:basedOn w:val="TableNormal"/>
    <w:uiPriority w:val="47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DFB7A1" w:themeColor="accent1" w:themeTint="99"/>
        <w:bottom w:val="single" w:sz="4" w:space="0" w:color="DFB7A1" w:themeColor="accent1" w:themeTint="99"/>
        <w:insideH w:val="single" w:sz="4" w:space="0" w:color="DFB7A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E6DF" w:themeFill="accent1" w:themeFillTint="33"/>
      </w:tcPr>
    </w:tblStylePr>
    <w:tblStylePr w:type="band1Horz">
      <w:tblPr/>
      <w:tcPr>
        <w:shd w:val="clear" w:color="auto" w:fill="F4E6D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C2CFB7" w:themeColor="accent2" w:themeTint="99"/>
        <w:bottom w:val="single" w:sz="4" w:space="0" w:color="C2CFB7" w:themeColor="accent2" w:themeTint="99"/>
        <w:insideH w:val="single" w:sz="4" w:space="0" w:color="C2CFB7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FE7" w:themeFill="accent2" w:themeFillTint="33"/>
      </w:tcPr>
    </w:tblStylePr>
    <w:tblStylePr w:type="band1Horz">
      <w:tblPr/>
      <w:tcPr>
        <w:shd w:val="clear" w:color="auto" w:fill="EAEFE7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B5CED2" w:themeColor="accent3" w:themeTint="99"/>
        <w:bottom w:val="single" w:sz="4" w:space="0" w:color="B5CED2" w:themeColor="accent3" w:themeTint="99"/>
        <w:insideH w:val="single" w:sz="4" w:space="0" w:color="B5CED2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3" w:themeFillTint="33"/>
      </w:tcPr>
    </w:tblStylePr>
    <w:tblStylePr w:type="band1Horz">
      <w:tblPr/>
      <w:tcPr>
        <w:shd w:val="clear" w:color="auto" w:fill="E6EEF0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DCCFC4" w:themeColor="accent4" w:themeTint="99"/>
        <w:bottom w:val="single" w:sz="4" w:space="0" w:color="DCCFC4" w:themeColor="accent4" w:themeTint="99"/>
        <w:insideH w:val="single" w:sz="4" w:space="0" w:color="DCCFC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FEB" w:themeFill="accent4" w:themeFillTint="33"/>
      </w:tcPr>
    </w:tblStylePr>
    <w:tblStylePr w:type="band1Horz">
      <w:tblPr/>
      <w:tcPr>
        <w:shd w:val="clear" w:color="auto" w:fill="F3EFE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D9B2B8" w:themeColor="accent5" w:themeTint="99"/>
        <w:bottom w:val="single" w:sz="4" w:space="0" w:color="D9B2B8" w:themeColor="accent5" w:themeTint="99"/>
        <w:insideH w:val="single" w:sz="4" w:space="0" w:color="D9B2B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5E7" w:themeFill="accent5" w:themeFillTint="33"/>
      </w:tcPr>
    </w:tblStylePr>
    <w:tblStylePr w:type="band1Horz">
      <w:tblPr/>
      <w:tcPr>
        <w:shd w:val="clear" w:color="auto" w:fill="F2E5E7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ABB4B2" w:themeColor="accent6" w:themeTint="99"/>
        <w:bottom w:val="single" w:sz="4" w:space="0" w:color="ABB4B2" w:themeColor="accent6" w:themeTint="99"/>
        <w:insideH w:val="single" w:sz="4" w:space="0" w:color="ABB4B2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6E5" w:themeFill="accent6" w:themeFillTint="33"/>
      </w:tcPr>
    </w:tblStylePr>
    <w:tblStylePr w:type="band1Horz">
      <w:tblPr/>
      <w:tcPr>
        <w:shd w:val="clear" w:color="auto" w:fill="E2E6E5" w:themeFill="accent6" w:themeFillTint="33"/>
      </w:tcPr>
    </w:tblStylePr>
  </w:style>
  <w:style w:type="table" w:styleId="ListTable3">
    <w:name w:val="List Table 3"/>
    <w:basedOn w:val="TableNormal"/>
    <w:uiPriority w:val="48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CB8864" w:themeColor="accent1"/>
        <w:left w:val="single" w:sz="4" w:space="0" w:color="CB8864" w:themeColor="accent1"/>
        <w:bottom w:val="single" w:sz="4" w:space="0" w:color="CB8864" w:themeColor="accent1"/>
        <w:right w:val="single" w:sz="4" w:space="0" w:color="CB886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8864" w:themeFill="accent1"/>
      </w:tcPr>
    </w:tblStylePr>
    <w:tblStylePr w:type="lastRow">
      <w:rPr>
        <w:b/>
        <w:bCs/>
      </w:rPr>
      <w:tblPr/>
      <w:tcPr>
        <w:tcBorders>
          <w:top w:val="double" w:sz="4" w:space="0" w:color="CB886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B8864" w:themeColor="accent1"/>
          <w:right w:val="single" w:sz="4" w:space="0" w:color="CB8864" w:themeColor="accent1"/>
        </w:tcBorders>
      </w:tcPr>
    </w:tblStylePr>
    <w:tblStylePr w:type="band1Horz">
      <w:tblPr/>
      <w:tcPr>
        <w:tcBorders>
          <w:top w:val="single" w:sz="4" w:space="0" w:color="CB8864" w:themeColor="accent1"/>
          <w:bottom w:val="single" w:sz="4" w:space="0" w:color="CB886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B8864" w:themeColor="accent1"/>
          <w:left w:val="nil"/>
        </w:tcBorders>
      </w:tcPr>
    </w:tblStylePr>
    <w:tblStylePr w:type="swCell">
      <w:tblPr/>
      <w:tcPr>
        <w:tcBorders>
          <w:top w:val="double" w:sz="4" w:space="0" w:color="CB886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9AAF87" w:themeColor="accent2"/>
        <w:left w:val="single" w:sz="4" w:space="0" w:color="9AAF87" w:themeColor="accent2"/>
        <w:bottom w:val="single" w:sz="4" w:space="0" w:color="9AAF87" w:themeColor="accent2"/>
        <w:right w:val="single" w:sz="4" w:space="0" w:color="9AAF8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AAF87" w:themeFill="accent2"/>
      </w:tcPr>
    </w:tblStylePr>
    <w:tblStylePr w:type="lastRow">
      <w:rPr>
        <w:b/>
        <w:bCs/>
      </w:rPr>
      <w:tblPr/>
      <w:tcPr>
        <w:tcBorders>
          <w:top w:val="double" w:sz="4" w:space="0" w:color="9AAF8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AAF87" w:themeColor="accent2"/>
          <w:right w:val="single" w:sz="4" w:space="0" w:color="9AAF87" w:themeColor="accent2"/>
        </w:tcBorders>
      </w:tcPr>
    </w:tblStylePr>
    <w:tblStylePr w:type="band1Horz">
      <w:tblPr/>
      <w:tcPr>
        <w:tcBorders>
          <w:top w:val="single" w:sz="4" w:space="0" w:color="9AAF87" w:themeColor="accent2"/>
          <w:bottom w:val="single" w:sz="4" w:space="0" w:color="9AAF8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AAF87" w:themeColor="accent2"/>
          <w:left w:val="nil"/>
        </w:tcBorders>
      </w:tcPr>
    </w:tblStylePr>
    <w:tblStylePr w:type="swCell">
      <w:tblPr/>
      <w:tcPr>
        <w:tcBorders>
          <w:top w:val="double" w:sz="4" w:space="0" w:color="9AAF8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84AEB5" w:themeColor="accent3"/>
        <w:left w:val="single" w:sz="4" w:space="0" w:color="84AEB5" w:themeColor="accent3"/>
        <w:bottom w:val="single" w:sz="4" w:space="0" w:color="84AEB5" w:themeColor="accent3"/>
        <w:right w:val="single" w:sz="4" w:space="0" w:color="84AEB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EB5" w:themeFill="accent3"/>
      </w:tcPr>
    </w:tblStylePr>
    <w:tblStylePr w:type="lastRow">
      <w:rPr>
        <w:b/>
        <w:bCs/>
      </w:rPr>
      <w:tblPr/>
      <w:tcPr>
        <w:tcBorders>
          <w:top w:val="double" w:sz="4" w:space="0" w:color="84AEB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EB5" w:themeColor="accent3"/>
          <w:right w:val="single" w:sz="4" w:space="0" w:color="84AEB5" w:themeColor="accent3"/>
        </w:tcBorders>
      </w:tcPr>
    </w:tblStylePr>
    <w:tblStylePr w:type="band1Horz">
      <w:tblPr/>
      <w:tcPr>
        <w:tcBorders>
          <w:top w:val="single" w:sz="4" w:space="0" w:color="84AEB5" w:themeColor="accent3"/>
          <w:bottom w:val="single" w:sz="4" w:space="0" w:color="84AEB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EB5" w:themeColor="accent3"/>
          <w:left w:val="nil"/>
        </w:tcBorders>
      </w:tcPr>
    </w:tblStylePr>
    <w:tblStylePr w:type="swCell">
      <w:tblPr/>
      <w:tcPr>
        <w:tcBorders>
          <w:top w:val="double" w:sz="4" w:space="0" w:color="84AEB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C6B09D" w:themeColor="accent4"/>
        <w:left w:val="single" w:sz="4" w:space="0" w:color="C6B09D" w:themeColor="accent4"/>
        <w:bottom w:val="single" w:sz="4" w:space="0" w:color="C6B09D" w:themeColor="accent4"/>
        <w:right w:val="single" w:sz="4" w:space="0" w:color="C6B09D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6B09D" w:themeFill="accent4"/>
      </w:tcPr>
    </w:tblStylePr>
    <w:tblStylePr w:type="lastRow">
      <w:rPr>
        <w:b/>
        <w:bCs/>
      </w:rPr>
      <w:tblPr/>
      <w:tcPr>
        <w:tcBorders>
          <w:top w:val="double" w:sz="4" w:space="0" w:color="C6B09D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6B09D" w:themeColor="accent4"/>
          <w:right w:val="single" w:sz="4" w:space="0" w:color="C6B09D" w:themeColor="accent4"/>
        </w:tcBorders>
      </w:tcPr>
    </w:tblStylePr>
    <w:tblStylePr w:type="band1Horz">
      <w:tblPr/>
      <w:tcPr>
        <w:tcBorders>
          <w:top w:val="single" w:sz="4" w:space="0" w:color="C6B09D" w:themeColor="accent4"/>
          <w:bottom w:val="single" w:sz="4" w:space="0" w:color="C6B09D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6B09D" w:themeColor="accent4"/>
          <w:left w:val="nil"/>
        </w:tcBorders>
      </w:tcPr>
    </w:tblStylePr>
    <w:tblStylePr w:type="swCell">
      <w:tblPr/>
      <w:tcPr>
        <w:tcBorders>
          <w:top w:val="double" w:sz="4" w:space="0" w:color="C6B09D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C17F8A" w:themeColor="accent5"/>
        <w:left w:val="single" w:sz="4" w:space="0" w:color="C17F8A" w:themeColor="accent5"/>
        <w:bottom w:val="single" w:sz="4" w:space="0" w:color="C17F8A" w:themeColor="accent5"/>
        <w:right w:val="single" w:sz="4" w:space="0" w:color="C17F8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17F8A" w:themeFill="accent5"/>
      </w:tcPr>
    </w:tblStylePr>
    <w:tblStylePr w:type="lastRow">
      <w:rPr>
        <w:b/>
        <w:bCs/>
      </w:rPr>
      <w:tblPr/>
      <w:tcPr>
        <w:tcBorders>
          <w:top w:val="double" w:sz="4" w:space="0" w:color="C17F8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17F8A" w:themeColor="accent5"/>
          <w:right w:val="single" w:sz="4" w:space="0" w:color="C17F8A" w:themeColor="accent5"/>
        </w:tcBorders>
      </w:tcPr>
    </w:tblStylePr>
    <w:tblStylePr w:type="band1Horz">
      <w:tblPr/>
      <w:tcPr>
        <w:tcBorders>
          <w:top w:val="single" w:sz="4" w:space="0" w:color="C17F8A" w:themeColor="accent5"/>
          <w:bottom w:val="single" w:sz="4" w:space="0" w:color="C17F8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17F8A" w:themeColor="accent5"/>
          <w:left w:val="nil"/>
        </w:tcBorders>
      </w:tcPr>
    </w:tblStylePr>
    <w:tblStylePr w:type="swCell">
      <w:tblPr/>
      <w:tcPr>
        <w:tcBorders>
          <w:top w:val="double" w:sz="4" w:space="0" w:color="C17F8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748280" w:themeColor="accent6"/>
        <w:left w:val="single" w:sz="4" w:space="0" w:color="748280" w:themeColor="accent6"/>
        <w:bottom w:val="single" w:sz="4" w:space="0" w:color="748280" w:themeColor="accent6"/>
        <w:right w:val="single" w:sz="4" w:space="0" w:color="74828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8280" w:themeFill="accent6"/>
      </w:tcPr>
    </w:tblStylePr>
    <w:tblStylePr w:type="lastRow">
      <w:rPr>
        <w:b/>
        <w:bCs/>
      </w:rPr>
      <w:tblPr/>
      <w:tcPr>
        <w:tcBorders>
          <w:top w:val="double" w:sz="4" w:space="0" w:color="74828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8280" w:themeColor="accent6"/>
          <w:right w:val="single" w:sz="4" w:space="0" w:color="748280" w:themeColor="accent6"/>
        </w:tcBorders>
      </w:tcPr>
    </w:tblStylePr>
    <w:tblStylePr w:type="band1Horz">
      <w:tblPr/>
      <w:tcPr>
        <w:tcBorders>
          <w:top w:val="single" w:sz="4" w:space="0" w:color="748280" w:themeColor="accent6"/>
          <w:bottom w:val="single" w:sz="4" w:space="0" w:color="74828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8280" w:themeColor="accent6"/>
          <w:left w:val="nil"/>
        </w:tcBorders>
      </w:tcPr>
    </w:tblStylePr>
    <w:tblStylePr w:type="swCell">
      <w:tblPr/>
      <w:tcPr>
        <w:tcBorders>
          <w:top w:val="double" w:sz="4" w:space="0" w:color="74828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DFB7A1" w:themeColor="accent1" w:themeTint="99"/>
        <w:left w:val="single" w:sz="4" w:space="0" w:color="DFB7A1" w:themeColor="accent1" w:themeTint="99"/>
        <w:bottom w:val="single" w:sz="4" w:space="0" w:color="DFB7A1" w:themeColor="accent1" w:themeTint="99"/>
        <w:right w:val="single" w:sz="4" w:space="0" w:color="DFB7A1" w:themeColor="accent1" w:themeTint="99"/>
        <w:insideH w:val="single" w:sz="4" w:space="0" w:color="DFB7A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8864" w:themeColor="accent1"/>
          <w:left w:val="single" w:sz="4" w:space="0" w:color="CB8864" w:themeColor="accent1"/>
          <w:bottom w:val="single" w:sz="4" w:space="0" w:color="CB8864" w:themeColor="accent1"/>
          <w:right w:val="single" w:sz="4" w:space="0" w:color="CB8864" w:themeColor="accent1"/>
          <w:insideH w:val="nil"/>
        </w:tcBorders>
        <w:shd w:val="clear" w:color="auto" w:fill="CB8864" w:themeFill="accent1"/>
      </w:tcPr>
    </w:tblStylePr>
    <w:tblStylePr w:type="lastRow">
      <w:rPr>
        <w:b/>
        <w:bCs/>
      </w:rPr>
      <w:tblPr/>
      <w:tcPr>
        <w:tcBorders>
          <w:top w:val="double" w:sz="4" w:space="0" w:color="DFB7A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E6DF" w:themeFill="accent1" w:themeFillTint="33"/>
      </w:tcPr>
    </w:tblStylePr>
    <w:tblStylePr w:type="band1Horz">
      <w:tblPr/>
      <w:tcPr>
        <w:shd w:val="clear" w:color="auto" w:fill="F4E6D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C2CFB7" w:themeColor="accent2" w:themeTint="99"/>
        <w:left w:val="single" w:sz="4" w:space="0" w:color="C2CFB7" w:themeColor="accent2" w:themeTint="99"/>
        <w:bottom w:val="single" w:sz="4" w:space="0" w:color="C2CFB7" w:themeColor="accent2" w:themeTint="99"/>
        <w:right w:val="single" w:sz="4" w:space="0" w:color="C2CFB7" w:themeColor="accent2" w:themeTint="99"/>
        <w:insideH w:val="single" w:sz="4" w:space="0" w:color="C2CFB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AAF87" w:themeColor="accent2"/>
          <w:left w:val="single" w:sz="4" w:space="0" w:color="9AAF87" w:themeColor="accent2"/>
          <w:bottom w:val="single" w:sz="4" w:space="0" w:color="9AAF87" w:themeColor="accent2"/>
          <w:right w:val="single" w:sz="4" w:space="0" w:color="9AAF87" w:themeColor="accent2"/>
          <w:insideH w:val="nil"/>
        </w:tcBorders>
        <w:shd w:val="clear" w:color="auto" w:fill="9AAF87" w:themeFill="accent2"/>
      </w:tcPr>
    </w:tblStylePr>
    <w:tblStylePr w:type="lastRow">
      <w:rPr>
        <w:b/>
        <w:bCs/>
      </w:rPr>
      <w:tblPr/>
      <w:tcPr>
        <w:tcBorders>
          <w:top w:val="double" w:sz="4" w:space="0" w:color="C2CFB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FE7" w:themeFill="accent2" w:themeFillTint="33"/>
      </w:tcPr>
    </w:tblStylePr>
    <w:tblStylePr w:type="band1Horz">
      <w:tblPr/>
      <w:tcPr>
        <w:shd w:val="clear" w:color="auto" w:fill="EAEFE7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B5CED2" w:themeColor="accent3" w:themeTint="99"/>
        <w:left w:val="single" w:sz="4" w:space="0" w:color="B5CED2" w:themeColor="accent3" w:themeTint="99"/>
        <w:bottom w:val="single" w:sz="4" w:space="0" w:color="B5CED2" w:themeColor="accent3" w:themeTint="99"/>
        <w:right w:val="single" w:sz="4" w:space="0" w:color="B5CED2" w:themeColor="accent3" w:themeTint="99"/>
        <w:insideH w:val="single" w:sz="4" w:space="0" w:color="B5CED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EB5" w:themeColor="accent3"/>
          <w:left w:val="single" w:sz="4" w:space="0" w:color="84AEB5" w:themeColor="accent3"/>
          <w:bottom w:val="single" w:sz="4" w:space="0" w:color="84AEB5" w:themeColor="accent3"/>
          <w:right w:val="single" w:sz="4" w:space="0" w:color="84AEB5" w:themeColor="accent3"/>
          <w:insideH w:val="nil"/>
        </w:tcBorders>
        <w:shd w:val="clear" w:color="auto" w:fill="84AEB5" w:themeFill="accent3"/>
      </w:tcPr>
    </w:tblStylePr>
    <w:tblStylePr w:type="lastRow">
      <w:rPr>
        <w:b/>
        <w:bCs/>
      </w:rPr>
      <w:tblPr/>
      <w:tcPr>
        <w:tcBorders>
          <w:top w:val="double" w:sz="4" w:space="0" w:color="B5CED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3" w:themeFillTint="33"/>
      </w:tcPr>
    </w:tblStylePr>
    <w:tblStylePr w:type="band1Horz">
      <w:tblPr/>
      <w:tcPr>
        <w:shd w:val="clear" w:color="auto" w:fill="E6EEF0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DCCFC4" w:themeColor="accent4" w:themeTint="99"/>
        <w:left w:val="single" w:sz="4" w:space="0" w:color="DCCFC4" w:themeColor="accent4" w:themeTint="99"/>
        <w:bottom w:val="single" w:sz="4" w:space="0" w:color="DCCFC4" w:themeColor="accent4" w:themeTint="99"/>
        <w:right w:val="single" w:sz="4" w:space="0" w:color="DCCFC4" w:themeColor="accent4" w:themeTint="99"/>
        <w:insideH w:val="single" w:sz="4" w:space="0" w:color="DCCFC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6B09D" w:themeColor="accent4"/>
          <w:left w:val="single" w:sz="4" w:space="0" w:color="C6B09D" w:themeColor="accent4"/>
          <w:bottom w:val="single" w:sz="4" w:space="0" w:color="C6B09D" w:themeColor="accent4"/>
          <w:right w:val="single" w:sz="4" w:space="0" w:color="C6B09D" w:themeColor="accent4"/>
          <w:insideH w:val="nil"/>
        </w:tcBorders>
        <w:shd w:val="clear" w:color="auto" w:fill="C6B09D" w:themeFill="accent4"/>
      </w:tcPr>
    </w:tblStylePr>
    <w:tblStylePr w:type="lastRow">
      <w:rPr>
        <w:b/>
        <w:bCs/>
      </w:rPr>
      <w:tblPr/>
      <w:tcPr>
        <w:tcBorders>
          <w:top w:val="double" w:sz="4" w:space="0" w:color="DCCF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FEB" w:themeFill="accent4" w:themeFillTint="33"/>
      </w:tcPr>
    </w:tblStylePr>
    <w:tblStylePr w:type="band1Horz">
      <w:tblPr/>
      <w:tcPr>
        <w:shd w:val="clear" w:color="auto" w:fill="F3EFE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D9B2B8" w:themeColor="accent5" w:themeTint="99"/>
        <w:left w:val="single" w:sz="4" w:space="0" w:color="D9B2B8" w:themeColor="accent5" w:themeTint="99"/>
        <w:bottom w:val="single" w:sz="4" w:space="0" w:color="D9B2B8" w:themeColor="accent5" w:themeTint="99"/>
        <w:right w:val="single" w:sz="4" w:space="0" w:color="D9B2B8" w:themeColor="accent5" w:themeTint="99"/>
        <w:insideH w:val="single" w:sz="4" w:space="0" w:color="D9B2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7F8A" w:themeColor="accent5"/>
          <w:left w:val="single" w:sz="4" w:space="0" w:color="C17F8A" w:themeColor="accent5"/>
          <w:bottom w:val="single" w:sz="4" w:space="0" w:color="C17F8A" w:themeColor="accent5"/>
          <w:right w:val="single" w:sz="4" w:space="0" w:color="C17F8A" w:themeColor="accent5"/>
          <w:insideH w:val="nil"/>
        </w:tcBorders>
        <w:shd w:val="clear" w:color="auto" w:fill="C17F8A" w:themeFill="accent5"/>
      </w:tcPr>
    </w:tblStylePr>
    <w:tblStylePr w:type="lastRow">
      <w:rPr>
        <w:b/>
        <w:bCs/>
      </w:rPr>
      <w:tblPr/>
      <w:tcPr>
        <w:tcBorders>
          <w:top w:val="double" w:sz="4" w:space="0" w:color="D9B2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5E7" w:themeFill="accent5" w:themeFillTint="33"/>
      </w:tcPr>
    </w:tblStylePr>
    <w:tblStylePr w:type="band1Horz">
      <w:tblPr/>
      <w:tcPr>
        <w:shd w:val="clear" w:color="auto" w:fill="F2E5E7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ABB4B2" w:themeColor="accent6" w:themeTint="99"/>
        <w:left w:val="single" w:sz="4" w:space="0" w:color="ABB4B2" w:themeColor="accent6" w:themeTint="99"/>
        <w:bottom w:val="single" w:sz="4" w:space="0" w:color="ABB4B2" w:themeColor="accent6" w:themeTint="99"/>
        <w:right w:val="single" w:sz="4" w:space="0" w:color="ABB4B2" w:themeColor="accent6" w:themeTint="99"/>
        <w:insideH w:val="single" w:sz="4" w:space="0" w:color="ABB4B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8280" w:themeColor="accent6"/>
          <w:left w:val="single" w:sz="4" w:space="0" w:color="748280" w:themeColor="accent6"/>
          <w:bottom w:val="single" w:sz="4" w:space="0" w:color="748280" w:themeColor="accent6"/>
          <w:right w:val="single" w:sz="4" w:space="0" w:color="748280" w:themeColor="accent6"/>
          <w:insideH w:val="nil"/>
        </w:tcBorders>
        <w:shd w:val="clear" w:color="auto" w:fill="748280" w:themeFill="accent6"/>
      </w:tcPr>
    </w:tblStylePr>
    <w:tblStylePr w:type="lastRow">
      <w:rPr>
        <w:b/>
        <w:bCs/>
      </w:rPr>
      <w:tblPr/>
      <w:tcPr>
        <w:tcBorders>
          <w:top w:val="double" w:sz="4" w:space="0" w:color="ABB4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6E5" w:themeFill="accent6" w:themeFillTint="33"/>
      </w:tcPr>
    </w:tblStylePr>
    <w:tblStylePr w:type="band1Horz">
      <w:tblPr/>
      <w:tcPr>
        <w:shd w:val="clear" w:color="auto" w:fill="E2E6E5" w:themeFill="accent6" w:themeFillTint="33"/>
      </w:tcPr>
    </w:tblStylePr>
  </w:style>
  <w:style w:type="table" w:styleId="ListTable5Dark">
    <w:name w:val="List Table 5 Dark"/>
    <w:basedOn w:val="TableNormal"/>
    <w:uiPriority w:val="50"/>
    <w:rsid w:val="00B96E7E"/>
    <w:pPr>
      <w:spacing w:after="26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B96E7E"/>
    <w:pPr>
      <w:spacing w:after="26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B8864" w:themeColor="accent1"/>
        <w:left w:val="single" w:sz="24" w:space="0" w:color="CB8864" w:themeColor="accent1"/>
        <w:bottom w:val="single" w:sz="24" w:space="0" w:color="CB8864" w:themeColor="accent1"/>
        <w:right w:val="single" w:sz="24" w:space="0" w:color="CB8864" w:themeColor="accent1"/>
      </w:tblBorders>
    </w:tblPr>
    <w:tcPr>
      <w:shd w:val="clear" w:color="auto" w:fill="CB886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B96E7E"/>
    <w:pPr>
      <w:spacing w:after="26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AAF87" w:themeColor="accent2"/>
        <w:left w:val="single" w:sz="24" w:space="0" w:color="9AAF87" w:themeColor="accent2"/>
        <w:bottom w:val="single" w:sz="24" w:space="0" w:color="9AAF87" w:themeColor="accent2"/>
        <w:right w:val="single" w:sz="24" w:space="0" w:color="9AAF87" w:themeColor="accent2"/>
      </w:tblBorders>
    </w:tblPr>
    <w:tcPr>
      <w:shd w:val="clear" w:color="auto" w:fill="9AAF8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B96E7E"/>
    <w:pPr>
      <w:spacing w:after="26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EB5" w:themeColor="accent3"/>
        <w:left w:val="single" w:sz="24" w:space="0" w:color="84AEB5" w:themeColor="accent3"/>
        <w:bottom w:val="single" w:sz="24" w:space="0" w:color="84AEB5" w:themeColor="accent3"/>
        <w:right w:val="single" w:sz="24" w:space="0" w:color="84AEB5" w:themeColor="accent3"/>
      </w:tblBorders>
    </w:tblPr>
    <w:tcPr>
      <w:shd w:val="clear" w:color="auto" w:fill="84AEB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B96E7E"/>
    <w:pPr>
      <w:spacing w:after="26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6B09D" w:themeColor="accent4"/>
        <w:left w:val="single" w:sz="24" w:space="0" w:color="C6B09D" w:themeColor="accent4"/>
        <w:bottom w:val="single" w:sz="24" w:space="0" w:color="C6B09D" w:themeColor="accent4"/>
        <w:right w:val="single" w:sz="24" w:space="0" w:color="C6B09D" w:themeColor="accent4"/>
      </w:tblBorders>
    </w:tblPr>
    <w:tcPr>
      <w:shd w:val="clear" w:color="auto" w:fill="C6B09D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B96E7E"/>
    <w:pPr>
      <w:spacing w:after="26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17F8A" w:themeColor="accent5"/>
        <w:left w:val="single" w:sz="24" w:space="0" w:color="C17F8A" w:themeColor="accent5"/>
        <w:bottom w:val="single" w:sz="24" w:space="0" w:color="C17F8A" w:themeColor="accent5"/>
        <w:right w:val="single" w:sz="24" w:space="0" w:color="C17F8A" w:themeColor="accent5"/>
      </w:tblBorders>
    </w:tblPr>
    <w:tcPr>
      <w:shd w:val="clear" w:color="auto" w:fill="C17F8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B96E7E"/>
    <w:pPr>
      <w:spacing w:after="26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8280" w:themeColor="accent6"/>
        <w:left w:val="single" w:sz="24" w:space="0" w:color="748280" w:themeColor="accent6"/>
        <w:bottom w:val="single" w:sz="24" w:space="0" w:color="748280" w:themeColor="accent6"/>
        <w:right w:val="single" w:sz="24" w:space="0" w:color="748280" w:themeColor="accent6"/>
      </w:tblBorders>
    </w:tblPr>
    <w:tcPr>
      <w:shd w:val="clear" w:color="auto" w:fill="74828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">
    <w:name w:val="List Table 6 Colorful"/>
    <w:basedOn w:val="TableNormal"/>
    <w:uiPriority w:val="51"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Accent1">
    <w:name w:val="List Table 6 Colorful Accent 1"/>
    <w:basedOn w:val="TableNormal"/>
    <w:uiPriority w:val="51"/>
    <w:rsid w:val="00B96E7E"/>
    <w:pPr>
      <w:spacing w:after="260" w:line="240" w:lineRule="auto"/>
    </w:pPr>
    <w:rPr>
      <w:color w:val="A96039" w:themeColor="accent1" w:themeShade="BF"/>
    </w:rPr>
    <w:tblPr>
      <w:tblStyleRowBandSize w:val="1"/>
      <w:tblStyleColBandSize w:val="1"/>
      <w:tblBorders>
        <w:top w:val="single" w:sz="4" w:space="0" w:color="CB8864" w:themeColor="accent1"/>
        <w:bottom w:val="single" w:sz="4" w:space="0" w:color="CB886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B886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B886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E6DF" w:themeFill="accent1" w:themeFillTint="33"/>
      </w:tcPr>
    </w:tblStylePr>
    <w:tblStylePr w:type="band1Horz">
      <w:tblPr/>
      <w:tcPr>
        <w:shd w:val="clear" w:color="auto" w:fill="F4E6DF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B96E7E"/>
    <w:pPr>
      <w:spacing w:after="260" w:line="240" w:lineRule="auto"/>
    </w:pPr>
    <w:rPr>
      <w:color w:val="728B5C" w:themeColor="accent2" w:themeShade="BF"/>
    </w:rPr>
    <w:tblPr>
      <w:tblStyleRowBandSize w:val="1"/>
      <w:tblStyleColBandSize w:val="1"/>
      <w:tblBorders>
        <w:top w:val="single" w:sz="4" w:space="0" w:color="9AAF87" w:themeColor="accent2"/>
        <w:bottom w:val="single" w:sz="4" w:space="0" w:color="9AAF8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AAF8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AAF8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FE7" w:themeFill="accent2" w:themeFillTint="33"/>
      </w:tcPr>
    </w:tblStylePr>
    <w:tblStylePr w:type="band1Horz">
      <w:tblPr/>
      <w:tcPr>
        <w:shd w:val="clear" w:color="auto" w:fill="EAEFE7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B96E7E"/>
    <w:pPr>
      <w:spacing w:after="260" w:line="240" w:lineRule="auto"/>
    </w:pPr>
    <w:rPr>
      <w:color w:val="588992" w:themeColor="accent3" w:themeShade="BF"/>
    </w:rPr>
    <w:tblPr>
      <w:tblStyleRowBandSize w:val="1"/>
      <w:tblStyleColBandSize w:val="1"/>
      <w:tblBorders>
        <w:top w:val="single" w:sz="4" w:space="0" w:color="84AEB5" w:themeColor="accent3"/>
        <w:bottom w:val="single" w:sz="4" w:space="0" w:color="84AEB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4AEB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4AEB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3" w:themeFillTint="33"/>
      </w:tcPr>
    </w:tblStylePr>
    <w:tblStylePr w:type="band1Horz">
      <w:tblPr/>
      <w:tcPr>
        <w:shd w:val="clear" w:color="auto" w:fill="E6EEF0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B96E7E"/>
    <w:pPr>
      <w:spacing w:after="260" w:line="240" w:lineRule="auto"/>
    </w:pPr>
    <w:rPr>
      <w:color w:val="A58264" w:themeColor="accent4" w:themeShade="BF"/>
    </w:rPr>
    <w:tblPr>
      <w:tblStyleRowBandSize w:val="1"/>
      <w:tblStyleColBandSize w:val="1"/>
      <w:tblBorders>
        <w:top w:val="single" w:sz="4" w:space="0" w:color="C6B09D" w:themeColor="accent4"/>
        <w:bottom w:val="single" w:sz="4" w:space="0" w:color="C6B09D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C6B09D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C6B09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FEB" w:themeFill="accent4" w:themeFillTint="33"/>
      </w:tcPr>
    </w:tblStylePr>
    <w:tblStylePr w:type="band1Horz">
      <w:tblPr/>
      <w:tcPr>
        <w:shd w:val="clear" w:color="auto" w:fill="F3EFEB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B96E7E"/>
    <w:pPr>
      <w:spacing w:after="260" w:line="240" w:lineRule="auto"/>
    </w:pPr>
    <w:rPr>
      <w:color w:val="A14E5C" w:themeColor="accent5" w:themeShade="BF"/>
    </w:rPr>
    <w:tblPr>
      <w:tblStyleRowBandSize w:val="1"/>
      <w:tblStyleColBandSize w:val="1"/>
      <w:tblBorders>
        <w:top w:val="single" w:sz="4" w:space="0" w:color="C17F8A" w:themeColor="accent5"/>
        <w:bottom w:val="single" w:sz="4" w:space="0" w:color="C17F8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17F8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17F8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5E7" w:themeFill="accent5" w:themeFillTint="33"/>
      </w:tcPr>
    </w:tblStylePr>
    <w:tblStylePr w:type="band1Horz">
      <w:tblPr/>
      <w:tcPr>
        <w:shd w:val="clear" w:color="auto" w:fill="F2E5E7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B96E7E"/>
    <w:pPr>
      <w:spacing w:after="260" w:line="240" w:lineRule="auto"/>
    </w:pPr>
    <w:rPr>
      <w:color w:val="56615F" w:themeColor="accent6" w:themeShade="BF"/>
    </w:rPr>
    <w:tblPr>
      <w:tblStyleRowBandSize w:val="1"/>
      <w:tblStyleColBandSize w:val="1"/>
      <w:tblBorders>
        <w:top w:val="single" w:sz="4" w:space="0" w:color="748280" w:themeColor="accent6"/>
        <w:bottom w:val="single" w:sz="4" w:space="0" w:color="74828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4828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482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6E5" w:themeFill="accent6" w:themeFillTint="33"/>
      </w:tcPr>
    </w:tblStylePr>
    <w:tblStylePr w:type="band1Horz">
      <w:tblPr/>
      <w:tcPr>
        <w:shd w:val="clear" w:color="auto" w:fill="E2E6E5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B96E7E"/>
    <w:pPr>
      <w:spacing w:after="260" w:line="240" w:lineRule="auto"/>
    </w:pPr>
    <w:rPr>
      <w:color w:val="A9603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B886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B886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B886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B886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4E6DF" w:themeFill="accent1" w:themeFillTint="33"/>
      </w:tcPr>
    </w:tblStylePr>
    <w:tblStylePr w:type="band1Horz">
      <w:tblPr/>
      <w:tcPr>
        <w:shd w:val="clear" w:color="auto" w:fill="F4E6D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B96E7E"/>
    <w:pPr>
      <w:spacing w:after="260" w:line="240" w:lineRule="auto"/>
    </w:pPr>
    <w:rPr>
      <w:color w:val="728B5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AAF8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AAF8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AAF8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AAF8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EFE7" w:themeFill="accent2" w:themeFillTint="33"/>
      </w:tcPr>
    </w:tblStylePr>
    <w:tblStylePr w:type="band1Horz">
      <w:tblPr/>
      <w:tcPr>
        <w:shd w:val="clear" w:color="auto" w:fill="EAEFE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B96E7E"/>
    <w:pPr>
      <w:spacing w:after="260" w:line="240" w:lineRule="auto"/>
    </w:pPr>
    <w:rPr>
      <w:color w:val="58899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EB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EB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EB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EB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3" w:themeFillTint="33"/>
      </w:tcPr>
    </w:tblStylePr>
    <w:tblStylePr w:type="band1Horz">
      <w:tblPr/>
      <w:tcPr>
        <w:shd w:val="clear" w:color="auto" w:fill="E6EE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B96E7E"/>
    <w:pPr>
      <w:spacing w:after="260" w:line="240" w:lineRule="auto"/>
    </w:pPr>
    <w:rPr>
      <w:color w:val="A5826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6B09D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6B09D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6B09D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6B09D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3EFEB" w:themeFill="accent4" w:themeFillTint="33"/>
      </w:tcPr>
    </w:tblStylePr>
    <w:tblStylePr w:type="band1Horz">
      <w:tblPr/>
      <w:tcPr>
        <w:shd w:val="clear" w:color="auto" w:fill="F3EFE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B96E7E"/>
    <w:pPr>
      <w:spacing w:after="260" w:line="240" w:lineRule="auto"/>
    </w:pPr>
    <w:rPr>
      <w:color w:val="A14E5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17F8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17F8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17F8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17F8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E5E7" w:themeFill="accent5" w:themeFillTint="33"/>
      </w:tcPr>
    </w:tblStylePr>
    <w:tblStylePr w:type="band1Horz">
      <w:tblPr/>
      <w:tcPr>
        <w:shd w:val="clear" w:color="auto" w:fill="F2E5E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B96E7E"/>
    <w:pPr>
      <w:spacing w:after="260" w:line="240" w:lineRule="auto"/>
    </w:pPr>
    <w:rPr>
      <w:color w:val="56615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828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828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828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828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6E5" w:themeFill="accent6" w:themeFillTint="33"/>
      </w:tcPr>
    </w:tblStylePr>
    <w:tblStylePr w:type="band1Horz">
      <w:tblPr/>
      <w:tcPr>
        <w:shd w:val="clear" w:color="auto" w:fill="E2E6E5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B96E7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60"/>
    </w:pPr>
    <w:rPr>
      <w:rFonts w:ascii="Consolas" w:hAnsi="Consolas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96E7E"/>
    <w:rPr>
      <w:rFonts w:ascii="Consolas" w:hAnsi="Consolas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D8A58A" w:themeColor="accent1" w:themeTint="BF"/>
        <w:left w:val="single" w:sz="8" w:space="0" w:color="D8A58A" w:themeColor="accent1" w:themeTint="BF"/>
        <w:bottom w:val="single" w:sz="8" w:space="0" w:color="D8A58A" w:themeColor="accent1" w:themeTint="BF"/>
        <w:right w:val="single" w:sz="8" w:space="0" w:color="D8A58A" w:themeColor="accent1" w:themeTint="BF"/>
        <w:insideH w:val="single" w:sz="8" w:space="0" w:color="D8A58A" w:themeColor="accent1" w:themeTint="BF"/>
        <w:insideV w:val="single" w:sz="8" w:space="0" w:color="D8A58A" w:themeColor="accent1" w:themeTint="BF"/>
      </w:tblBorders>
    </w:tblPr>
    <w:tcPr>
      <w:shd w:val="clear" w:color="auto" w:fill="F2E1D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A58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C3B1" w:themeFill="accent1" w:themeFillTint="7F"/>
      </w:tcPr>
    </w:tblStylePr>
    <w:tblStylePr w:type="band1Horz">
      <w:tblPr/>
      <w:tcPr>
        <w:shd w:val="clear" w:color="auto" w:fill="E5C3B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B3C3A5" w:themeColor="accent2" w:themeTint="BF"/>
        <w:left w:val="single" w:sz="8" w:space="0" w:color="B3C3A5" w:themeColor="accent2" w:themeTint="BF"/>
        <w:bottom w:val="single" w:sz="8" w:space="0" w:color="B3C3A5" w:themeColor="accent2" w:themeTint="BF"/>
        <w:right w:val="single" w:sz="8" w:space="0" w:color="B3C3A5" w:themeColor="accent2" w:themeTint="BF"/>
        <w:insideH w:val="single" w:sz="8" w:space="0" w:color="B3C3A5" w:themeColor="accent2" w:themeTint="BF"/>
        <w:insideV w:val="single" w:sz="8" w:space="0" w:color="B3C3A5" w:themeColor="accent2" w:themeTint="BF"/>
      </w:tblBorders>
    </w:tblPr>
    <w:tcPr>
      <w:shd w:val="clear" w:color="auto" w:fill="E5EBE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3A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7C3" w:themeFill="accent2" w:themeFillTint="7F"/>
      </w:tcPr>
    </w:tblStylePr>
    <w:tblStylePr w:type="band1Horz">
      <w:tblPr/>
      <w:tcPr>
        <w:shd w:val="clear" w:color="auto" w:fill="CCD7C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A2C2C7" w:themeColor="accent3" w:themeTint="BF"/>
        <w:left w:val="single" w:sz="8" w:space="0" w:color="A2C2C7" w:themeColor="accent3" w:themeTint="BF"/>
        <w:bottom w:val="single" w:sz="8" w:space="0" w:color="A2C2C7" w:themeColor="accent3" w:themeTint="BF"/>
        <w:right w:val="single" w:sz="8" w:space="0" w:color="A2C2C7" w:themeColor="accent3" w:themeTint="BF"/>
        <w:insideH w:val="single" w:sz="8" w:space="0" w:color="A2C2C7" w:themeColor="accent3" w:themeTint="BF"/>
        <w:insideV w:val="single" w:sz="8" w:space="0" w:color="A2C2C7" w:themeColor="accent3" w:themeTint="BF"/>
      </w:tblBorders>
    </w:tblPr>
    <w:tcPr>
      <w:shd w:val="clear" w:color="auto" w:fill="E0EAE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2C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6DA" w:themeFill="accent3" w:themeFillTint="7F"/>
      </w:tcPr>
    </w:tblStylePr>
    <w:tblStylePr w:type="band1Horz">
      <w:tblPr/>
      <w:tcPr>
        <w:shd w:val="clear" w:color="auto" w:fill="C1D6D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D4C3B5" w:themeColor="accent4" w:themeTint="BF"/>
        <w:left w:val="single" w:sz="8" w:space="0" w:color="D4C3B5" w:themeColor="accent4" w:themeTint="BF"/>
        <w:bottom w:val="single" w:sz="8" w:space="0" w:color="D4C3B5" w:themeColor="accent4" w:themeTint="BF"/>
        <w:right w:val="single" w:sz="8" w:space="0" w:color="D4C3B5" w:themeColor="accent4" w:themeTint="BF"/>
        <w:insideH w:val="single" w:sz="8" w:space="0" w:color="D4C3B5" w:themeColor="accent4" w:themeTint="BF"/>
        <w:insideV w:val="single" w:sz="8" w:space="0" w:color="D4C3B5" w:themeColor="accent4" w:themeTint="BF"/>
      </w:tblBorders>
    </w:tblPr>
    <w:tcPr>
      <w:shd w:val="clear" w:color="auto" w:fill="F1EBE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4C3B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7CE" w:themeFill="accent4" w:themeFillTint="7F"/>
      </w:tcPr>
    </w:tblStylePr>
    <w:tblStylePr w:type="band1Horz">
      <w:tblPr/>
      <w:tcPr>
        <w:shd w:val="clear" w:color="auto" w:fill="E2D7CE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D09FA7" w:themeColor="accent5" w:themeTint="BF"/>
        <w:left w:val="single" w:sz="8" w:space="0" w:color="D09FA7" w:themeColor="accent5" w:themeTint="BF"/>
        <w:bottom w:val="single" w:sz="8" w:space="0" w:color="D09FA7" w:themeColor="accent5" w:themeTint="BF"/>
        <w:right w:val="single" w:sz="8" w:space="0" w:color="D09FA7" w:themeColor="accent5" w:themeTint="BF"/>
        <w:insideH w:val="single" w:sz="8" w:space="0" w:color="D09FA7" w:themeColor="accent5" w:themeTint="BF"/>
        <w:insideV w:val="single" w:sz="8" w:space="0" w:color="D09FA7" w:themeColor="accent5" w:themeTint="BF"/>
      </w:tblBorders>
    </w:tblPr>
    <w:tcPr>
      <w:shd w:val="clear" w:color="auto" w:fill="EFDFE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09FA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BFC4" w:themeFill="accent5" w:themeFillTint="7F"/>
      </w:tcPr>
    </w:tblStylePr>
    <w:tblStylePr w:type="band1Horz">
      <w:tblPr/>
      <w:tcPr>
        <w:shd w:val="clear" w:color="auto" w:fill="E0BFC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96A1A0" w:themeColor="accent6" w:themeTint="BF"/>
        <w:left w:val="single" w:sz="8" w:space="0" w:color="96A1A0" w:themeColor="accent6" w:themeTint="BF"/>
        <w:bottom w:val="single" w:sz="8" w:space="0" w:color="96A1A0" w:themeColor="accent6" w:themeTint="BF"/>
        <w:right w:val="single" w:sz="8" w:space="0" w:color="96A1A0" w:themeColor="accent6" w:themeTint="BF"/>
        <w:insideH w:val="single" w:sz="8" w:space="0" w:color="96A1A0" w:themeColor="accent6" w:themeTint="BF"/>
        <w:insideV w:val="single" w:sz="8" w:space="0" w:color="96A1A0" w:themeColor="accent6" w:themeTint="BF"/>
      </w:tblBorders>
    </w:tblPr>
    <w:tcPr>
      <w:shd w:val="clear" w:color="auto" w:fill="DCE0D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A1A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C1BF" w:themeFill="accent6" w:themeFillTint="7F"/>
      </w:tcPr>
    </w:tblStylePr>
    <w:tblStylePr w:type="band1Horz">
      <w:tblPr/>
      <w:tcPr>
        <w:shd w:val="clear" w:color="auto" w:fill="B9C1B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B96E7E"/>
    <w:pPr>
      <w:spacing w:after="26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B96E7E"/>
    <w:pPr>
      <w:spacing w:after="26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8864" w:themeColor="accent1"/>
        <w:left w:val="single" w:sz="8" w:space="0" w:color="CB8864" w:themeColor="accent1"/>
        <w:bottom w:val="single" w:sz="8" w:space="0" w:color="CB8864" w:themeColor="accent1"/>
        <w:right w:val="single" w:sz="8" w:space="0" w:color="CB8864" w:themeColor="accent1"/>
        <w:insideH w:val="single" w:sz="8" w:space="0" w:color="CB8864" w:themeColor="accent1"/>
        <w:insideV w:val="single" w:sz="8" w:space="0" w:color="CB8864" w:themeColor="accent1"/>
      </w:tblBorders>
    </w:tblPr>
    <w:tcPr>
      <w:shd w:val="clear" w:color="auto" w:fill="F2E1D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AF3E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6DF" w:themeFill="accent1" w:themeFillTint="33"/>
      </w:tcPr>
    </w:tblStylePr>
    <w:tblStylePr w:type="band1Vert">
      <w:tblPr/>
      <w:tcPr>
        <w:shd w:val="clear" w:color="auto" w:fill="E5C3B1" w:themeFill="accent1" w:themeFillTint="7F"/>
      </w:tcPr>
    </w:tblStylePr>
    <w:tblStylePr w:type="band1Horz">
      <w:tblPr/>
      <w:tcPr>
        <w:tcBorders>
          <w:insideH w:val="single" w:sz="6" w:space="0" w:color="CB8864" w:themeColor="accent1"/>
          <w:insideV w:val="single" w:sz="6" w:space="0" w:color="CB8864" w:themeColor="accent1"/>
        </w:tcBorders>
        <w:shd w:val="clear" w:color="auto" w:fill="E5C3B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B96E7E"/>
    <w:pPr>
      <w:spacing w:after="26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AAF87" w:themeColor="accent2"/>
        <w:left w:val="single" w:sz="8" w:space="0" w:color="9AAF87" w:themeColor="accent2"/>
        <w:bottom w:val="single" w:sz="8" w:space="0" w:color="9AAF87" w:themeColor="accent2"/>
        <w:right w:val="single" w:sz="8" w:space="0" w:color="9AAF87" w:themeColor="accent2"/>
        <w:insideH w:val="single" w:sz="8" w:space="0" w:color="9AAF87" w:themeColor="accent2"/>
        <w:insideV w:val="single" w:sz="8" w:space="0" w:color="9AAF87" w:themeColor="accent2"/>
      </w:tblBorders>
    </w:tblPr>
    <w:tcPr>
      <w:shd w:val="clear" w:color="auto" w:fill="E5EBE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3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FE7" w:themeFill="accent2" w:themeFillTint="33"/>
      </w:tcPr>
    </w:tblStylePr>
    <w:tblStylePr w:type="band1Vert">
      <w:tblPr/>
      <w:tcPr>
        <w:shd w:val="clear" w:color="auto" w:fill="CCD7C3" w:themeFill="accent2" w:themeFillTint="7F"/>
      </w:tcPr>
    </w:tblStylePr>
    <w:tblStylePr w:type="band1Horz">
      <w:tblPr/>
      <w:tcPr>
        <w:tcBorders>
          <w:insideH w:val="single" w:sz="6" w:space="0" w:color="9AAF87" w:themeColor="accent2"/>
          <w:insideV w:val="single" w:sz="6" w:space="0" w:color="9AAF87" w:themeColor="accent2"/>
        </w:tcBorders>
        <w:shd w:val="clear" w:color="auto" w:fill="CCD7C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B96E7E"/>
    <w:pPr>
      <w:spacing w:after="26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4AEB5" w:themeColor="accent3"/>
        <w:left w:val="single" w:sz="8" w:space="0" w:color="84AEB5" w:themeColor="accent3"/>
        <w:bottom w:val="single" w:sz="8" w:space="0" w:color="84AEB5" w:themeColor="accent3"/>
        <w:right w:val="single" w:sz="8" w:space="0" w:color="84AEB5" w:themeColor="accent3"/>
        <w:insideH w:val="single" w:sz="8" w:space="0" w:color="84AEB5" w:themeColor="accent3"/>
        <w:insideV w:val="single" w:sz="8" w:space="0" w:color="84AEB5" w:themeColor="accent3"/>
      </w:tblBorders>
    </w:tblPr>
    <w:tcPr>
      <w:shd w:val="clear" w:color="auto" w:fill="E0EAE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7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3" w:themeFillTint="33"/>
      </w:tcPr>
    </w:tblStylePr>
    <w:tblStylePr w:type="band1Vert">
      <w:tblPr/>
      <w:tcPr>
        <w:shd w:val="clear" w:color="auto" w:fill="C1D6DA" w:themeFill="accent3" w:themeFillTint="7F"/>
      </w:tcPr>
    </w:tblStylePr>
    <w:tblStylePr w:type="band1Horz">
      <w:tblPr/>
      <w:tcPr>
        <w:tcBorders>
          <w:insideH w:val="single" w:sz="6" w:space="0" w:color="84AEB5" w:themeColor="accent3"/>
          <w:insideV w:val="single" w:sz="6" w:space="0" w:color="84AEB5" w:themeColor="accent3"/>
        </w:tcBorders>
        <w:shd w:val="clear" w:color="auto" w:fill="C1D6D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B96E7E"/>
    <w:pPr>
      <w:spacing w:after="26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6B09D" w:themeColor="accent4"/>
        <w:left w:val="single" w:sz="8" w:space="0" w:color="C6B09D" w:themeColor="accent4"/>
        <w:bottom w:val="single" w:sz="8" w:space="0" w:color="C6B09D" w:themeColor="accent4"/>
        <w:right w:val="single" w:sz="8" w:space="0" w:color="C6B09D" w:themeColor="accent4"/>
        <w:insideH w:val="single" w:sz="8" w:space="0" w:color="C6B09D" w:themeColor="accent4"/>
        <w:insideV w:val="single" w:sz="8" w:space="0" w:color="C6B09D" w:themeColor="accent4"/>
      </w:tblBorders>
    </w:tblPr>
    <w:tcPr>
      <w:shd w:val="clear" w:color="auto" w:fill="F1EBE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9F7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FEB" w:themeFill="accent4" w:themeFillTint="33"/>
      </w:tcPr>
    </w:tblStylePr>
    <w:tblStylePr w:type="band1Vert">
      <w:tblPr/>
      <w:tcPr>
        <w:shd w:val="clear" w:color="auto" w:fill="E2D7CE" w:themeFill="accent4" w:themeFillTint="7F"/>
      </w:tcPr>
    </w:tblStylePr>
    <w:tblStylePr w:type="band1Horz">
      <w:tblPr/>
      <w:tcPr>
        <w:tcBorders>
          <w:insideH w:val="single" w:sz="6" w:space="0" w:color="C6B09D" w:themeColor="accent4"/>
          <w:insideV w:val="single" w:sz="6" w:space="0" w:color="C6B09D" w:themeColor="accent4"/>
        </w:tcBorders>
        <w:shd w:val="clear" w:color="auto" w:fill="E2D7C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B96E7E"/>
    <w:pPr>
      <w:spacing w:after="26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17F8A" w:themeColor="accent5"/>
        <w:left w:val="single" w:sz="8" w:space="0" w:color="C17F8A" w:themeColor="accent5"/>
        <w:bottom w:val="single" w:sz="8" w:space="0" w:color="C17F8A" w:themeColor="accent5"/>
        <w:right w:val="single" w:sz="8" w:space="0" w:color="C17F8A" w:themeColor="accent5"/>
        <w:insideH w:val="single" w:sz="8" w:space="0" w:color="C17F8A" w:themeColor="accent5"/>
        <w:insideV w:val="single" w:sz="8" w:space="0" w:color="C17F8A" w:themeColor="accent5"/>
      </w:tblBorders>
    </w:tblPr>
    <w:tcPr>
      <w:shd w:val="clear" w:color="auto" w:fill="EFDFE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F2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5E7" w:themeFill="accent5" w:themeFillTint="33"/>
      </w:tcPr>
    </w:tblStylePr>
    <w:tblStylePr w:type="band1Vert">
      <w:tblPr/>
      <w:tcPr>
        <w:shd w:val="clear" w:color="auto" w:fill="E0BFC4" w:themeFill="accent5" w:themeFillTint="7F"/>
      </w:tcPr>
    </w:tblStylePr>
    <w:tblStylePr w:type="band1Horz">
      <w:tblPr/>
      <w:tcPr>
        <w:tcBorders>
          <w:insideH w:val="single" w:sz="6" w:space="0" w:color="C17F8A" w:themeColor="accent5"/>
          <w:insideV w:val="single" w:sz="6" w:space="0" w:color="C17F8A" w:themeColor="accent5"/>
        </w:tcBorders>
        <w:shd w:val="clear" w:color="auto" w:fill="E0BFC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B96E7E"/>
    <w:pPr>
      <w:spacing w:after="26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8280" w:themeColor="accent6"/>
        <w:left w:val="single" w:sz="8" w:space="0" w:color="748280" w:themeColor="accent6"/>
        <w:bottom w:val="single" w:sz="8" w:space="0" w:color="748280" w:themeColor="accent6"/>
        <w:right w:val="single" w:sz="8" w:space="0" w:color="748280" w:themeColor="accent6"/>
        <w:insideH w:val="single" w:sz="8" w:space="0" w:color="748280" w:themeColor="accent6"/>
        <w:insideV w:val="single" w:sz="8" w:space="0" w:color="748280" w:themeColor="accent6"/>
      </w:tblBorders>
    </w:tblPr>
    <w:tcPr>
      <w:shd w:val="clear" w:color="auto" w:fill="DCE0D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1F2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6E5" w:themeFill="accent6" w:themeFillTint="33"/>
      </w:tcPr>
    </w:tblStylePr>
    <w:tblStylePr w:type="band1Vert">
      <w:tblPr/>
      <w:tcPr>
        <w:shd w:val="clear" w:color="auto" w:fill="B9C1BF" w:themeFill="accent6" w:themeFillTint="7F"/>
      </w:tcPr>
    </w:tblStylePr>
    <w:tblStylePr w:type="band1Horz">
      <w:tblPr/>
      <w:tcPr>
        <w:tcBorders>
          <w:insideH w:val="single" w:sz="6" w:space="0" w:color="748280" w:themeColor="accent6"/>
          <w:insideV w:val="single" w:sz="6" w:space="0" w:color="748280" w:themeColor="accent6"/>
        </w:tcBorders>
        <w:shd w:val="clear" w:color="auto" w:fill="B9C1B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E1D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886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886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B886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B886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C3B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C3B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BE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AAF8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AAF8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AAF8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AAF8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D7C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D7C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EB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EB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EB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EB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6D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6D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EBE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6B09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6B09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6B09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6B09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2D7C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2D7CE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FE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7F8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7F8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17F8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17F8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BFC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BFC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0D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828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828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828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828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C1B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C1B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0357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B8864" w:themeColor="accent1"/>
        <w:bottom w:val="single" w:sz="8" w:space="0" w:color="CB886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B8864" w:themeColor="accent1"/>
        </w:tcBorders>
      </w:tcPr>
    </w:tblStylePr>
    <w:tblStylePr w:type="lastRow">
      <w:rPr>
        <w:b/>
        <w:bCs/>
        <w:color w:val="703572" w:themeColor="text2"/>
      </w:rPr>
      <w:tblPr/>
      <w:tcPr>
        <w:tcBorders>
          <w:top w:val="single" w:sz="8" w:space="0" w:color="CB8864" w:themeColor="accent1"/>
          <w:bottom w:val="single" w:sz="8" w:space="0" w:color="CB886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B8864" w:themeColor="accent1"/>
          <w:bottom w:val="single" w:sz="8" w:space="0" w:color="CB8864" w:themeColor="accent1"/>
        </w:tcBorders>
      </w:tcPr>
    </w:tblStylePr>
    <w:tblStylePr w:type="band1Vert">
      <w:tblPr/>
      <w:tcPr>
        <w:shd w:val="clear" w:color="auto" w:fill="F2E1D8" w:themeFill="accent1" w:themeFillTint="3F"/>
      </w:tcPr>
    </w:tblStylePr>
    <w:tblStylePr w:type="band1Horz">
      <w:tblPr/>
      <w:tcPr>
        <w:shd w:val="clear" w:color="auto" w:fill="F2E1D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AAF87" w:themeColor="accent2"/>
        <w:bottom w:val="single" w:sz="8" w:space="0" w:color="9AAF8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AAF87" w:themeColor="accent2"/>
        </w:tcBorders>
      </w:tcPr>
    </w:tblStylePr>
    <w:tblStylePr w:type="lastRow">
      <w:rPr>
        <w:b/>
        <w:bCs/>
        <w:color w:val="703572" w:themeColor="text2"/>
      </w:rPr>
      <w:tblPr/>
      <w:tcPr>
        <w:tcBorders>
          <w:top w:val="single" w:sz="8" w:space="0" w:color="9AAF87" w:themeColor="accent2"/>
          <w:bottom w:val="single" w:sz="8" w:space="0" w:color="9AAF8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AAF87" w:themeColor="accent2"/>
          <w:bottom w:val="single" w:sz="8" w:space="0" w:color="9AAF87" w:themeColor="accent2"/>
        </w:tcBorders>
      </w:tcPr>
    </w:tblStylePr>
    <w:tblStylePr w:type="band1Vert">
      <w:tblPr/>
      <w:tcPr>
        <w:shd w:val="clear" w:color="auto" w:fill="E5EBE1" w:themeFill="accent2" w:themeFillTint="3F"/>
      </w:tcPr>
    </w:tblStylePr>
    <w:tblStylePr w:type="band1Horz">
      <w:tblPr/>
      <w:tcPr>
        <w:shd w:val="clear" w:color="auto" w:fill="E5EBE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EB5" w:themeColor="accent3"/>
        <w:bottom w:val="single" w:sz="8" w:space="0" w:color="84AEB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EB5" w:themeColor="accent3"/>
        </w:tcBorders>
      </w:tcPr>
    </w:tblStylePr>
    <w:tblStylePr w:type="lastRow">
      <w:rPr>
        <w:b/>
        <w:bCs/>
        <w:color w:val="703572" w:themeColor="text2"/>
      </w:rPr>
      <w:tblPr/>
      <w:tcPr>
        <w:tcBorders>
          <w:top w:val="single" w:sz="8" w:space="0" w:color="84AEB5" w:themeColor="accent3"/>
          <w:bottom w:val="single" w:sz="8" w:space="0" w:color="84AEB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EB5" w:themeColor="accent3"/>
          <w:bottom w:val="single" w:sz="8" w:space="0" w:color="84AEB5" w:themeColor="accent3"/>
        </w:tcBorders>
      </w:tcPr>
    </w:tblStylePr>
    <w:tblStylePr w:type="band1Vert">
      <w:tblPr/>
      <w:tcPr>
        <w:shd w:val="clear" w:color="auto" w:fill="E0EAEC" w:themeFill="accent3" w:themeFillTint="3F"/>
      </w:tcPr>
    </w:tblStylePr>
    <w:tblStylePr w:type="band1Horz">
      <w:tblPr/>
      <w:tcPr>
        <w:shd w:val="clear" w:color="auto" w:fill="E0EAEC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6B09D" w:themeColor="accent4"/>
        <w:bottom w:val="single" w:sz="8" w:space="0" w:color="C6B09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6B09D" w:themeColor="accent4"/>
        </w:tcBorders>
      </w:tcPr>
    </w:tblStylePr>
    <w:tblStylePr w:type="lastRow">
      <w:rPr>
        <w:b/>
        <w:bCs/>
        <w:color w:val="703572" w:themeColor="text2"/>
      </w:rPr>
      <w:tblPr/>
      <w:tcPr>
        <w:tcBorders>
          <w:top w:val="single" w:sz="8" w:space="0" w:color="C6B09D" w:themeColor="accent4"/>
          <w:bottom w:val="single" w:sz="8" w:space="0" w:color="C6B09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6B09D" w:themeColor="accent4"/>
          <w:bottom w:val="single" w:sz="8" w:space="0" w:color="C6B09D" w:themeColor="accent4"/>
        </w:tcBorders>
      </w:tcPr>
    </w:tblStylePr>
    <w:tblStylePr w:type="band1Vert">
      <w:tblPr/>
      <w:tcPr>
        <w:shd w:val="clear" w:color="auto" w:fill="F1EBE6" w:themeFill="accent4" w:themeFillTint="3F"/>
      </w:tcPr>
    </w:tblStylePr>
    <w:tblStylePr w:type="band1Horz">
      <w:tblPr/>
      <w:tcPr>
        <w:shd w:val="clear" w:color="auto" w:fill="F1EBE6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17F8A" w:themeColor="accent5"/>
        <w:bottom w:val="single" w:sz="8" w:space="0" w:color="C17F8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17F8A" w:themeColor="accent5"/>
        </w:tcBorders>
      </w:tcPr>
    </w:tblStylePr>
    <w:tblStylePr w:type="lastRow">
      <w:rPr>
        <w:b/>
        <w:bCs/>
        <w:color w:val="703572" w:themeColor="text2"/>
      </w:rPr>
      <w:tblPr/>
      <w:tcPr>
        <w:tcBorders>
          <w:top w:val="single" w:sz="8" w:space="0" w:color="C17F8A" w:themeColor="accent5"/>
          <w:bottom w:val="single" w:sz="8" w:space="0" w:color="C17F8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17F8A" w:themeColor="accent5"/>
          <w:bottom w:val="single" w:sz="8" w:space="0" w:color="C17F8A" w:themeColor="accent5"/>
        </w:tcBorders>
      </w:tcPr>
    </w:tblStylePr>
    <w:tblStylePr w:type="band1Vert">
      <w:tblPr/>
      <w:tcPr>
        <w:shd w:val="clear" w:color="auto" w:fill="EFDFE2" w:themeFill="accent5" w:themeFillTint="3F"/>
      </w:tcPr>
    </w:tblStylePr>
    <w:tblStylePr w:type="band1Horz">
      <w:tblPr/>
      <w:tcPr>
        <w:shd w:val="clear" w:color="auto" w:fill="EFDFE2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B96E7E"/>
    <w:pPr>
      <w:spacing w:after="26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8280" w:themeColor="accent6"/>
        <w:bottom w:val="single" w:sz="8" w:space="0" w:color="74828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8280" w:themeColor="accent6"/>
        </w:tcBorders>
      </w:tcPr>
    </w:tblStylePr>
    <w:tblStylePr w:type="lastRow">
      <w:rPr>
        <w:b/>
        <w:bCs/>
        <w:color w:val="703572" w:themeColor="text2"/>
      </w:rPr>
      <w:tblPr/>
      <w:tcPr>
        <w:tcBorders>
          <w:top w:val="single" w:sz="8" w:space="0" w:color="748280" w:themeColor="accent6"/>
          <w:bottom w:val="single" w:sz="8" w:space="0" w:color="7482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8280" w:themeColor="accent6"/>
          <w:bottom w:val="single" w:sz="8" w:space="0" w:color="748280" w:themeColor="accent6"/>
        </w:tcBorders>
      </w:tcPr>
    </w:tblStylePr>
    <w:tblStylePr w:type="band1Vert">
      <w:tblPr/>
      <w:tcPr>
        <w:shd w:val="clear" w:color="auto" w:fill="DCE0DF" w:themeFill="accent6" w:themeFillTint="3F"/>
      </w:tcPr>
    </w:tblStylePr>
    <w:tblStylePr w:type="band1Horz">
      <w:tblPr/>
      <w:tcPr>
        <w:shd w:val="clear" w:color="auto" w:fill="DCE0D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B96E7E"/>
    <w:pPr>
      <w:spacing w:after="26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B96E7E"/>
    <w:pPr>
      <w:spacing w:after="26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8864" w:themeColor="accent1"/>
        <w:left w:val="single" w:sz="8" w:space="0" w:color="CB8864" w:themeColor="accent1"/>
        <w:bottom w:val="single" w:sz="8" w:space="0" w:color="CB8864" w:themeColor="accent1"/>
        <w:right w:val="single" w:sz="8" w:space="0" w:color="CB886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B886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B886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B886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E1D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E1D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B96E7E"/>
    <w:pPr>
      <w:spacing w:after="26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AAF87" w:themeColor="accent2"/>
        <w:left w:val="single" w:sz="8" w:space="0" w:color="9AAF87" w:themeColor="accent2"/>
        <w:bottom w:val="single" w:sz="8" w:space="0" w:color="9AAF87" w:themeColor="accent2"/>
        <w:right w:val="single" w:sz="8" w:space="0" w:color="9AAF8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AAF8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AAF8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AAF8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BE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BE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B96E7E"/>
    <w:pPr>
      <w:spacing w:after="26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4AEB5" w:themeColor="accent3"/>
        <w:left w:val="single" w:sz="8" w:space="0" w:color="84AEB5" w:themeColor="accent3"/>
        <w:bottom w:val="single" w:sz="8" w:space="0" w:color="84AEB5" w:themeColor="accent3"/>
        <w:right w:val="single" w:sz="8" w:space="0" w:color="84AEB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EB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EB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EB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B96E7E"/>
    <w:pPr>
      <w:spacing w:after="26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6B09D" w:themeColor="accent4"/>
        <w:left w:val="single" w:sz="8" w:space="0" w:color="C6B09D" w:themeColor="accent4"/>
        <w:bottom w:val="single" w:sz="8" w:space="0" w:color="C6B09D" w:themeColor="accent4"/>
        <w:right w:val="single" w:sz="8" w:space="0" w:color="C6B09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6B09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6B09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6B09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BE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EBE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B96E7E"/>
    <w:pPr>
      <w:spacing w:after="26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17F8A" w:themeColor="accent5"/>
        <w:left w:val="single" w:sz="8" w:space="0" w:color="C17F8A" w:themeColor="accent5"/>
        <w:bottom w:val="single" w:sz="8" w:space="0" w:color="C17F8A" w:themeColor="accent5"/>
        <w:right w:val="single" w:sz="8" w:space="0" w:color="C17F8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17F8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17F8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17F8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FE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FE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B96E7E"/>
    <w:pPr>
      <w:spacing w:after="26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8280" w:themeColor="accent6"/>
        <w:left w:val="single" w:sz="8" w:space="0" w:color="748280" w:themeColor="accent6"/>
        <w:bottom w:val="single" w:sz="8" w:space="0" w:color="748280" w:themeColor="accent6"/>
        <w:right w:val="single" w:sz="8" w:space="0" w:color="74828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828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828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828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0D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0D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D8A58A" w:themeColor="accent1" w:themeTint="BF"/>
        <w:left w:val="single" w:sz="8" w:space="0" w:color="D8A58A" w:themeColor="accent1" w:themeTint="BF"/>
        <w:bottom w:val="single" w:sz="8" w:space="0" w:color="D8A58A" w:themeColor="accent1" w:themeTint="BF"/>
        <w:right w:val="single" w:sz="8" w:space="0" w:color="D8A58A" w:themeColor="accent1" w:themeTint="BF"/>
        <w:insideH w:val="single" w:sz="8" w:space="0" w:color="D8A58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A58A" w:themeColor="accent1" w:themeTint="BF"/>
          <w:left w:val="single" w:sz="8" w:space="0" w:color="D8A58A" w:themeColor="accent1" w:themeTint="BF"/>
          <w:bottom w:val="single" w:sz="8" w:space="0" w:color="D8A58A" w:themeColor="accent1" w:themeTint="BF"/>
          <w:right w:val="single" w:sz="8" w:space="0" w:color="D8A58A" w:themeColor="accent1" w:themeTint="BF"/>
          <w:insideH w:val="nil"/>
          <w:insideV w:val="nil"/>
        </w:tcBorders>
        <w:shd w:val="clear" w:color="auto" w:fill="CB886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A58A" w:themeColor="accent1" w:themeTint="BF"/>
          <w:left w:val="single" w:sz="8" w:space="0" w:color="D8A58A" w:themeColor="accent1" w:themeTint="BF"/>
          <w:bottom w:val="single" w:sz="8" w:space="0" w:color="D8A58A" w:themeColor="accent1" w:themeTint="BF"/>
          <w:right w:val="single" w:sz="8" w:space="0" w:color="D8A58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1D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E1D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B3C3A5" w:themeColor="accent2" w:themeTint="BF"/>
        <w:left w:val="single" w:sz="8" w:space="0" w:color="B3C3A5" w:themeColor="accent2" w:themeTint="BF"/>
        <w:bottom w:val="single" w:sz="8" w:space="0" w:color="B3C3A5" w:themeColor="accent2" w:themeTint="BF"/>
        <w:right w:val="single" w:sz="8" w:space="0" w:color="B3C3A5" w:themeColor="accent2" w:themeTint="BF"/>
        <w:insideH w:val="single" w:sz="8" w:space="0" w:color="B3C3A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3A5" w:themeColor="accent2" w:themeTint="BF"/>
          <w:left w:val="single" w:sz="8" w:space="0" w:color="B3C3A5" w:themeColor="accent2" w:themeTint="BF"/>
          <w:bottom w:val="single" w:sz="8" w:space="0" w:color="B3C3A5" w:themeColor="accent2" w:themeTint="BF"/>
          <w:right w:val="single" w:sz="8" w:space="0" w:color="B3C3A5" w:themeColor="accent2" w:themeTint="BF"/>
          <w:insideH w:val="nil"/>
          <w:insideV w:val="nil"/>
        </w:tcBorders>
        <w:shd w:val="clear" w:color="auto" w:fill="9AAF8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3A5" w:themeColor="accent2" w:themeTint="BF"/>
          <w:left w:val="single" w:sz="8" w:space="0" w:color="B3C3A5" w:themeColor="accent2" w:themeTint="BF"/>
          <w:bottom w:val="single" w:sz="8" w:space="0" w:color="B3C3A5" w:themeColor="accent2" w:themeTint="BF"/>
          <w:right w:val="single" w:sz="8" w:space="0" w:color="B3C3A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E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BE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A2C2C7" w:themeColor="accent3" w:themeTint="BF"/>
        <w:left w:val="single" w:sz="8" w:space="0" w:color="A2C2C7" w:themeColor="accent3" w:themeTint="BF"/>
        <w:bottom w:val="single" w:sz="8" w:space="0" w:color="A2C2C7" w:themeColor="accent3" w:themeTint="BF"/>
        <w:right w:val="single" w:sz="8" w:space="0" w:color="A2C2C7" w:themeColor="accent3" w:themeTint="BF"/>
        <w:insideH w:val="single" w:sz="8" w:space="0" w:color="A2C2C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2C7" w:themeColor="accent3" w:themeTint="BF"/>
          <w:left w:val="single" w:sz="8" w:space="0" w:color="A2C2C7" w:themeColor="accent3" w:themeTint="BF"/>
          <w:bottom w:val="single" w:sz="8" w:space="0" w:color="A2C2C7" w:themeColor="accent3" w:themeTint="BF"/>
          <w:right w:val="single" w:sz="8" w:space="0" w:color="A2C2C7" w:themeColor="accent3" w:themeTint="BF"/>
          <w:insideH w:val="nil"/>
          <w:insideV w:val="nil"/>
        </w:tcBorders>
        <w:shd w:val="clear" w:color="auto" w:fill="84AEB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2C7" w:themeColor="accent3" w:themeTint="BF"/>
          <w:left w:val="single" w:sz="8" w:space="0" w:color="A2C2C7" w:themeColor="accent3" w:themeTint="BF"/>
          <w:bottom w:val="single" w:sz="8" w:space="0" w:color="A2C2C7" w:themeColor="accent3" w:themeTint="BF"/>
          <w:right w:val="single" w:sz="8" w:space="0" w:color="A2C2C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D4C3B5" w:themeColor="accent4" w:themeTint="BF"/>
        <w:left w:val="single" w:sz="8" w:space="0" w:color="D4C3B5" w:themeColor="accent4" w:themeTint="BF"/>
        <w:bottom w:val="single" w:sz="8" w:space="0" w:color="D4C3B5" w:themeColor="accent4" w:themeTint="BF"/>
        <w:right w:val="single" w:sz="8" w:space="0" w:color="D4C3B5" w:themeColor="accent4" w:themeTint="BF"/>
        <w:insideH w:val="single" w:sz="8" w:space="0" w:color="D4C3B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4C3B5" w:themeColor="accent4" w:themeTint="BF"/>
          <w:left w:val="single" w:sz="8" w:space="0" w:color="D4C3B5" w:themeColor="accent4" w:themeTint="BF"/>
          <w:bottom w:val="single" w:sz="8" w:space="0" w:color="D4C3B5" w:themeColor="accent4" w:themeTint="BF"/>
          <w:right w:val="single" w:sz="8" w:space="0" w:color="D4C3B5" w:themeColor="accent4" w:themeTint="BF"/>
          <w:insideH w:val="nil"/>
          <w:insideV w:val="nil"/>
        </w:tcBorders>
        <w:shd w:val="clear" w:color="auto" w:fill="C6B09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4C3B5" w:themeColor="accent4" w:themeTint="BF"/>
          <w:left w:val="single" w:sz="8" w:space="0" w:color="D4C3B5" w:themeColor="accent4" w:themeTint="BF"/>
          <w:bottom w:val="single" w:sz="8" w:space="0" w:color="D4C3B5" w:themeColor="accent4" w:themeTint="BF"/>
          <w:right w:val="single" w:sz="8" w:space="0" w:color="D4C3B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BE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EBE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D09FA7" w:themeColor="accent5" w:themeTint="BF"/>
        <w:left w:val="single" w:sz="8" w:space="0" w:color="D09FA7" w:themeColor="accent5" w:themeTint="BF"/>
        <w:bottom w:val="single" w:sz="8" w:space="0" w:color="D09FA7" w:themeColor="accent5" w:themeTint="BF"/>
        <w:right w:val="single" w:sz="8" w:space="0" w:color="D09FA7" w:themeColor="accent5" w:themeTint="BF"/>
        <w:insideH w:val="single" w:sz="8" w:space="0" w:color="D09FA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09FA7" w:themeColor="accent5" w:themeTint="BF"/>
          <w:left w:val="single" w:sz="8" w:space="0" w:color="D09FA7" w:themeColor="accent5" w:themeTint="BF"/>
          <w:bottom w:val="single" w:sz="8" w:space="0" w:color="D09FA7" w:themeColor="accent5" w:themeTint="BF"/>
          <w:right w:val="single" w:sz="8" w:space="0" w:color="D09FA7" w:themeColor="accent5" w:themeTint="BF"/>
          <w:insideH w:val="nil"/>
          <w:insideV w:val="nil"/>
        </w:tcBorders>
        <w:shd w:val="clear" w:color="auto" w:fill="C17F8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FA7" w:themeColor="accent5" w:themeTint="BF"/>
          <w:left w:val="single" w:sz="8" w:space="0" w:color="D09FA7" w:themeColor="accent5" w:themeTint="BF"/>
          <w:bottom w:val="single" w:sz="8" w:space="0" w:color="D09FA7" w:themeColor="accent5" w:themeTint="BF"/>
          <w:right w:val="single" w:sz="8" w:space="0" w:color="D09FA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FE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8" w:space="0" w:color="96A1A0" w:themeColor="accent6" w:themeTint="BF"/>
        <w:left w:val="single" w:sz="8" w:space="0" w:color="96A1A0" w:themeColor="accent6" w:themeTint="BF"/>
        <w:bottom w:val="single" w:sz="8" w:space="0" w:color="96A1A0" w:themeColor="accent6" w:themeTint="BF"/>
        <w:right w:val="single" w:sz="8" w:space="0" w:color="96A1A0" w:themeColor="accent6" w:themeTint="BF"/>
        <w:insideH w:val="single" w:sz="8" w:space="0" w:color="96A1A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A1A0" w:themeColor="accent6" w:themeTint="BF"/>
          <w:left w:val="single" w:sz="8" w:space="0" w:color="96A1A0" w:themeColor="accent6" w:themeTint="BF"/>
          <w:bottom w:val="single" w:sz="8" w:space="0" w:color="96A1A0" w:themeColor="accent6" w:themeTint="BF"/>
          <w:right w:val="single" w:sz="8" w:space="0" w:color="96A1A0" w:themeColor="accent6" w:themeTint="BF"/>
          <w:insideH w:val="nil"/>
          <w:insideV w:val="nil"/>
        </w:tcBorders>
        <w:shd w:val="clear" w:color="auto" w:fill="74828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A1A0" w:themeColor="accent6" w:themeTint="BF"/>
          <w:left w:val="single" w:sz="8" w:space="0" w:color="96A1A0" w:themeColor="accent6" w:themeTint="BF"/>
          <w:bottom w:val="single" w:sz="8" w:space="0" w:color="96A1A0" w:themeColor="accent6" w:themeTint="BF"/>
          <w:right w:val="single" w:sz="8" w:space="0" w:color="96A1A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0D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0D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B886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886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B886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AAF8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AF8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AAF8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EB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EB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EB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6B09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B09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6B09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7F8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7F8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17F8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B96E7E"/>
    <w:pPr>
      <w:spacing w:after="26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828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828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828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B96E7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rsid w:val="00B96E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96E7E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B96E7E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B96E7E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96E7E"/>
    <w:rPr>
      <w:lang w:val="en-GB"/>
    </w:rPr>
  </w:style>
  <w:style w:type="table" w:styleId="PlainTable1">
    <w:name w:val="Plain Table 1"/>
    <w:basedOn w:val="TableNormal"/>
    <w:uiPriority w:val="41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B96E7E"/>
    <w:pPr>
      <w:spacing w:after="26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B96E7E"/>
    <w:pPr>
      <w:spacing w:after="26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96E7E"/>
    <w:pPr>
      <w:spacing w:after="26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B96E7E"/>
    <w:pPr>
      <w:spacing w:after="26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B96E7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96E7E"/>
    <w:rPr>
      <w:rFonts w:ascii="Consolas" w:hAnsi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B96E7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96E7E"/>
    <w:rPr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B96E7E"/>
    <w:rPr>
      <w:u w:val="dotted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B96E7E"/>
    <w:pPr>
      <w:spacing w:after="26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96E7E"/>
    <w:pPr>
      <w:spacing w:after="26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96E7E"/>
    <w:pPr>
      <w:spacing w:after="26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96E7E"/>
    <w:pPr>
      <w:spacing w:after="2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96E7E"/>
    <w:pPr>
      <w:spacing w:after="2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96E7E"/>
    <w:pPr>
      <w:spacing w:after="26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96E7E"/>
    <w:pPr>
      <w:spacing w:after="26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B96E7E"/>
    <w:pPr>
      <w:spacing w:after="26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B96E7E"/>
    <w:pPr>
      <w:spacing w:after="26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B96E7E"/>
    <w:pPr>
      <w:spacing w:after="26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96E7E"/>
    <w:pPr>
      <w:spacing w:after="26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96E7E"/>
    <w:pPr>
      <w:spacing w:after="26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96E7E"/>
    <w:pPr>
      <w:spacing w:after="26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96E7E"/>
    <w:pPr>
      <w:spacing w:after="26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96E7E"/>
    <w:pPr>
      <w:spacing w:after="26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96E7E"/>
    <w:pPr>
      <w:spacing w:after="26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96E7E"/>
    <w:pPr>
      <w:spacing w:after="26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96E7E"/>
    <w:pPr>
      <w:spacing w:after="2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96E7E"/>
    <w:pPr>
      <w:spacing w:after="26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96E7E"/>
    <w:pPr>
      <w:spacing w:after="26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96E7E"/>
    <w:pPr>
      <w:spacing w:after="26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96E7E"/>
    <w:pPr>
      <w:spacing w:after="2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96E7E"/>
    <w:pPr>
      <w:spacing w:after="2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96E7E"/>
    <w:pPr>
      <w:spacing w:after="26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96E7E"/>
    <w:pPr>
      <w:spacing w:after="26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B96E7E"/>
    <w:pPr>
      <w:spacing w:after="26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B96E7E"/>
    <w:pPr>
      <w:spacing w:after="26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96E7E"/>
    <w:pPr>
      <w:spacing w:after="26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96E7E"/>
    <w:pPr>
      <w:spacing w:after="26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96E7E"/>
    <w:pPr>
      <w:spacing w:after="2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96E7E"/>
    <w:pPr>
      <w:spacing w:after="2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96E7E"/>
    <w:pPr>
      <w:spacing w:after="2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96E7E"/>
    <w:pPr>
      <w:spacing w:after="26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96E7E"/>
    <w:pPr>
      <w:spacing w:after="2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B96E7E"/>
    <w:pPr>
      <w:spacing w:after="2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96E7E"/>
    <w:pPr>
      <w:spacing w:after="26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96E7E"/>
    <w:pPr>
      <w:spacing w:after="26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96E7E"/>
    <w:pPr>
      <w:spacing w:after="2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96E7E"/>
    <w:pPr>
      <w:spacing w:after="26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96E7E"/>
    <w:pPr>
      <w:spacing w:after="26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96E7E"/>
    <w:pPr>
      <w:spacing w:after="2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96E7E"/>
    <w:pPr>
      <w:spacing w:after="26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96E7E"/>
    <w:pPr>
      <w:spacing w:after="26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96E7E"/>
    <w:pPr>
      <w:spacing w:after="26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96E7E"/>
    <w:rPr>
      <w:color w:val="605E5C"/>
      <w:shd w:val="clear" w:color="auto" w:fill="E1DFDD"/>
      <w:lang w:val="en-GB"/>
    </w:rPr>
  </w:style>
  <w:style w:type="paragraph" w:customStyle="1" w:styleId="Heading1-nonumber">
    <w:name w:val="Heading 1 - (no number)"/>
    <w:basedOn w:val="Heading1"/>
    <w:next w:val="BodyText"/>
    <w:uiPriority w:val="2"/>
    <w:rsid w:val="004E16D4"/>
    <w:pPr>
      <w:numPr>
        <w:numId w:val="0"/>
      </w:numPr>
      <w:contextualSpacing/>
    </w:pPr>
  </w:style>
  <w:style w:type="paragraph" w:customStyle="1" w:styleId="Heading2-nonumber">
    <w:name w:val="Heading 2 -  (no number)"/>
    <w:basedOn w:val="Heading2"/>
    <w:next w:val="BodyText"/>
    <w:uiPriority w:val="2"/>
    <w:rsid w:val="004E16D4"/>
    <w:pPr>
      <w:numPr>
        <w:ilvl w:val="0"/>
        <w:numId w:val="0"/>
      </w:numPr>
      <w:contextualSpacing/>
    </w:pPr>
  </w:style>
  <w:style w:type="paragraph" w:customStyle="1" w:styleId="Heading3-nonumber">
    <w:name w:val="Heading 3 -  (no number)"/>
    <w:basedOn w:val="Heading3"/>
    <w:next w:val="BodyText"/>
    <w:uiPriority w:val="2"/>
    <w:rsid w:val="004E16D4"/>
    <w:pPr>
      <w:numPr>
        <w:ilvl w:val="0"/>
        <w:numId w:val="0"/>
      </w:numPr>
      <w:contextualSpacing/>
    </w:pPr>
  </w:style>
  <w:style w:type="paragraph" w:customStyle="1" w:styleId="Heading4-nonumber">
    <w:name w:val="Heading 4 -  (no number)"/>
    <w:basedOn w:val="Heading4"/>
    <w:next w:val="BodyText"/>
    <w:uiPriority w:val="2"/>
    <w:rsid w:val="004E16D4"/>
    <w:pPr>
      <w:numPr>
        <w:ilvl w:val="0"/>
        <w:numId w:val="0"/>
      </w:numPr>
      <w:contextualSpacing/>
      <w:outlineLvl w:val="9"/>
    </w:pPr>
  </w:style>
  <w:style w:type="paragraph" w:customStyle="1" w:styleId="Heading5-nonumber">
    <w:name w:val="Heading 5 -  (no number)"/>
    <w:basedOn w:val="Heading5"/>
    <w:next w:val="BodyText"/>
    <w:uiPriority w:val="2"/>
    <w:rsid w:val="004E16D4"/>
    <w:pPr>
      <w:numPr>
        <w:ilvl w:val="0"/>
        <w:numId w:val="0"/>
      </w:numPr>
      <w:contextualSpacing/>
      <w:outlineLvl w:val="9"/>
    </w:pPr>
  </w:style>
  <w:style w:type="paragraph" w:customStyle="1" w:styleId="Heading6-nonumber">
    <w:name w:val="Heading 6 -  (no number)"/>
    <w:basedOn w:val="Heading6"/>
    <w:next w:val="BodyText"/>
    <w:uiPriority w:val="2"/>
    <w:rsid w:val="004E16D4"/>
    <w:pPr>
      <w:outlineLvl w:val="9"/>
    </w:pPr>
  </w:style>
  <w:style w:type="paragraph" w:customStyle="1" w:styleId="Projectversion">
    <w:name w:val="Project version"/>
    <w:basedOn w:val="Projectreference"/>
    <w:uiPriority w:val="8"/>
    <w:rsid w:val="00F979BD"/>
    <w:pPr>
      <w:framePr w:wrap="around"/>
    </w:pPr>
  </w:style>
  <w:style w:type="paragraph" w:customStyle="1" w:styleId="Template-Adresse">
    <w:name w:val="Template - Adresse"/>
    <w:basedOn w:val="Template"/>
    <w:uiPriority w:val="8"/>
    <w:semiHidden/>
    <w:rsid w:val="00B96E7E"/>
    <w:pPr>
      <w:tabs>
        <w:tab w:val="left" w:pos="567"/>
      </w:tabs>
      <w:suppressAutoHyphens/>
    </w:pPr>
    <w:rPr>
      <w:rFonts w:cstheme="minorBidi"/>
    </w:rPr>
  </w:style>
  <w:style w:type="paragraph" w:customStyle="1" w:styleId="Template-Virksomhedsnavn">
    <w:name w:val="Template - Virksomheds navn"/>
    <w:basedOn w:val="Template-Adresse"/>
    <w:next w:val="Template-Adresse"/>
    <w:uiPriority w:val="99"/>
    <w:semiHidden/>
    <w:rsid w:val="00B96E7E"/>
    <w:pPr>
      <w:spacing w:line="200" w:lineRule="atLeast"/>
    </w:pPr>
    <w:rPr>
      <w:b/>
    </w:rPr>
  </w:style>
  <w:style w:type="paragraph" w:customStyle="1" w:styleId="Template-Dato">
    <w:name w:val="Template - Dato"/>
    <w:basedOn w:val="Template"/>
    <w:uiPriority w:val="99"/>
    <w:semiHidden/>
    <w:rsid w:val="00B96E7E"/>
    <w:pPr>
      <w:spacing w:line="280" w:lineRule="atLeast"/>
    </w:pPr>
    <w:rPr>
      <w:rFonts w:cstheme="minorBidi"/>
    </w:rPr>
  </w:style>
  <w:style w:type="paragraph" w:customStyle="1" w:styleId="Disclaimer">
    <w:name w:val="Disclaimer"/>
    <w:basedOn w:val="Normal"/>
    <w:uiPriority w:val="7"/>
    <w:rsid w:val="00B96E7E"/>
    <w:pPr>
      <w:spacing w:before="0" w:line="210" w:lineRule="atLeast"/>
    </w:pPr>
    <w:rPr>
      <w:sz w:val="18"/>
    </w:rPr>
  </w:style>
  <w:style w:type="paragraph" w:customStyle="1" w:styleId="Template-Web">
    <w:name w:val="Template - Web"/>
    <w:basedOn w:val="Footer"/>
    <w:uiPriority w:val="9"/>
    <w:semiHidden/>
    <w:rsid w:val="00B96E7E"/>
    <w:rPr>
      <w:b/>
      <w:color w:val="71004B"/>
      <w:sz w:val="20"/>
    </w:rPr>
  </w:style>
  <w:style w:type="character" w:customStyle="1" w:styleId="Coverinformation">
    <w:name w:val="Cover information"/>
    <w:basedOn w:val="DefaultParagraphFont"/>
    <w:uiPriority w:val="8"/>
    <w:semiHidden/>
    <w:rsid w:val="00B96E7E"/>
    <w:rPr>
      <w:b/>
      <w:lang w:val="en-GB"/>
    </w:rPr>
  </w:style>
  <w:style w:type="paragraph" w:customStyle="1" w:styleId="Breakouttext-plum">
    <w:name w:val="Breakout text - plum"/>
    <w:basedOn w:val="Normal"/>
    <w:uiPriority w:val="7"/>
    <w:rsid w:val="00B96E7E"/>
    <w:pPr>
      <w:spacing w:before="0" w:after="0"/>
    </w:pPr>
    <w:rPr>
      <w:color w:val="71004B"/>
      <w:sz w:val="22"/>
    </w:rPr>
  </w:style>
  <w:style w:type="paragraph" w:customStyle="1" w:styleId="Breakouttext-white">
    <w:name w:val="Breakout text - white"/>
    <w:basedOn w:val="Breakouttext-plum"/>
    <w:uiPriority w:val="7"/>
    <w:rsid w:val="00B96E7E"/>
    <w:rPr>
      <w:color w:val="FFFFFF"/>
    </w:rPr>
  </w:style>
  <w:style w:type="paragraph" w:customStyle="1" w:styleId="Quote-plum">
    <w:name w:val="Quote - plum"/>
    <w:basedOn w:val="Normal"/>
    <w:uiPriority w:val="7"/>
    <w:rsid w:val="00B96E7E"/>
    <w:pPr>
      <w:spacing w:before="0" w:after="160" w:line="280" w:lineRule="atLeast"/>
      <w:contextualSpacing/>
      <w:jc w:val="center"/>
    </w:pPr>
    <w:rPr>
      <w:color w:val="71004B"/>
      <w:sz w:val="24"/>
    </w:rPr>
  </w:style>
  <w:style w:type="paragraph" w:customStyle="1" w:styleId="Quote-coolgrey">
    <w:name w:val="Quote - cool grey"/>
    <w:basedOn w:val="Normal"/>
    <w:uiPriority w:val="7"/>
    <w:rsid w:val="00B96E7E"/>
    <w:pPr>
      <w:spacing w:before="0" w:after="160" w:line="280" w:lineRule="atLeast"/>
      <w:contextualSpacing/>
      <w:jc w:val="center"/>
    </w:pPr>
    <w:rPr>
      <w:color w:val="703572" w:themeColor="text2"/>
      <w:sz w:val="24"/>
    </w:rPr>
  </w:style>
  <w:style w:type="paragraph" w:customStyle="1" w:styleId="NameofAppendix">
    <w:name w:val="Name of Appendix"/>
    <w:basedOn w:val="Normal"/>
    <w:uiPriority w:val="9"/>
    <w:rsid w:val="00975566"/>
    <w:pPr>
      <w:pageBreakBefore/>
      <w:numPr>
        <w:numId w:val="7"/>
      </w:numPr>
      <w:spacing w:before="0"/>
      <w:ind w:right="454"/>
      <w:jc w:val="right"/>
      <w:outlineLvl w:val="6"/>
    </w:pPr>
    <w:rPr>
      <w:b/>
      <w:color w:val="703572" w:themeColor="text2"/>
      <w:sz w:val="36"/>
    </w:rPr>
  </w:style>
  <w:style w:type="table" w:customStyle="1" w:styleId="Table1">
    <w:name w:val="Table 1"/>
    <w:basedOn w:val="TableNormal"/>
    <w:uiPriority w:val="99"/>
    <w:rsid w:val="00B96E7E"/>
    <w:pPr>
      <w:spacing w:before="0" w:after="0" w:line="240" w:lineRule="atLeast"/>
    </w:pPr>
    <w:tblPr>
      <w:tblBorders>
        <w:bottom w:val="single" w:sz="18" w:space="0" w:color="703572" w:themeColor="text2"/>
        <w:insideH w:val="single" w:sz="4" w:space="0" w:color="703572" w:themeColor="text2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  <w:b w:val="0"/>
        <w:color w:val="703572" w:themeColor="text2"/>
        <w:sz w:val="20"/>
      </w:rPr>
      <w:tblPr/>
      <w:tcPr>
        <w:tcBorders>
          <w:top w:val="nil"/>
          <w:left w:val="nil"/>
          <w:bottom w:val="single" w:sz="18" w:space="0" w:color="71004B"/>
          <w:right w:val="nil"/>
          <w:insideH w:val="nil"/>
          <w:insideV w:val="nil"/>
          <w:tl2br w:val="nil"/>
          <w:tr2bl w:val="nil"/>
        </w:tcBorders>
        <w:shd w:val="clear" w:color="auto" w:fill="D7D8D6"/>
      </w:tcPr>
    </w:tblStylePr>
  </w:style>
  <w:style w:type="paragraph" w:customStyle="1" w:styleId="Table-Heading-white">
    <w:name w:val="Table - Heading - white"/>
    <w:basedOn w:val="Table-Heading"/>
    <w:uiPriority w:val="5"/>
    <w:rsid w:val="006B5D13"/>
    <w:rPr>
      <w:color w:val="FFFFFF"/>
    </w:rPr>
  </w:style>
  <w:style w:type="paragraph" w:customStyle="1" w:styleId="Table-Heading-grey">
    <w:name w:val="Table - Heading - grey"/>
    <w:basedOn w:val="Table-Heading"/>
    <w:uiPriority w:val="5"/>
    <w:rsid w:val="002003D2"/>
    <w:rPr>
      <w:color w:val="703572" w:themeColor="text2"/>
    </w:rPr>
  </w:style>
  <w:style w:type="paragraph" w:customStyle="1" w:styleId="Table-Subheading">
    <w:name w:val="Table - Subheading"/>
    <w:basedOn w:val="Table-Heading"/>
    <w:uiPriority w:val="5"/>
    <w:rsid w:val="002003D2"/>
    <w:rPr>
      <w:sz w:val="18"/>
    </w:rPr>
  </w:style>
  <w:style w:type="paragraph" w:customStyle="1" w:styleId="Table-Bullet">
    <w:name w:val="Table - Bullet"/>
    <w:basedOn w:val="Normal"/>
    <w:uiPriority w:val="4"/>
    <w:rsid w:val="00DF4B40"/>
    <w:pPr>
      <w:numPr>
        <w:numId w:val="1"/>
      </w:numPr>
      <w:spacing w:before="40" w:after="40" w:line="240" w:lineRule="auto"/>
      <w:ind w:right="57"/>
    </w:pPr>
    <w:rPr>
      <w:sz w:val="18"/>
    </w:rPr>
  </w:style>
  <w:style w:type="paragraph" w:customStyle="1" w:styleId="Table-ListNumber">
    <w:name w:val="Table - List Number"/>
    <w:basedOn w:val="Normal"/>
    <w:uiPriority w:val="4"/>
    <w:rsid w:val="009F06D8"/>
    <w:pPr>
      <w:numPr>
        <w:numId w:val="2"/>
      </w:numPr>
      <w:spacing w:before="40" w:after="40" w:line="240" w:lineRule="auto"/>
      <w:ind w:right="57"/>
    </w:pPr>
    <w:rPr>
      <w:sz w:val="18"/>
    </w:rPr>
  </w:style>
  <w:style w:type="table" w:customStyle="1" w:styleId="Table2">
    <w:name w:val="Table 2"/>
    <w:basedOn w:val="TableNormal"/>
    <w:uiPriority w:val="99"/>
    <w:rsid w:val="00B96E7E"/>
    <w:pPr>
      <w:spacing w:after="260" w:line="240" w:lineRule="auto"/>
    </w:pPr>
    <w:tblPr>
      <w:tblBorders>
        <w:bottom w:val="single" w:sz="18" w:space="0" w:color="71004B"/>
        <w:insideH w:val="single" w:sz="4" w:space="0" w:color="71004B"/>
      </w:tblBorders>
      <w:tblCellMar>
        <w:left w:w="0" w:type="dxa"/>
        <w:right w:w="0" w:type="dxa"/>
      </w:tblCellMar>
    </w:tblPr>
    <w:tblStylePr w:type="firstRow">
      <w:rPr>
        <w:color w:val="FFFFFF"/>
      </w:rPr>
      <w:tblPr/>
      <w:tcPr>
        <w:shd w:val="clear" w:color="auto" w:fill="71004B"/>
      </w:tcPr>
    </w:tblStylePr>
  </w:style>
  <w:style w:type="paragraph" w:customStyle="1" w:styleId="Table-Subheading-grey">
    <w:name w:val="Table - Subheading - grey"/>
    <w:basedOn w:val="Table-Subheading"/>
    <w:uiPriority w:val="5"/>
    <w:rsid w:val="002003D2"/>
    <w:rPr>
      <w:color w:val="703572" w:themeColor="text2"/>
    </w:rPr>
  </w:style>
  <w:style w:type="table" w:customStyle="1" w:styleId="Table3">
    <w:name w:val="Table 3"/>
    <w:basedOn w:val="TableNormal"/>
    <w:uiPriority w:val="99"/>
    <w:rsid w:val="00B96E7E"/>
    <w:pPr>
      <w:spacing w:after="260" w:line="240" w:lineRule="auto"/>
    </w:pPr>
    <w:tblPr>
      <w:tblBorders>
        <w:bottom w:val="single" w:sz="18" w:space="0" w:color="71004B"/>
        <w:insideH w:val="single" w:sz="4" w:space="0" w:color="FFFFFF" w:themeColor="background2"/>
        <w:insideV w:val="single" w:sz="4" w:space="0" w:color="FFFFFF" w:themeColor="background2"/>
      </w:tblBorders>
      <w:tblCellMar>
        <w:left w:w="0" w:type="dxa"/>
        <w:right w:w="0" w:type="dxa"/>
      </w:tblCellMar>
    </w:tblPr>
    <w:tblStylePr w:type="firstRow">
      <w:tblPr/>
      <w:tcPr>
        <w:tcBorders>
          <w:top w:val="single" w:sz="4" w:space="0" w:color="71004B"/>
          <w:left w:val="nil"/>
          <w:bottom w:val="single" w:sz="18" w:space="0" w:color="71004B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le4">
    <w:name w:val="Table 4"/>
    <w:basedOn w:val="TableNormal"/>
    <w:uiPriority w:val="99"/>
    <w:rsid w:val="00B96E7E"/>
    <w:pPr>
      <w:spacing w:after="260" w:line="240" w:lineRule="auto"/>
    </w:pPr>
    <w:tblPr>
      <w:tblBorders>
        <w:insideH w:val="single" w:sz="18" w:space="0" w:color="71004B"/>
      </w:tblBorders>
      <w:tblCellMar>
        <w:left w:w="0" w:type="dxa"/>
        <w:right w:w="0" w:type="dxa"/>
      </w:tblCellMar>
    </w:tblPr>
    <w:tblStylePr w:type="firstRow">
      <w:rPr>
        <w:color w:val="D7D8D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7D8D6"/>
      </w:tcPr>
    </w:tblStylePr>
  </w:style>
  <w:style w:type="table" w:customStyle="1" w:styleId="Table5">
    <w:name w:val="Table 5"/>
    <w:basedOn w:val="TableNormal"/>
    <w:uiPriority w:val="99"/>
    <w:rsid w:val="00B96E7E"/>
    <w:pPr>
      <w:spacing w:after="260" w:line="240" w:lineRule="auto"/>
    </w:pPr>
    <w:tblPr>
      <w:tblBorders>
        <w:insideH w:val="single" w:sz="18" w:space="0" w:color="71004B"/>
        <w:insideV w:val="single" w:sz="4" w:space="0" w:color="71004B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pPr>
        <w:jc w:val="left"/>
      </w:pPr>
      <w:rPr>
        <w:color w:val="703572" w:themeColor="text2"/>
      </w:rPr>
      <w:tblPr/>
      <w:tcPr>
        <w:tcBorders>
          <w:bottom w:val="nil"/>
        </w:tcBorders>
        <w:shd w:val="clear" w:color="auto" w:fill="FFFFFF"/>
      </w:tcPr>
    </w:tblStylePr>
  </w:style>
  <w:style w:type="table" w:customStyle="1" w:styleId="Table6">
    <w:name w:val="Table 6"/>
    <w:basedOn w:val="TableNormal"/>
    <w:uiPriority w:val="99"/>
    <w:rsid w:val="00B96E7E"/>
    <w:pPr>
      <w:spacing w:after="260" w:line="240" w:lineRule="auto"/>
    </w:pPr>
    <w:tblPr>
      <w:tblBorders>
        <w:insideH w:val="single" w:sz="4" w:space="0" w:color="71004B"/>
        <w:insideV w:val="single" w:sz="4" w:space="0" w:color="71004B"/>
      </w:tblBorders>
      <w:tblCellMar>
        <w:left w:w="0" w:type="dxa"/>
        <w:right w:w="0" w:type="dxa"/>
      </w:tblCellMar>
    </w:tblPr>
  </w:style>
  <w:style w:type="table" w:customStyle="1" w:styleId="Table7">
    <w:name w:val="Table 7"/>
    <w:basedOn w:val="TableNormal"/>
    <w:uiPriority w:val="99"/>
    <w:rsid w:val="00B96E7E"/>
    <w:pPr>
      <w:spacing w:after="26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band1Horz">
      <w:tblPr/>
      <w:tcPr>
        <w:shd w:val="clear" w:color="auto" w:fill="EBE8E5"/>
      </w:tcPr>
    </w:tblStylePr>
    <w:tblStylePr w:type="band2Horz">
      <w:tblPr/>
      <w:tcPr>
        <w:shd w:val="clear" w:color="auto" w:fill="DBD7D2"/>
      </w:tcPr>
    </w:tblStylePr>
  </w:style>
  <w:style w:type="paragraph" w:customStyle="1" w:styleId="Projecttitle">
    <w:name w:val="Project title"/>
    <w:basedOn w:val="Normal"/>
    <w:uiPriority w:val="8"/>
    <w:rsid w:val="00F979BD"/>
    <w:pPr>
      <w:spacing w:before="0" w:after="0" w:line="220" w:lineRule="atLeast"/>
      <w:jc w:val="right"/>
    </w:pPr>
    <w:rPr>
      <w:b/>
      <w:color w:val="703572" w:themeColor="text2"/>
      <w:sz w:val="16"/>
    </w:rPr>
  </w:style>
  <w:style w:type="paragraph" w:customStyle="1" w:styleId="Projectreference">
    <w:name w:val="Project reference"/>
    <w:basedOn w:val="Projecttitle"/>
    <w:uiPriority w:val="8"/>
    <w:rsid w:val="00A223A2"/>
    <w:pPr>
      <w:framePr w:wrap="around" w:vAnchor="page" w:hAnchor="margin" w:xAlign="right" w:y="12441"/>
      <w:contextualSpacing/>
      <w:suppressOverlap/>
    </w:pPr>
  </w:style>
  <w:style w:type="paragraph" w:customStyle="1" w:styleId="Projectdate">
    <w:name w:val="Project date"/>
    <w:basedOn w:val="Projecttitle"/>
    <w:uiPriority w:val="8"/>
    <w:rsid w:val="00F979BD"/>
    <w:pPr>
      <w:framePr w:wrap="around" w:vAnchor="page" w:hAnchor="margin" w:xAlign="right" w:y="12441"/>
      <w:suppressOverlap/>
    </w:pPr>
  </w:style>
  <w:style w:type="paragraph" w:customStyle="1" w:styleId="Table-Caption">
    <w:name w:val="Table - Caption"/>
    <w:basedOn w:val="BodyText"/>
    <w:next w:val="BodyText"/>
    <w:uiPriority w:val="3"/>
    <w:rsid w:val="006B5D13"/>
    <w:pPr>
      <w:keepNext/>
      <w:tabs>
        <w:tab w:val="left" w:pos="1134"/>
      </w:tabs>
      <w:spacing w:line="210" w:lineRule="atLeast"/>
      <w:ind w:left="1134" w:hanging="1134"/>
    </w:pPr>
    <w:rPr>
      <w:b/>
    </w:rPr>
  </w:style>
  <w:style w:type="paragraph" w:customStyle="1" w:styleId="TOCHeading2">
    <w:name w:val="TOC Heading 2"/>
    <w:basedOn w:val="TOCHeading"/>
    <w:uiPriority w:val="39"/>
    <w:rsid w:val="00B96E7E"/>
    <w:pPr>
      <w:keepNext/>
      <w:keepLines/>
      <w:spacing w:line="320" w:lineRule="atLeast"/>
    </w:pPr>
    <w:rPr>
      <w:color w:val="703572" w:themeColor="text2"/>
      <w:sz w:val="28"/>
    </w:rPr>
  </w:style>
  <w:style w:type="paragraph" w:customStyle="1" w:styleId="Caption-Image">
    <w:name w:val="Caption - Image"/>
    <w:basedOn w:val="Caption"/>
    <w:next w:val="Normal"/>
    <w:uiPriority w:val="7"/>
    <w:rsid w:val="00F94E3F"/>
    <w:pPr>
      <w:tabs>
        <w:tab w:val="clear" w:pos="1134"/>
      </w:tabs>
      <w:spacing w:before="100" w:after="0" w:line="200" w:lineRule="atLeast"/>
      <w:ind w:left="0" w:firstLine="0"/>
    </w:pPr>
    <w:rPr>
      <w:b w:val="0"/>
      <w:sz w:val="16"/>
    </w:rPr>
  </w:style>
  <w:style w:type="paragraph" w:customStyle="1" w:styleId="CVEmail">
    <w:name w:val="CV Email"/>
    <w:basedOn w:val="Normal"/>
    <w:uiPriority w:val="8"/>
    <w:semiHidden/>
    <w:rsid w:val="00B96E7E"/>
    <w:pPr>
      <w:spacing w:line="280" w:lineRule="atLeast"/>
    </w:pPr>
    <w:rPr>
      <w:color w:val="9AAF87" w:themeColor="accent2"/>
      <w:sz w:val="24"/>
    </w:rPr>
  </w:style>
  <w:style w:type="paragraph" w:customStyle="1" w:styleId="CVName">
    <w:name w:val="CV Name"/>
    <w:basedOn w:val="Normal"/>
    <w:uiPriority w:val="8"/>
    <w:semiHidden/>
    <w:rsid w:val="00B96E7E"/>
    <w:pPr>
      <w:spacing w:before="400" w:line="400" w:lineRule="atLeast"/>
      <w:contextualSpacing/>
    </w:pPr>
    <w:rPr>
      <w:b/>
      <w:color w:val="703572" w:themeColor="text2"/>
      <w:sz w:val="36"/>
    </w:rPr>
  </w:style>
  <w:style w:type="paragraph" w:customStyle="1" w:styleId="CVTitle">
    <w:name w:val="CV Title"/>
    <w:basedOn w:val="Normal"/>
    <w:uiPriority w:val="8"/>
    <w:semiHidden/>
    <w:rsid w:val="00B96E7E"/>
    <w:pPr>
      <w:spacing w:line="320" w:lineRule="atLeast"/>
      <w:contextualSpacing/>
    </w:pPr>
    <w:rPr>
      <w:b/>
      <w:color w:val="9AAF87" w:themeColor="accent2"/>
      <w:sz w:val="28"/>
    </w:rPr>
  </w:style>
  <w:style w:type="paragraph" w:customStyle="1" w:styleId="OurRef">
    <w:name w:val="Our Ref"/>
    <w:basedOn w:val="Normal"/>
    <w:uiPriority w:val="8"/>
    <w:semiHidden/>
    <w:rsid w:val="00B96E7E"/>
    <w:pPr>
      <w:framePr w:wrap="around" w:vAnchor="page" w:hAnchor="margin" w:y="1589"/>
      <w:suppressOverlap/>
    </w:pPr>
    <w:rPr>
      <w:b/>
    </w:rPr>
  </w:style>
  <w:style w:type="paragraph" w:customStyle="1" w:styleId="Proposalexplanation">
    <w:name w:val="Proposal explanation"/>
    <w:basedOn w:val="Normal"/>
    <w:uiPriority w:val="8"/>
    <w:rsid w:val="00B96E7E"/>
    <w:pPr>
      <w:spacing w:after="0"/>
      <w:jc w:val="right"/>
    </w:pPr>
    <w:rPr>
      <w:b/>
      <w:color w:val="703572" w:themeColor="text2"/>
    </w:rPr>
  </w:style>
  <w:style w:type="paragraph" w:customStyle="1" w:styleId="ListAlpha">
    <w:name w:val="List Alpha"/>
    <w:basedOn w:val="BodyText"/>
    <w:uiPriority w:val="2"/>
    <w:qFormat/>
    <w:rsid w:val="007C50A1"/>
    <w:pPr>
      <w:numPr>
        <w:numId w:val="8"/>
      </w:numPr>
    </w:pPr>
    <w:rPr>
      <w:rFonts w:asciiTheme="minorHAnsi" w:eastAsia="Times New Roman" w:hAnsiTheme="minorHAnsi" w:cs="Times New Roman"/>
      <w:color w:val="auto"/>
      <w:szCs w:val="24"/>
    </w:rPr>
  </w:style>
  <w:style w:type="paragraph" w:customStyle="1" w:styleId="ListAlpha2">
    <w:name w:val="List Alpha 2"/>
    <w:basedOn w:val="BodyText"/>
    <w:uiPriority w:val="2"/>
    <w:rsid w:val="007C50A1"/>
    <w:pPr>
      <w:numPr>
        <w:ilvl w:val="1"/>
        <w:numId w:val="8"/>
      </w:numPr>
    </w:pPr>
  </w:style>
  <w:style w:type="paragraph" w:customStyle="1" w:styleId="ListAlpha3">
    <w:name w:val="List Alpha 3"/>
    <w:basedOn w:val="BodyText"/>
    <w:uiPriority w:val="2"/>
    <w:rsid w:val="007C50A1"/>
    <w:pPr>
      <w:numPr>
        <w:ilvl w:val="2"/>
        <w:numId w:val="8"/>
      </w:numPr>
    </w:pPr>
  </w:style>
  <w:style w:type="paragraph" w:customStyle="1" w:styleId="ListAlpha4">
    <w:name w:val="List Alpha 4"/>
    <w:basedOn w:val="Normal"/>
    <w:uiPriority w:val="2"/>
    <w:rsid w:val="007C50A1"/>
    <w:pPr>
      <w:numPr>
        <w:ilvl w:val="3"/>
      </w:numPr>
    </w:pPr>
  </w:style>
  <w:style w:type="paragraph" w:customStyle="1" w:styleId="ListAlpha5">
    <w:name w:val="List Alpha 5"/>
    <w:basedOn w:val="Normal"/>
    <w:uiPriority w:val="2"/>
    <w:rsid w:val="007C50A1"/>
    <w:pPr>
      <w:numPr>
        <w:ilvl w:val="4"/>
      </w:numPr>
    </w:pPr>
  </w:style>
  <w:style w:type="paragraph" w:customStyle="1" w:styleId="ListAlpha6">
    <w:name w:val="List Alpha 6"/>
    <w:basedOn w:val="Normal"/>
    <w:uiPriority w:val="2"/>
    <w:rsid w:val="00B96E7E"/>
    <w:pPr>
      <w:numPr>
        <w:ilvl w:val="5"/>
        <w:numId w:val="8"/>
      </w:numPr>
    </w:pPr>
  </w:style>
  <w:style w:type="paragraph" w:customStyle="1" w:styleId="Legal1">
    <w:name w:val="Legal 1"/>
    <w:basedOn w:val="BodyText"/>
    <w:uiPriority w:val="3"/>
    <w:rsid w:val="004E16D4"/>
    <w:pPr>
      <w:keepLines/>
      <w:numPr>
        <w:numId w:val="5"/>
      </w:numPr>
      <w:spacing w:line="400" w:lineRule="atLeast"/>
    </w:pPr>
    <w:rPr>
      <w:b/>
      <w:caps/>
      <w:color w:val="71004B"/>
      <w:sz w:val="32"/>
    </w:rPr>
  </w:style>
  <w:style w:type="paragraph" w:customStyle="1" w:styleId="Legal2">
    <w:name w:val="Legal 2"/>
    <w:basedOn w:val="BodyText"/>
    <w:uiPriority w:val="3"/>
    <w:rsid w:val="004E16D4"/>
    <w:pPr>
      <w:keepLines/>
      <w:numPr>
        <w:ilvl w:val="1"/>
        <w:numId w:val="5"/>
      </w:numPr>
      <w:spacing w:line="360" w:lineRule="atLeast"/>
    </w:pPr>
    <w:rPr>
      <w:b/>
      <w:color w:val="71004B"/>
      <w:sz w:val="28"/>
    </w:rPr>
  </w:style>
  <w:style w:type="paragraph" w:customStyle="1" w:styleId="Legal3">
    <w:name w:val="Legal 3"/>
    <w:basedOn w:val="BodyText"/>
    <w:uiPriority w:val="3"/>
    <w:rsid w:val="004E16D4"/>
    <w:pPr>
      <w:keepLines/>
      <w:numPr>
        <w:ilvl w:val="2"/>
        <w:numId w:val="5"/>
      </w:numPr>
      <w:spacing w:line="320" w:lineRule="atLeast"/>
    </w:pPr>
    <w:rPr>
      <w:b/>
      <w:color w:val="703572" w:themeColor="text2"/>
      <w:sz w:val="26"/>
    </w:rPr>
  </w:style>
  <w:style w:type="paragraph" w:customStyle="1" w:styleId="Legal4">
    <w:name w:val="Legal 4"/>
    <w:basedOn w:val="BodyText"/>
    <w:uiPriority w:val="3"/>
    <w:rsid w:val="004E16D4"/>
    <w:pPr>
      <w:keepLines/>
      <w:numPr>
        <w:ilvl w:val="3"/>
        <w:numId w:val="5"/>
      </w:numPr>
      <w:spacing w:line="280" w:lineRule="auto"/>
    </w:pPr>
  </w:style>
  <w:style w:type="paragraph" w:customStyle="1" w:styleId="Legal5">
    <w:name w:val="Legal 5"/>
    <w:basedOn w:val="BodyText"/>
    <w:uiPriority w:val="3"/>
    <w:rsid w:val="004E16D4"/>
    <w:pPr>
      <w:keepLines/>
      <w:numPr>
        <w:ilvl w:val="4"/>
        <w:numId w:val="5"/>
      </w:numPr>
      <w:spacing w:line="280" w:lineRule="auto"/>
    </w:pPr>
  </w:style>
  <w:style w:type="table" w:customStyle="1" w:styleId="Table8">
    <w:name w:val="Table 8"/>
    <w:basedOn w:val="TableNormal"/>
    <w:uiPriority w:val="99"/>
    <w:rsid w:val="00B96E7E"/>
    <w:pPr>
      <w:spacing w:before="0" w:after="0" w:line="240" w:lineRule="auto"/>
    </w:pPr>
    <w:tblPr>
      <w:tblBorders>
        <w:insideH w:val="single" w:sz="12" w:space="0" w:color="71004B"/>
      </w:tblBorders>
      <w:tblCellMar>
        <w:left w:w="0" w:type="dxa"/>
        <w:right w:w="0" w:type="dxa"/>
      </w:tblCellMar>
    </w:tblPr>
    <w:tcPr>
      <w:vAlign w:val="center"/>
    </w:tcPr>
  </w:style>
  <w:style w:type="paragraph" w:customStyle="1" w:styleId="Table-ListAlpha">
    <w:name w:val="Table - List Alpha"/>
    <w:basedOn w:val="Table-ListNumber2"/>
    <w:uiPriority w:val="3"/>
    <w:rsid w:val="009F06D8"/>
    <w:pPr>
      <w:numPr>
        <w:ilvl w:val="2"/>
      </w:numPr>
    </w:pPr>
  </w:style>
  <w:style w:type="paragraph" w:customStyle="1" w:styleId="Table-Note">
    <w:name w:val="Table - Note"/>
    <w:basedOn w:val="BodyText"/>
    <w:uiPriority w:val="5"/>
    <w:rsid w:val="002003D2"/>
    <w:pPr>
      <w:spacing w:before="60" w:after="0" w:line="210" w:lineRule="atLeast"/>
    </w:pPr>
    <w:rPr>
      <w:sz w:val="14"/>
    </w:rPr>
  </w:style>
  <w:style w:type="paragraph" w:customStyle="1" w:styleId="FooterBorder">
    <w:name w:val="Footer Border"/>
    <w:basedOn w:val="Footer"/>
    <w:uiPriority w:val="99"/>
    <w:semiHidden/>
    <w:qFormat/>
    <w:rsid w:val="00B96E7E"/>
    <w:pPr>
      <w:pBdr>
        <w:top w:val="single" w:sz="4" w:space="1" w:color="703572" w:themeColor="text2"/>
      </w:pBdr>
      <w:spacing w:line="170" w:lineRule="atLeast"/>
    </w:pPr>
    <w:rPr>
      <w:sz w:val="14"/>
    </w:rPr>
  </w:style>
  <w:style w:type="paragraph" w:customStyle="1" w:styleId="Table-Bullet2">
    <w:name w:val="Table - Bullet 2"/>
    <w:basedOn w:val="Table-Bullet"/>
    <w:uiPriority w:val="4"/>
    <w:rsid w:val="002003D2"/>
    <w:pPr>
      <w:numPr>
        <w:ilvl w:val="1"/>
      </w:numPr>
    </w:pPr>
  </w:style>
  <w:style w:type="paragraph" w:customStyle="1" w:styleId="Table-ListNumber2">
    <w:name w:val="Table - List Number 2"/>
    <w:basedOn w:val="Table-ListNumber"/>
    <w:uiPriority w:val="4"/>
    <w:rsid w:val="002003D2"/>
    <w:pPr>
      <w:numPr>
        <w:ilvl w:val="1"/>
      </w:numPr>
    </w:pPr>
  </w:style>
  <w:style w:type="paragraph" w:customStyle="1" w:styleId="Coverpagesubtitle">
    <w:name w:val="Coverpage subtitle"/>
    <w:basedOn w:val="Normal"/>
    <w:uiPriority w:val="8"/>
    <w:semiHidden/>
    <w:rsid w:val="00B96E7E"/>
    <w:pPr>
      <w:keepNext/>
      <w:keepLines/>
      <w:spacing w:after="0" w:line="320" w:lineRule="atLeast"/>
    </w:pPr>
    <w:rPr>
      <w:b/>
      <w:color w:val="5F6369"/>
      <w:sz w:val="28"/>
    </w:rPr>
  </w:style>
  <w:style w:type="paragraph" w:customStyle="1" w:styleId="Coverpagetitle">
    <w:name w:val="Coverpage title"/>
    <w:basedOn w:val="Normal"/>
    <w:next w:val="Coverpagesubtitle"/>
    <w:uiPriority w:val="8"/>
    <w:semiHidden/>
    <w:rsid w:val="00B96E7E"/>
    <w:pPr>
      <w:keepNext/>
      <w:keepLines/>
      <w:spacing w:after="0" w:line="400" w:lineRule="atLeast"/>
    </w:pPr>
    <w:rPr>
      <w:b/>
      <w:caps/>
      <w:color w:val="703572" w:themeColor="text2"/>
      <w:sz w:val="36"/>
    </w:rPr>
  </w:style>
  <w:style w:type="paragraph" w:customStyle="1" w:styleId="FooterSmallspacer">
    <w:name w:val="Footer Small spacer"/>
    <w:basedOn w:val="Footer"/>
    <w:uiPriority w:val="11"/>
    <w:semiHidden/>
    <w:rsid w:val="00B96E7E"/>
    <w:pPr>
      <w:spacing w:line="100" w:lineRule="exact"/>
    </w:pPr>
  </w:style>
  <w:style w:type="paragraph" w:customStyle="1" w:styleId="HeaderBorder">
    <w:name w:val="Header Border"/>
    <w:basedOn w:val="Header"/>
    <w:uiPriority w:val="11"/>
    <w:semiHidden/>
    <w:rsid w:val="00B96E7E"/>
    <w:pPr>
      <w:pBdr>
        <w:bottom w:val="single" w:sz="4" w:space="7" w:color="9AAF87" w:themeColor="accent2"/>
      </w:pBdr>
    </w:pPr>
  </w:style>
  <w:style w:type="paragraph" w:customStyle="1" w:styleId="Projectnumber">
    <w:name w:val="Project number"/>
    <w:basedOn w:val="Projecttitle"/>
    <w:uiPriority w:val="8"/>
    <w:semiHidden/>
    <w:rsid w:val="00B96E7E"/>
    <w:pPr>
      <w:framePr w:wrap="around" w:vAnchor="page" w:hAnchor="margin" w:xAlign="right" w:y="12441"/>
      <w:suppressOverlap/>
    </w:pPr>
  </w:style>
  <w:style w:type="paragraph" w:customStyle="1" w:styleId="Appendix-Heading1">
    <w:name w:val="Appendix - Heading 1"/>
    <w:next w:val="BodyText"/>
    <w:rsid w:val="00975566"/>
    <w:pPr>
      <w:numPr>
        <w:ilvl w:val="1"/>
        <w:numId w:val="6"/>
      </w:numPr>
      <w:spacing w:line="400" w:lineRule="atLeast"/>
    </w:pPr>
    <w:rPr>
      <w:rFonts w:eastAsiaTheme="majorEastAsia" w:cstheme="majorBidi"/>
      <w:b/>
      <w:bCs/>
      <w:color w:val="71004B"/>
      <w:sz w:val="32"/>
      <w:szCs w:val="28"/>
      <w:lang w:val="en-GB"/>
    </w:rPr>
  </w:style>
  <w:style w:type="paragraph" w:customStyle="1" w:styleId="Appendix-Heading2">
    <w:name w:val="Appendix - Heading 2"/>
    <w:next w:val="BodyText"/>
    <w:rsid w:val="00975566"/>
    <w:pPr>
      <w:numPr>
        <w:ilvl w:val="2"/>
        <w:numId w:val="6"/>
      </w:numPr>
      <w:spacing w:before="240" w:line="360" w:lineRule="atLeast"/>
    </w:pPr>
    <w:rPr>
      <w:rFonts w:eastAsiaTheme="majorEastAsia" w:cstheme="majorBidi"/>
      <w:b/>
      <w:bCs/>
      <w:color w:val="71004B"/>
      <w:sz w:val="28"/>
      <w:szCs w:val="26"/>
      <w:lang w:val="en-GB"/>
    </w:rPr>
  </w:style>
  <w:style w:type="paragraph" w:customStyle="1" w:styleId="Appendix-Heading3">
    <w:name w:val="Appendix - Heading 3"/>
    <w:next w:val="BodyText"/>
    <w:rsid w:val="00975566"/>
    <w:pPr>
      <w:numPr>
        <w:ilvl w:val="3"/>
        <w:numId w:val="6"/>
      </w:numPr>
      <w:spacing w:line="320" w:lineRule="atLeast"/>
    </w:pPr>
    <w:rPr>
      <w:rFonts w:eastAsiaTheme="majorEastAsia" w:cstheme="majorBidi"/>
      <w:b/>
      <w:bCs/>
      <w:color w:val="703572" w:themeColor="text2"/>
      <w:sz w:val="26"/>
      <w:szCs w:val="28"/>
      <w:lang w:val="en-GB"/>
    </w:rPr>
  </w:style>
  <w:style w:type="paragraph" w:customStyle="1" w:styleId="BodyTextnumbered1">
    <w:name w:val="Body Text numbered 1"/>
    <w:basedOn w:val="BodyText"/>
    <w:rsid w:val="00F94E3F"/>
    <w:pPr>
      <w:numPr>
        <w:ilvl w:val="6"/>
        <w:numId w:val="4"/>
      </w:numPr>
    </w:pPr>
  </w:style>
  <w:style w:type="paragraph" w:customStyle="1" w:styleId="BodyTextnumbered2">
    <w:name w:val="Body Text numbered 2"/>
    <w:basedOn w:val="BodyText"/>
    <w:rsid w:val="00F94E3F"/>
    <w:pPr>
      <w:numPr>
        <w:ilvl w:val="7"/>
        <w:numId w:val="4"/>
      </w:numPr>
    </w:pPr>
  </w:style>
  <w:style w:type="paragraph" w:customStyle="1" w:styleId="LegalBodyText1">
    <w:name w:val="Legal Body Text 1"/>
    <w:basedOn w:val="BodyTextnumbered1"/>
    <w:uiPriority w:val="3"/>
    <w:rsid w:val="004E16D4"/>
    <w:pPr>
      <w:numPr>
        <w:ilvl w:val="5"/>
        <w:numId w:val="5"/>
      </w:numPr>
    </w:pPr>
  </w:style>
  <w:style w:type="paragraph" w:customStyle="1" w:styleId="LegalBodyText2">
    <w:name w:val="Legal Body Text 2"/>
    <w:basedOn w:val="LegalBodyText1"/>
    <w:uiPriority w:val="3"/>
    <w:rsid w:val="004E16D4"/>
    <w:pPr>
      <w:numPr>
        <w:ilvl w:val="7"/>
      </w:numPr>
    </w:pPr>
  </w:style>
  <w:style w:type="paragraph" w:customStyle="1" w:styleId="LegalBodyText3">
    <w:name w:val="Legal Body Text 3"/>
    <w:basedOn w:val="LegalBodyText2"/>
    <w:uiPriority w:val="3"/>
    <w:rsid w:val="004E16D4"/>
  </w:style>
  <w:style w:type="numbering" w:customStyle="1" w:styleId="Appendices">
    <w:name w:val="Appendices"/>
    <w:uiPriority w:val="99"/>
    <w:rsid w:val="00975566"/>
    <w:pPr>
      <w:numPr>
        <w:numId w:val="3"/>
      </w:numPr>
    </w:pPr>
  </w:style>
  <w:style w:type="paragraph" w:customStyle="1" w:styleId="ReportBodyText">
    <w:name w:val="Report Body Text"/>
    <w:basedOn w:val="Normal"/>
    <w:rsid w:val="00914183"/>
    <w:pPr>
      <w:spacing w:line="240" w:lineRule="exact"/>
      <w:ind w:left="720"/>
      <w:jc w:val="both"/>
    </w:pPr>
    <w:rPr>
      <w:rFonts w:eastAsia="Times New Roman" w:cs="Times New Roman"/>
      <w:color w:val="auto"/>
    </w:rPr>
  </w:style>
  <w:style w:type="paragraph" w:customStyle="1" w:styleId="C-Tablecolumntitleleft">
    <w:name w:val="C-Table column title (left)"/>
    <w:uiPriority w:val="99"/>
    <w:rsid w:val="00914183"/>
    <w:pPr>
      <w:keepNext/>
      <w:keepLines/>
      <w:suppressLineNumbers/>
      <w:suppressAutoHyphens/>
      <w:spacing w:before="30" w:after="30" w:line="264" w:lineRule="auto"/>
    </w:pPr>
    <w:rPr>
      <w:rFonts w:ascii="Futura BdCn BT" w:eastAsia="Times New Roman" w:hAnsi="Futura BdCn BT" w:cs="Times New Roman"/>
      <w:caps/>
      <w:color w:val="FFFFFF"/>
      <w:kern w:val="10"/>
      <w:szCs w:val="18"/>
      <w:lang w:val="en-GB" w:eastAsia="zh-TW"/>
    </w:rPr>
  </w:style>
  <w:style w:type="paragraph" w:customStyle="1" w:styleId="C-Tabletextleft">
    <w:name w:val="C-Table text (left)"/>
    <w:link w:val="C-TabletextleftChar"/>
    <w:rsid w:val="00914183"/>
    <w:pPr>
      <w:spacing w:before="30" w:after="30" w:line="264" w:lineRule="auto"/>
    </w:pPr>
    <w:rPr>
      <w:rFonts w:ascii="Futura LtCn BT" w:eastAsia="Times New Roman" w:hAnsi="Futura LtCn BT" w:cs="Times New Roman"/>
      <w:color w:val="auto"/>
      <w:kern w:val="10"/>
      <w:szCs w:val="18"/>
      <w:lang w:val="en-GB" w:eastAsia="zh-TW"/>
    </w:rPr>
  </w:style>
  <w:style w:type="character" w:customStyle="1" w:styleId="C-TabletextleftChar">
    <w:name w:val="C-Table text (left) Char"/>
    <w:link w:val="C-Tabletextleft"/>
    <w:locked/>
    <w:rsid w:val="00914183"/>
    <w:rPr>
      <w:rFonts w:ascii="Futura LtCn BT" w:eastAsia="Times New Roman" w:hAnsi="Futura LtCn BT" w:cs="Times New Roman"/>
      <w:color w:val="auto"/>
      <w:kern w:val="10"/>
      <w:szCs w:val="18"/>
      <w:lang w:val="en-GB" w:eastAsia="zh-TW"/>
    </w:rPr>
  </w:style>
  <w:style w:type="paragraph" w:styleId="Revision">
    <w:name w:val="Revision"/>
    <w:hidden/>
    <w:uiPriority w:val="99"/>
    <w:semiHidden/>
    <w:rsid w:val="00BC4412"/>
    <w:pPr>
      <w:spacing w:before="0" w:after="0" w:line="240" w:lineRule="auto"/>
    </w:pPr>
    <w:rPr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D305C8"/>
    <w:rPr>
      <w:lang w:val="en-GB"/>
    </w:rPr>
  </w:style>
  <w:style w:type="paragraph" w:customStyle="1" w:styleId="Style1">
    <w:name w:val="Style1"/>
    <w:basedOn w:val="Heading1"/>
    <w:link w:val="Style1Char"/>
    <w:qFormat/>
    <w:rsid w:val="00734FBB"/>
    <w:pPr>
      <w:numPr>
        <w:numId w:val="0"/>
      </w:numPr>
      <w:tabs>
        <w:tab w:val="clear" w:pos="907"/>
      </w:tabs>
      <w:spacing w:before="240" w:after="120"/>
      <w:ind w:left="340" w:hanging="283"/>
      <w:contextualSpacing/>
    </w:pPr>
    <w:rPr>
      <w:rFonts w:ascii="Calibri" w:hAnsi="Calibri"/>
      <w:noProof/>
      <w:color w:val="703572"/>
    </w:rPr>
  </w:style>
  <w:style w:type="character" w:customStyle="1" w:styleId="Style1Char">
    <w:name w:val="Style1 Char"/>
    <w:basedOn w:val="Heading1Char"/>
    <w:link w:val="Style1"/>
    <w:rsid w:val="00734FBB"/>
    <w:rPr>
      <w:rFonts w:ascii="Calibri" w:eastAsiaTheme="majorEastAsia" w:hAnsi="Calibri" w:cstheme="majorBidi"/>
      <w:b/>
      <w:bCs/>
      <w:caps/>
      <w:noProof/>
      <w:color w:val="703572"/>
      <w:sz w:val="32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6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CC0CD033BCB74BBE98FB83E870749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AB4E6-56AE-45DD-B930-66FC2479E687}"/>
      </w:docPartPr>
      <w:docPartBody>
        <w:p w:rsidR="00F24F0B" w:rsidRDefault="00F24F0B">
          <w:pPr>
            <w:pStyle w:val="CC0CD033BCB74BBE98FB83E8707497F7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utura BdCn BT">
    <w:altName w:val="Calibri"/>
    <w:panose1 w:val="020B0602020204020303"/>
    <w:charset w:val="00"/>
    <w:family w:val="swiss"/>
    <w:pitch w:val="variable"/>
    <w:sig w:usb0="80000867" w:usb1="1000204A" w:usb2="00000000" w:usb3="00000000" w:csb0="000001FB" w:csb1="00000000"/>
  </w:font>
  <w:font w:name="Futura LtCn BT">
    <w:altName w:val="Calibri"/>
    <w:panose1 w:val="020B0602020204020303"/>
    <w:charset w:val="00"/>
    <w:family w:val="swiss"/>
    <w:pitch w:val="variable"/>
    <w:sig w:usb0="80000867" w:usb1="1000204A" w:usb2="00000000" w:usb3="00000000" w:csb0="000001FB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F0B"/>
    <w:rsid w:val="001C53C7"/>
    <w:rsid w:val="001D452C"/>
    <w:rsid w:val="006B0212"/>
    <w:rsid w:val="006D4174"/>
    <w:rsid w:val="007F2871"/>
    <w:rsid w:val="00965F0F"/>
    <w:rsid w:val="009B409B"/>
    <w:rsid w:val="00A00996"/>
    <w:rsid w:val="00C54548"/>
    <w:rsid w:val="00EB2443"/>
    <w:rsid w:val="00F2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auto"/>
    </w:rPr>
  </w:style>
  <w:style w:type="paragraph" w:customStyle="1" w:styleId="CC0CD033BCB74BBE98FB83E8707497F7">
    <w:name w:val="CC0CD033BCB74BBE98FB83E8707497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703572"/>
      </a:dk2>
      <a:lt2>
        <a:srgbClr val="FFFFFF"/>
      </a:lt2>
      <a:accent1>
        <a:srgbClr val="CB8864"/>
      </a:accent1>
      <a:accent2>
        <a:srgbClr val="9AAF87"/>
      </a:accent2>
      <a:accent3>
        <a:srgbClr val="84AEB5"/>
      </a:accent3>
      <a:accent4>
        <a:srgbClr val="C6B09D"/>
      </a:accent4>
      <a:accent5>
        <a:srgbClr val="C17F8A"/>
      </a:accent5>
      <a:accent6>
        <a:srgbClr val="748280"/>
      </a:accent6>
      <a:hlink>
        <a:srgbClr val="703572"/>
      </a:hlink>
      <a:folHlink>
        <a:srgbClr val="C17F8A"/>
      </a:folHlink>
    </a:clrScheme>
    <a:fontScheme name="RPS Group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Plum">
      <a:srgbClr val="71004B"/>
    </a:custClr>
    <a:custClr name="Cool dark grey">
      <a:srgbClr val="5F6369"/>
    </a:custClr>
    <a:custClr name="Cool light grey">
      <a:srgbClr val="D7D8D6"/>
    </a:custClr>
    <a:custClr name="Warm Grey">
      <a:srgbClr val="BEB7B3"/>
    </a:custClr>
    <a:custClr name="Purple">
      <a:srgbClr val="4B2884"/>
    </a:custClr>
    <a:custClr name="Green">
      <a:srgbClr val="00B18F"/>
    </a:custClr>
    <a:custClr name="Light blue">
      <a:srgbClr val="64CBE8"/>
    </a:custClr>
    <a:custClr name="Dark blue">
      <a:srgbClr val="00437B"/>
    </a:custClr>
    <a:custClr name="Yellow">
      <a:srgbClr val="F9C606"/>
    </a:custClr>
    <a:custClr name="Lime">
      <a:srgbClr val="C4D82E"/>
    </a:custClr>
    <a:custClr name="Plum 80%">
      <a:srgbClr val="853764"/>
    </a:custClr>
    <a:custClr name="Cool dark grey 80%">
      <a:srgbClr val="777A80"/>
    </a:custClr>
    <a:custClr name="Cool light grey 80%">
      <a:srgbClr val="DDDFDD"/>
    </a:custClr>
    <a:custClr name="Warm grey 80%">
      <a:srgbClr val="C9C3C0"/>
    </a:custClr>
    <a:custClr name="Purple 80%">
      <a:srgbClr val="6F539C"/>
    </a:custClr>
    <a:custClr name="Green 80%">
      <a:srgbClr val="33C1A5"/>
    </a:custClr>
    <a:custClr name="Light blue 80%">
      <a:srgbClr val="83D6ED"/>
    </a:custClr>
    <a:custClr name="Dark blue 80%">
      <a:srgbClr val="336996"/>
    </a:custClr>
    <a:custClr name="Yellow 80%">
      <a:srgbClr val="FBD138"/>
    </a:custClr>
    <a:custClr name="Lime 80%">
      <a:srgbClr val="CFE081"/>
    </a:custClr>
    <a:custClr name="Plum 60%">
      <a:srgbClr val="9C6082"/>
    </a:custClr>
    <a:custClr name="Cool dark grey 60%">
      <a:srgbClr val="94979C"/>
    </a:custClr>
    <a:custClr name="Cool light grey 60%">
      <a:srgbClr val="E3E4E2"/>
    </a:custClr>
    <a:custClr name="Warm grey 60%">
      <a:srgbClr val="D5CFCC"/>
    </a:custClr>
    <a:custClr name="Purple 60%">
      <a:srgbClr val="937EB5"/>
    </a:custClr>
    <a:custClr name="Green 60%">
      <a:srgbClr val="66D0BC"/>
    </a:custClr>
    <a:custClr name="Light blue 60%">
      <a:srgbClr val="A2E0F1"/>
    </a:custClr>
    <a:custClr name="Dark blue 60%">
      <a:srgbClr val="668EB0"/>
    </a:custClr>
    <a:custClr name="Yellow 60%">
      <a:srgbClr val="FCDD6A"/>
    </a:custClr>
    <a:custClr name="Lime 60%">
      <a:srgbClr val="DBE881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63E0FDFBDA74AB7A5CF7B387D5A63" ma:contentTypeVersion="3" ma:contentTypeDescription="Create a new document." ma:contentTypeScope="" ma:versionID="a7910b72b8146c905358b4c4ff6ffb8c">
  <xsd:schema xmlns:xsd="http://www.w3.org/2001/XMLSchema" xmlns:xs="http://www.w3.org/2001/XMLSchema" xmlns:p="http://schemas.microsoft.com/office/2006/metadata/properties" xmlns:ns2="d9f7c1d5-f759-4ffd-9d1c-02cc989d4d0a" targetNamespace="http://schemas.microsoft.com/office/2006/metadata/properties" ma:root="true" ma:fieldsID="1706168e74262dd10e8aca4d8d6cc216" ns2:_="">
    <xsd:import namespace="d9f7c1d5-f759-4ffd-9d1c-02cc989d4d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7c1d5-f759-4ffd-9d1c-02cc989d4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TemplafyTemplateConfiguration><![CDATA[{"elementsMetadata":[{"type":"richTextContentControl","id":"75af95ba-b6d7-403c-b11f-3c5cd46a69d7","elementConfiguration":{"binding":"Form.ProjectReference","visibility":{"action":"hide","operator":"equals","compareValue":""},"removeAndKeepContent":false,"disableUpdates":false,"type":"text"}},{"type":"richTextContentControl","id":"2b774e35-9d59-4c3a-8f63-a529a694f35a","elementConfiguration":{"binding":"Form.Title","removeAndKeepContent":false,"disableUpdates":false,"type":"text"}},{"type":"richTextContentControl","id":"d541d8b0-7b11-4eff-b8ec-09435706b910","elementConfiguration":{"binding":"Form.Version","visibility":{"action":"hide","operator":"equals","compareValue":""},"removeAndKeepContent":false,"disableUpdates":false,"type":"text"}},{"type":"richTextContentControl","id":"e381666b-72aa-433b-96b8-36cc77959830","elementConfiguration":{"format":"{{DateFormats.GeneralDate}}","binding":"Form.Date","removeAndKeepContent":false,"disableUpdates":false,"type":"date"}},{"type":"richTextContentControl","id":"1f6e6053-65ac-4d57-841a-9f09fff40510","elementConfiguration":{"binding":"Form.Title","removeAndKeepContent":false,"disableUpdates":false,"type":"text"}},{"type":"richTextContentControl","id":"64aa585b-f0bb-48c2-ade9-2afedfc47157","elementConfiguration":{"binding":"Translations.DocumentStatus","removeAndKeepContent":false,"disableUpdates":false,"type":"text"}},{"type":"richTextContentControl","id":"9718ada3-e5c8-44f7-a5d6-99cf1cb27f18","elementConfiguration":{"binding":"Translations.Version","removeAndKeepContent":false,"disableUpdates":false,"type":"text"}},{"type":"richTextContentControl","id":"27abf304-2eb4-4124-bfd4-c4f1ef67739b","elementConfiguration":{"binding":"Translations.PurposeOfDocument","removeAndKeepContent":false,"disableUpdates":false,"type":"text"}},{"type":"richTextContentControl","id":"37ef03fa-6ebf-40b6-bcc7-f40f93742344","elementConfiguration":{"binding":"Translations.AuthoredBy","removeAndKeepContent":false,"disableUpdates":false,"type":"text"}},{"type":"richTextContentControl","id":"d697f7d5-3cfd-4e4c-8841-67e0a67f8e94","elementConfiguration":{"binding":"Translations.ReviewedBy","removeAndKeepContent":false,"disableUpdates":false,"type":"text"}},{"type":"richTextContentControl","id":"42685d9e-ca99-440d-9e6a-e7c320bc4a3b","elementConfiguration":{"binding":"Translations.ReviewDate","removeAndKeepContent":false,"disableUpdates":false,"type":"text"}},{"type":"richTextContentControl","id":"9b8c054a-c3a1-48e7-ab9f-1ad4af4ce1ce","elementConfiguration":{"binding":"Translations.ApprovalForIssue","removeAndKeepContent":false,"disableUpdates":false,"type":"text"}},{"type":"richTextContentControl","id":"9c87e33e-305e-4709-8eba-e9d4e32d6e32","elementConfiguration":{"binding":"UserProfile.Entity.DisclaimerReport","removeAndKeepContent":false,"disableUpdates":false,"type":"text"}},{"type":"richTextContentControl","id":"e1f376db-d9b6-4d7d-9e27-b94e4582c9bd","elementConfiguration":{"binding":"Translations.PreparedBy","removeAndKeepContent":false,"disableUpdates":false,"type":"text"}},{"type":"richTextContentControl","id":"422c9fea-5395-49ed-ad03-48af99db6bdf","elementConfiguration":{"binding":"Translations.PreparedFor","removeAndKeepContent":false,"disableUpdates":false,"type":"text"}},{"type":"richTextContentControl","id":"fd738346-2abb-4a58-9f72-a8c004c31451","elementConfiguration":{"binding":"UserProfile.Name","removeAndKeepContent":false,"disableUpdates":false,"type":"text"}},{"type":"richTextContentControl","id":"4fcaf8d4-3f59-46fe-b034-87d53a752ce2","elementConfiguration":{"binding":"UserProfile.Jobtitle","removeAndKeepContent":false,"disableUpdates":false,"type":"text"}},{"type":"richTextContentControl","id":"ebb2bad6-e61d-4b7a-8064-c83849f73b22","elementConfiguration":{"binding":"UserProfile.Department.FullAddress","removeAndKeepContent":false,"disableUpdates":false,"type":"text"}},{"type":"richTextContentControl","id":"37a21815-8f25-4ebc-90c5-3e2d192a854a","elementConfiguration":{"binding":"UserProfile.Department.OfficeTelephone","removeAndKeepContent":false,"disableUpdates":false,"type":"text"}},{"type":"richTextContentControl","id":"5f519799-c03b-4e58-8e53-352a2e7edbee","elementConfiguration":{"binding":"UserProfile.Email","removeAndKeepContent":false,"disableUpdates":false,"type":"text"}},{"type":"richTextContentControl","id":"f90559a8-5efc-4187-b13e-8a551d91623a","elementConfiguration":{"binding":"Translations.Contents","removeAndKeepContent":false,"disableUpdates":false,"type":"text"}},{"type":"richTextContentControl","id":"970446c7-192d-46a0-9063-79d55718077c","elementConfiguration":{"binding":"Translations.Tables","removeAndKeepContent":false,"disableUpdates":false,"type":"text"}},{"type":"richTextContentControl","id":"4d18e795-4ff2-4b90-819f-8e49238ca25c","elementConfiguration":{"binding":"Translations.Plates","removeAndKeepContent":false,"disableUpdates":false,"type":"text"}},{"type":"richTextContentControl","id":"5d93dfd9-522b-4f84-a2b8-c6d338b4da76","elementConfiguration":{"binding":"Translations.Figures","removeAndKeepContent":false,"disableUpdates":false,"type":"text"}},{"type":"richTextContentControl","id":"4909da0b-ec84-448d-93ba-b4d33b68c0f1","elementConfiguration":{"binding":"Translations.Graphs","removeAndKeepContent":false,"disableUpdates":false,"type":"text"}},{"type":"richTextContentControl","id":"56986e19-da4a-4073-a471-317da08a9587","elementConfiguration":{"binding":"Translations.Appendices","removeAndKeepContent":false,"disableUpdates":false,"type":"text"}},{"type":"richTextContentControl","id":"e21c6864-3529-42d8-b763-934aa748f594","elementConfiguration":{"binding":"Translations.Report","removeAndKeepContent":false,"disableUpdates":false,"type":"text"}},{"type":"richTextContentControl","id":"49681144-1824-4f27-9b90-3e298d303490","elementConfiguration":{"binding":"Translations.Report","removeAndKeepContent":false,"disableUpdates":false,"type":"text"}},{"type":"richTextContentControl","id":"73dfeaf6-86b7-4e42-a573-f2a3b45f57be","elementConfiguration":{"binding":"Translations.Report","removeAndKeepContent":false,"disableUpdates":false,"type":"text"}},{"type":"richTextContentControl","id":"4acce914-98a1-43ce-ae2c-7b59dec2cf6a","elementConfiguration":{"binding":"UserProfile.Office.CompanyName","visibility":{"action":"hide","operator":"equals","compareValue":""},"removeAndKeepContent":false,"disableUpdates":false,"type":"text"}},{"type":"richTextContentControl","id":"6004b29e-1d28-46c6-a7e1-816ed49d772a","elementConfiguration":{"binding":"UserProfile.Office.Address","visibility":{"action":"hide","operator":"equals","compareValue":""},"removeAndKeepContent":false,"disableUpdates":false,"type":"text"}},{"type":"richTextContentControl","id":"46993f72-a7f8-4675-a0bc-369a2318d8d3","elementConfiguration":{"visibility":{"action":"hide","binding":"UserProfile.Office.phone","operator":"equals","compareValue":""},"disableUpdates":false,"type":"group"}},{"type":"richTextContentControl","id":"9a0f0fa6-3736-4489-a145-f49d7be50a9d","elementConfiguration":{"binding":"Translations.Phone","removeAndKeepContent":false,"disableUpdates":false,"type":"text"}},{"type":"richTextContentControl","id":"be567333-9e34-4433-a9bc-70d946fc6e42","elementConfiguration":{"binding":"UserProfile.Office.Phone","visibility":{"action":"hide","operator":"equals","compareValue":""},"removeAndKeepContent":false,"disableUpdates":false,"type":"text"}},{"type":"richTextContentControl","id":"9c5d682d-4f1d-4175-9919-78db27e5b229","elementConfiguration":{"visibility":{"action":"hide","binding":"UserProfile.Office.web","operator":"equals","compareValue":""},"disableUpdates":false,"type":"group"}},{"type":"richTextContentControl","id":"aca72bd6-184f-4e28-9628-8021317abf7e","elementConfiguration":{"binding":"Translations.Web","removeAndKeepContent":false,"disableUpdates":false,"type":"text"}},{"type":"richTextContentControl","id":"6fd41e4e-18f5-4f46-930f-28e64e394cdc","elementConfiguration":{"binding":"UserProfile.Office.Web","visibility":{"action":"hide","operator":"equals","compareValue":""},"removeAndKeepContent":false,"disableUpdates":false,"type":"text"}},{"type":"richTextContentControl","id":"3c58ddd3-4654-4cf6-b84f-63c715097a27","elementConfiguration":{"visibility":{"action":"hide","binding":"UserProfile.Office.email","operator":"equals","compareValue":""},"disableUpdates":false,"type":"group"}},{"type":"richTextContentControl","id":"20a477bb-b2c0-4606-b8fc-63cd45c9426a","elementConfiguration":{"binding":"Translations.Email","removeAndKeepContent":false,"disableUpdates":false,"type":"text"}},{"type":"richTextContentControl","id":"894ca4b1-1d43-40fa-ad18-dfbd977c76a0","elementConfiguration":{"binding":"UserProfile.Office.Email","visibility":{"action":"hide","operator":"equals","compareValue":""},"removeAndKeepContent":false,"disableUpdates":false,"type":"text"}},{"type":"richTextContentControl","id":"cad78cc9-063d-46fa-bb6c-0991dc904e12","elementConfiguration":{"format":"{{DateFormats.GeneralDate}}","binding":"Form.Date","removeAndKeepContent":false,"disableUpdates":false,"type":"date"}},{"type":"richTextContentControl","id":"3e4ed70b-2ea6-4523-8980-20918c0064e1","elementConfiguration":{"binding":"UserProfile.Office.CompanyName","visibility":{"action":"hide","operator":"equals","compareValue":""},"removeAndKeepContent":false,"disableUpdates":false,"type":"text"}},{"type":"richTextContentControl","id":"705353ee-6bc3-4b34-ad27-a43d925fbb07","elementConfiguration":{"binding":"UserProfile.Office.Address","visibility":{"action":"hide","operator":"equals","compareValue":""},"removeAndKeepContent":false,"disableUpdates":false,"type":"text"}},{"type":"richTextContentControl","id":"36d93512-97f8-4857-a624-3195a8ef846f","elementConfiguration":{"visibility":{"action":"hide","binding":"UserProfile.Office.phone","operator":"equals","compareValue":""},"disableUpdates":false,"type":"group"}},{"type":"richTextContentControl","id":"cde6ea38-3e5f-4856-ad2f-ba32eca313bc","elementConfiguration":{"binding":"Translations.Phone","removeAndKeepContent":false,"disableUpdates":false,"type":"text"}},{"type":"richTextContentControl","id":"62f6f4dd-7fc4-4eca-a21c-48a8e9186f33","elementConfiguration":{"binding":"UserProfile.Office.Phone","visibility":{"action":"hide","operator":"equals","compareValue":""},"removeAndKeepContent":false,"disableUpdates":false,"type":"text"}},{"type":"richTextContentControl","id":"0c1935ba-c5f4-4476-9ec6-2e27810b05ab","elementConfiguration":{"visibility":{"action":"hide","binding":"UserProfile.Office.web","operator":"equals","compareValue":""},"disableUpdates":false,"type":"group"}},{"type":"richTextContentControl","id":"63901cfc-f3a2-4601-80f2-71291322246a","elementConfiguration":{"binding":"Translations.Web","removeAndKeepContent":false,"disableUpdates":false,"type":"text"}},{"type":"richTextContentControl","id":"52b8dbe0-283e-4257-95d1-f8a7c64f5542","elementConfiguration":{"binding":"UserProfile.Office.Web","visibility":{"action":"hide","operator":"equals","compareValue":""},"removeAndKeepContent":false,"disableUpdates":false,"type":"text"}},{"type":"richTextContentControl","id":"89e94cce-772b-4e69-b178-06090f0dabf9","elementConfiguration":{"visibility":{"action":"hide","binding":"UserProfile.Office.email","operator":"equals","compareValue":""},"disableUpdates":false,"type":"group"}},{"type":"richTextContentControl","id":"89962f3d-48c3-42f9-ba57-0968ff4815e0","elementConfiguration":{"binding":"Translations.Email","removeAndKeepContent":false,"disableUpdates":false,"type":"text"}},{"type":"richTextContentControl","id":"9e858dc6-ce30-4f3f-9cb7-759ad2956934","elementConfiguration":{"binding":"UserProfile.Office.Email","visibility":{"action":"hide","operator":"equals","compareValue":""},"removeAndKeepContent":false,"disableUpdates":false,"type":"text"}},{"type":"richTextContentControl","id":"d4ebb027-9bc0-479a-848e-eff7669d090f","elementConfiguration":{"format":"{{DateFormats.GeneralDate}}","binding":"Form.Date","removeAndKeepContent":false,"disableUpdates":false,"type":"date"}},{"type":"richTextContentControl","id":"771114c0-1e2b-417a-99c6-f87275187e0f","elementConfiguration":{"binding":"UserProfile.Department.NewURL","removeAndKeepContent":false,"disableUpdates":false,"type":"text"}},{"type":"richTextContentControl","id":"d34f572b-1210-48d7-8aeb-7fc2dd245677","elementConfiguration":{"binding":"UserProfile.Department.NewURL","removeAndKeepContent":false,"disableUpdates":false,"type":"text"}},{"type":"richTextContentControl","id":"9f1e7bd4-08bf-43fb-8000-390706243773","elementConfiguration":{"binding":"Translations.Page","removeAndKeepContent":false,"disableUpdates":false,"type":"text"}},{"type":"richTextContentControl","id":"4739ebdd-6418-4c1d-a4dd-0539bac52332","elementConfiguration":{"binding":"Translations.Page","removeAndKeepContent":false,"disableUpdates":false,"type":"text"}},{"type":"richTextContentControl","id":"b2b721df-63e6-4dd5-895f-444da8ddaf8c","elementConfiguration":{"binding":"UserProfile.Department.NewURL","removeAndKeepContent":false,"disableUpdates":false,"type":"text"}},{"type":"richTextContentControl","id":"7a811083-753f-4226-91df-df36af3c30b5","elementConfiguration":{"binding":"Translations.Page","removeAndKeepContent":false,"disableUpdates":false,"type":"text"}},{"type":"richTextContentControl","id":"0715cf17-d858-489b-966a-9def60a3aec1","elementConfiguration":{"binding":"Translations.Page","removeAndKeepContent":false,"disableUpdates":false,"type":"text"}},{"type":"richTextContentControl","id":"08af579e-e18f-4a50-ae5a-8a50e7a66b4b","elementConfiguration":{"binding":"UserProfile.Department.NewURL","removeAndKeepContent":false,"disableUpdates":false,"type":"text"}},{"type":"richTextContentControl","id":"a1ca3205-049d-4644-bf8b-ef74b0a8a0c3","elementConfiguration":{"binding":"UserProfile.Department.NewURL","removeAndKeepContent":false,"disableUpdates":false,"type":"text"}}],"transformationConfigurations":[{"topMargin":"{{UserProfile.PageSetup.TopMargin}}","rightMargin":"{{UserProfile.PageSetup.RightMargin}}","bottomMargin":"{{UserProfile.PageSetup.BottomMargin}}","leftMargin":"{{UserProfile.PageSetup.LeftMargin}}","paperWidth":"{{UserProfile.PageSetup.PaperWidth}}","paperHeight":"{{UserProfile.PageSetup.PaperHeight}}","originalValues":{"topMargin":1418,"rightMargin":1134,"bottomMargin":1418,"leftMargin":1134,"gutter":0,"gutterPosition":"left","orientation":"portrait","paperWidth":11906,"paperHeight":16838,"headerFromEdge":907,"footerFromEdge":567},"disableUpdates":false,"type":"pageSetup"},{"propertyName":"ProjectReference","propertyValue":"{{Form.ProjectReference}}","disableUpdates":false,"type":"customDocumentProperty"},{"propertyName":"Title","propertyValue":"{{Form.Title}}","disableUpdates":false,"type":"customDocumentProperty"},{"propertyName":"Version","propertyValue":"{{Form.Version}}","disableUpdates":false,"type":"customDocumentProperty"},{"language":"{{DocumentLanguage}}","disableUpdates":false,"type":"proofingLanguage"},{"propertyName":"PageSetup","propertyValue":"{{UserProfile.PageSetup.PaperSize}}","disableUpdates":false,"type":"customDocumentProperty"},{"propertyName":"OfficeExtensionsTranslationTables","propertyValue":"{{Translations.Tables}}","disableUpdates":false,"type":"customDocumentProperty"},{"propertyName":"OfficeExtensionsTranslationFigures","propertyValue":"{{Translations.Figures}}","disableUpdates":false,"type":"customDocumentProperty"},{"propertyName":"OfficeExtensionsTranslationGraphs","propertyValue":"{{Translations.Graphs}}","disableUpdates":false,"type":"customDocumentProperty"},{"propertyName":"OfficeExtensionsTranslationPlates","propertyValue":"{{Translations.Plates}}","disableUpdates":false,"type":"customDocumentProperty"},{"propertyName":"OfficeExtensionsTranslationAppendices","propertyValue":"{{Translations.Appendices}}","disableUpdates":false,"type":"customDocumentProperty"},{"propertyName":"OfficeExtensionsTranslationContents","propertyValue":"{{Translations.Contents}}","disableUpdates":false,"type":"customDocumentProperty"},{"binding":"UserProfile.LogoInsertion.LogoName","shapeName":"LogoHide","width":"{{UserProfile.LogoInsertion.LogoWidth}}","namedSections":"first","namedPages":"all","leftOffset":"{{UserProfile.LogoInsertion.LeftOffset}}","horizontalRelativePosition":"rightMargin","topOffset":"{{UserProfile.LogoInsertion.TopOffset}}","verticalRelativePosition":"page","imageTextWrapping":"inFrontOfText","disableUpdates":false,"type":"imageHeader"}],"isBaseTemplate":false,"templateName":"Report","templateDescription":"","enableDocumentContentUpdater":true,"version":"1.3"}]]></TemplafyTemplateConfiguration>
</file>

<file path=customXml/item4.xml><?xml version="1.0" encoding="utf-8"?>
<TemplafyFormConfiguration><![CDATA[{"formFields":[{"required":false,"type":"datePicker","name":"Date","label":"Date","helpTexts":{"prefix":"","postfix":""},"spacing":{},"fullyQualifiedName":"Date"},{"required":true,"placeholder":"","lines":0,"type":"textBox","name":"ProjectReference","label":"Project reference","helpTexts":{"prefix":"","postfix":""},"spacing":{},"fullyQualifiedName":"ProjectReference"},{"required":true,"placeholder":"","lines":0,"type":"textBox","name":"Title","label":"Title","helpTexts":{"prefix":"","postfix":""},"spacing":{},"fullyQualifiedName":"Title"},{"required":true,"placeholder":"","lines":0,"type":"textBox","name":"Version","label":"Version","helpTexts":{"prefix":"","postfix":""},"spacing":{},"fullyQualifiedName":"Version"}],"formDataEntries":[{"name":"Date","value":"RwkB+cDY1sBIUzdX/f3OKw=="},{"name":"ProjectReference","value":"5/mnlJjocRmbRImj4B92vw=="},{"name":"Title","value":"JQqTb7t1AKzEOfsRFMS0uh8bx4cg07BG128lBx+RVPU="},{"name":"Version","value":"ztbQGzkLkYagYTWPOeDzYQ=="}]}]]></TemplafyFormConfiguration>
</file>

<file path=customXml/item5.xml><?xml version="1.0" encoding="utf-8"?>
<b:Sources xmlns:b="http://schemas.openxmlformats.org/officeDocument/2006/bibliography" xmlns="http://schemas.openxmlformats.org/officeDocument/2006/bibliography" SelectedStyle="\GostName.XSL" StyleName="GOST - Name Sort" Version="2003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D80066-5FCF-4CEC-9766-5DE9867105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f7c1d5-f759-4ffd-9d1c-02cc989d4d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05A4E5-E885-4339-96C4-2891B14812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8D40E2-1CD2-4A7C-8137-29C02AD14501}">
  <ds:schemaRefs/>
</ds:datastoreItem>
</file>

<file path=customXml/itemProps4.xml><?xml version="1.0" encoding="utf-8"?>
<ds:datastoreItem xmlns:ds="http://schemas.openxmlformats.org/officeDocument/2006/customXml" ds:itemID="{E78224B9-30A2-4041-94CA-6422A6BC53DA}">
  <ds:schemaRefs/>
</ds:datastoreItem>
</file>

<file path=customXml/itemProps5.xml><?xml version="1.0" encoding="utf-8"?>
<ds:datastoreItem xmlns:ds="http://schemas.openxmlformats.org/officeDocument/2006/customXml" ds:itemID="{452B6BB2-C74B-4181-976F-AA3BB2BBF9C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C7FBC12C-78A8-4F4E-8FF7-9FF4F7D86D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How You Work Questionnaire.docx</Template>
  <TotalTime>1</TotalTime>
  <Pages>3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Building Survey Report</vt:lpstr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Survey Report</dc:title>
  <dc:subject/>
  <dc:creator>Michelle Oxland</dc:creator>
  <cp:keywords/>
  <cp:lastModifiedBy>Steven Johnson</cp:lastModifiedBy>
  <cp:revision>2</cp:revision>
  <cp:lastPrinted>2022-08-01T17:35:00Z</cp:lastPrinted>
  <dcterms:created xsi:type="dcterms:W3CDTF">2026-11-06T13:30:00Z</dcterms:created>
  <dcterms:modified xsi:type="dcterms:W3CDTF">2026-11-06T13:30:00Z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ExtensionsTemplateType">
    <vt:lpwstr>Report</vt:lpwstr>
  </property>
  <property fmtid="{D5CDD505-2E9C-101B-9397-08002B2CF9AE}" pid="3" name="TemplafyTimeStamp">
    <vt:lpwstr>2019-05-10T07:54:27.5496589Z</vt:lpwstr>
  </property>
  <property fmtid="{D5CDD505-2E9C-101B-9397-08002B2CF9AE}" pid="4" name="TemplafyTenantId">
    <vt:lpwstr>rpsgroup</vt:lpwstr>
  </property>
  <property fmtid="{D5CDD505-2E9C-101B-9397-08002B2CF9AE}" pid="5" name="TemplafyTemplateId">
    <vt:lpwstr>636825411631454110</vt:lpwstr>
  </property>
  <property fmtid="{D5CDD505-2E9C-101B-9397-08002B2CF9AE}" pid="6" name="TemplafyUserProfileId">
    <vt:lpwstr>636830527304917179</vt:lpwstr>
  </property>
  <property fmtid="{D5CDD505-2E9C-101B-9397-08002B2CF9AE}" pid="7" name="TemplafyLanguageCode">
    <vt:lpwstr>en-GB</vt:lpwstr>
  </property>
  <property fmtid="{D5CDD505-2E9C-101B-9397-08002B2CF9AE}" pid="8" name="ProjectReference">
    <vt:lpwstr>BIB tbc</vt:lpwstr>
  </property>
  <property fmtid="{D5CDD505-2E9C-101B-9397-08002B2CF9AE}" pid="9" name="Title">
    <vt:lpwstr>Building Survey Report</vt:lpwstr>
  </property>
  <property fmtid="{D5CDD505-2E9C-101B-9397-08002B2CF9AE}" pid="10" name="Version">
    <vt:lpwstr>Draft</vt:lpwstr>
  </property>
  <property fmtid="{D5CDD505-2E9C-101B-9397-08002B2CF9AE}" pid="11" name="PageSetup">
    <vt:lpwstr>A4</vt:lpwstr>
  </property>
  <property fmtid="{D5CDD505-2E9C-101B-9397-08002B2CF9AE}" pid="12" name="OfficeExtensionsTranslationTables">
    <vt:lpwstr>Tables</vt:lpwstr>
  </property>
  <property fmtid="{D5CDD505-2E9C-101B-9397-08002B2CF9AE}" pid="13" name="OfficeExtensionsTranslationFigures">
    <vt:lpwstr>Figures</vt:lpwstr>
  </property>
  <property fmtid="{D5CDD505-2E9C-101B-9397-08002B2CF9AE}" pid="14" name="OfficeExtensionsTranslationGraphs">
    <vt:lpwstr>Graphs</vt:lpwstr>
  </property>
  <property fmtid="{D5CDD505-2E9C-101B-9397-08002B2CF9AE}" pid="15" name="OfficeExtensionsTranslationPlates">
    <vt:lpwstr>Plates</vt:lpwstr>
  </property>
  <property fmtid="{D5CDD505-2E9C-101B-9397-08002B2CF9AE}" pid="16" name="OfficeExtensionsTranslationAppendices">
    <vt:lpwstr>Appendices</vt:lpwstr>
  </property>
  <property fmtid="{D5CDD505-2E9C-101B-9397-08002B2CF9AE}" pid="17" name="OfficeExtensionsTranslationContents">
    <vt:lpwstr>Contents</vt:lpwstr>
  </property>
  <property fmtid="{D5CDD505-2E9C-101B-9397-08002B2CF9AE}" pid="18" name="ContentTypeId">
    <vt:lpwstr>0x0101006A663E0FDFBDA74AB7A5CF7B387D5A63</vt:lpwstr>
  </property>
  <property fmtid="{D5CDD505-2E9C-101B-9397-08002B2CF9AE}" pid="19" name="MediaServiceImageTags">
    <vt:lpwstr/>
  </property>
</Properties>
</file>