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A84E" w14:textId="3619DF02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r w:rsidRPr="00FB1438">
        <w:rPr>
          <w:rFonts w:cstheme="minorHAnsi"/>
          <w:b/>
          <w:bCs/>
          <w:sz w:val="22"/>
          <w:szCs w:val="22"/>
        </w:rPr>
        <w:t xml:space="preserve">Employee: </w:t>
      </w:r>
    </w:p>
    <w:p w14:paraId="06B4872A" w14:textId="661E5E70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r w:rsidRPr="00FB1438">
        <w:rPr>
          <w:rFonts w:cstheme="minorHAnsi"/>
          <w:b/>
          <w:bCs/>
          <w:sz w:val="22"/>
          <w:szCs w:val="22"/>
        </w:rPr>
        <w:t xml:space="preserve">Job Title: </w:t>
      </w:r>
    </w:p>
    <w:p w14:paraId="01661ADB" w14:textId="1CE0A008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Pregnant Employee or New Mother</w:t>
      </w:r>
    </w:p>
    <w:p w14:paraId="56B20D08" w14:textId="4AB6E93B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r w:rsidRPr="00FB1438">
        <w:rPr>
          <w:rFonts w:cstheme="minorHAnsi"/>
          <w:b/>
          <w:bCs/>
          <w:sz w:val="22"/>
          <w:szCs w:val="22"/>
        </w:rPr>
        <w:t xml:space="preserve">Assessment Date: </w:t>
      </w:r>
    </w:p>
    <w:p w14:paraId="07AABD48" w14:textId="51A53A35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b/>
          <w:bCs/>
          <w:sz w:val="22"/>
          <w:szCs w:val="22"/>
        </w:rPr>
      </w:pPr>
      <w:r w:rsidRPr="00FB1438">
        <w:rPr>
          <w:rFonts w:cstheme="minorHAnsi"/>
          <w:b/>
          <w:bCs/>
          <w:sz w:val="22"/>
          <w:szCs w:val="22"/>
        </w:rPr>
        <w:t>Review Date: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410"/>
        <w:gridCol w:w="3543"/>
        <w:gridCol w:w="1244"/>
      </w:tblGrid>
      <w:tr w:rsidR="00FB1438" w:rsidRPr="00FB1438" w14:paraId="2AB087F0" w14:textId="0FA3D65C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2C30AC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B1438">
              <w:rPr>
                <w:rFonts w:cstheme="minorHAnsi"/>
                <w:b/>
                <w:bCs/>
                <w:sz w:val="22"/>
                <w:szCs w:val="22"/>
              </w:rPr>
              <w:t>Hazard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541533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B1438">
              <w:rPr>
                <w:rFonts w:cstheme="minorHAnsi"/>
                <w:b/>
                <w:bCs/>
                <w:sz w:val="22"/>
                <w:szCs w:val="22"/>
              </w:rPr>
              <w:t>Risk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2BDE96B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B1438">
              <w:rPr>
                <w:rFonts w:cstheme="minorHAnsi"/>
                <w:b/>
                <w:bCs/>
                <w:sz w:val="22"/>
                <w:szCs w:val="22"/>
              </w:rPr>
              <w:t>Control Measures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1B635294" w14:textId="792DE63D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Covered in meeting</w:t>
            </w:r>
          </w:p>
        </w:tc>
      </w:tr>
      <w:tr w:rsidR="00FB1438" w:rsidRPr="00FB1438" w14:paraId="76AFDA63" w14:textId="4C63B25C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BC266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Lifting and carrying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DB672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Strain or injury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8D02C4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Avoid heavy lifting. Ask for assistance when needed.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7BE4EE9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795F5BB6" w14:textId="4AE6122B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5A093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Sitting for long periods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20807C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Back pain, discomfort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DF867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Take regular breaks and move around frequently.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753C712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26160247" w14:textId="6408FA5E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E3C3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Stress and workload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907CA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Fatigue and anxiety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C82E3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Regular manager check-ins and workload review.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779D9AA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002E31E6" w14:textId="28A02FB7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62200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Slips, trips and falls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739C44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Injury to mother and baby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3E8983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Keep walkways clear and wear suitable footwear.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4535AF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73078012" w14:textId="2CD5AD9E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CE6BA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Fatigue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6C1A74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Reduced wellbeing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3FB4CA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Allow additional rest breaks and flexible working where possible.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C7251DB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547F20BD" w14:textId="68BAEEA9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C938D1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Workstation setup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954A39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Back, neck or wrist discomfort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4D2B33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Ensure desk, chair and screen are adjusted correctly.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662BAC2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15F1F60C" w14:textId="74A39DDC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7CB01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Travel for work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39EC3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Tiredness and discomfort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7E578F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Reduce travel where possible, especially during later pregnancy.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3EBE4A7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32CBB130" w14:textId="4BAFAB84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8EFD0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Access to facilities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950D61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Health and comfort concerns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2EFDCE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Ensure easy access to toilets, drinking water and rest areas.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D53C06B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22B64C8C" w14:textId="01099E12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94C4A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Breastfeeding (new mothers)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D0822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Discomfort or privacy concerns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1E191D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Allow suitable breaks and provide a private space if required.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901B9CE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FB1438" w:rsidRPr="00FB1438" w14:paraId="33364089" w14:textId="0242068E" w:rsidTr="00FB1438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356A0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Emergency evacuation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3F01B5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Difficulty evacuating</w:t>
            </w:r>
          </w:p>
        </w:tc>
        <w:tc>
          <w:tcPr>
            <w:tcW w:w="35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313E78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  <w:r w:rsidRPr="00FB1438">
              <w:rPr>
                <w:rFonts w:cstheme="minorHAnsi"/>
                <w:sz w:val="22"/>
                <w:szCs w:val="22"/>
              </w:rPr>
              <w:t>Review evacuation arrangements if mobility becomes affected.</w:t>
            </w:r>
          </w:p>
        </w:tc>
        <w:tc>
          <w:tcPr>
            <w:tcW w:w="11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A02380C" w14:textId="77777777" w:rsidR="00FB1438" w:rsidRPr="00FB1438" w:rsidRDefault="00FB1438" w:rsidP="00FB1438">
            <w:pPr>
              <w:tabs>
                <w:tab w:val="left" w:pos="3953"/>
              </w:tabs>
              <w:spacing w:line="300" w:lineRule="auto"/>
              <w:rPr>
                <w:rFonts w:cstheme="minorHAnsi"/>
                <w:sz w:val="22"/>
                <w:szCs w:val="22"/>
              </w:rPr>
            </w:pPr>
          </w:p>
        </w:tc>
      </w:tr>
    </w:tbl>
    <w:p w14:paraId="535BC111" w14:textId="77777777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6BEBB89C" w14:textId="77777777" w:rsidR="00FB1438" w:rsidRDefault="00FB1438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4356A86D" w14:textId="020A9B12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lastRenderedPageBreak/>
        <w:t>Additional Adjustments Required</w:t>
      </w:r>
    </w:p>
    <w:p w14:paraId="6E884393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pict w14:anchorId="254DCAB0">
          <v:rect id="_x0000_i1072" style="width:0;height:1.5pt" o:hralign="center" o:hrstd="t" o:hr="t" fillcolor="#a0a0a0" stroked="f"/>
        </w:pict>
      </w:r>
    </w:p>
    <w:p w14:paraId="7C954068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pict w14:anchorId="34658F6A">
          <v:rect id="_x0000_i1073" style="width:0;height:1.5pt" o:hralign="center" o:hrstd="t" o:hr="t" fillcolor="#a0a0a0" stroked="f"/>
        </w:pict>
      </w:r>
    </w:p>
    <w:p w14:paraId="04D4C61A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t>Assessment Outcome</w:t>
      </w:r>
    </w:p>
    <w:p w14:paraId="71C091B5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ascii="Segoe UI Symbol" w:hAnsi="Segoe UI Symbol" w:cs="Segoe UI Symbol"/>
          <w:sz w:val="22"/>
          <w:szCs w:val="22"/>
        </w:rPr>
        <w:t>☐</w:t>
      </w:r>
      <w:r w:rsidRPr="00FB1438">
        <w:rPr>
          <w:rFonts w:cstheme="minorHAnsi"/>
          <w:sz w:val="22"/>
          <w:szCs w:val="22"/>
        </w:rPr>
        <w:t xml:space="preserve"> Employee can continue current duties</w:t>
      </w:r>
    </w:p>
    <w:p w14:paraId="03A2CACA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ascii="Segoe UI Symbol" w:hAnsi="Segoe UI Symbol" w:cs="Segoe UI Symbol"/>
          <w:sz w:val="22"/>
          <w:szCs w:val="22"/>
        </w:rPr>
        <w:t>☐</w:t>
      </w:r>
      <w:r w:rsidRPr="00FB1438">
        <w:rPr>
          <w:rFonts w:cstheme="minorHAnsi"/>
          <w:sz w:val="22"/>
          <w:szCs w:val="22"/>
        </w:rPr>
        <w:t xml:space="preserve"> Employee can continue duties with adjustments</w:t>
      </w:r>
    </w:p>
    <w:p w14:paraId="174A4894" w14:textId="77777777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ascii="Segoe UI Symbol" w:hAnsi="Segoe UI Symbol" w:cs="Segoe UI Symbol"/>
          <w:sz w:val="22"/>
          <w:szCs w:val="22"/>
        </w:rPr>
        <w:t>☐</w:t>
      </w:r>
      <w:r w:rsidRPr="00FB1438">
        <w:rPr>
          <w:rFonts w:cstheme="minorHAnsi"/>
          <w:sz w:val="22"/>
          <w:szCs w:val="22"/>
        </w:rPr>
        <w:t xml:space="preserve"> Alternative duties required</w:t>
      </w:r>
    </w:p>
    <w:p w14:paraId="7B83D79A" w14:textId="0FA01542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ascii="Segoe UI Symbol" w:hAnsi="Segoe UI Symbol" w:cs="Segoe UI Symbol"/>
          <w:sz w:val="22"/>
          <w:szCs w:val="22"/>
        </w:rPr>
        <w:t>☐</w:t>
      </w:r>
      <w:r w:rsidRPr="00FB1438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Next review date diarised </w:t>
      </w:r>
    </w:p>
    <w:p w14:paraId="651F68DD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65B992D8" w14:textId="77777777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17CF1B27" w14:textId="4D1625EB" w:rsid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t>Signatures</w:t>
      </w:r>
    </w:p>
    <w:p w14:paraId="7EF77AFF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7F516248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t>Employee: ___________________ Date: __________</w:t>
      </w:r>
    </w:p>
    <w:p w14:paraId="7034706B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t>Manager: ___________________ Date: __________</w:t>
      </w:r>
    </w:p>
    <w:p w14:paraId="26C9BA46" w14:textId="77777777" w:rsidR="00FB1438" w:rsidRPr="00FB1438" w:rsidRDefault="00FB1438" w:rsidP="00FB1438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FB1438">
        <w:rPr>
          <w:rFonts w:cstheme="minorHAnsi"/>
          <w:sz w:val="22"/>
          <w:szCs w:val="22"/>
        </w:rPr>
        <w:t>Assessor: ___________________ Date: __________</w:t>
      </w:r>
    </w:p>
    <w:p w14:paraId="161F7DA4" w14:textId="77777777" w:rsidR="00413A84" w:rsidRPr="00FB1438" w:rsidRDefault="00413A84" w:rsidP="00E77475">
      <w:pPr>
        <w:tabs>
          <w:tab w:val="left" w:pos="3953"/>
        </w:tabs>
        <w:spacing w:line="300" w:lineRule="auto"/>
        <w:rPr>
          <w:rFonts w:cstheme="minorHAnsi"/>
          <w:color w:val="748280"/>
          <w:sz w:val="22"/>
          <w:szCs w:val="22"/>
        </w:rPr>
      </w:pPr>
    </w:p>
    <w:p w14:paraId="5123BD77" w14:textId="77777777" w:rsidR="00F34CE5" w:rsidRPr="00882F14" w:rsidRDefault="00F34CE5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sectPr w:rsidR="00F34CE5" w:rsidRPr="00882F14" w:rsidSect="001234CD">
      <w:headerReference w:type="default" r:id="rId11"/>
      <w:footerReference w:type="default" r:id="rId12"/>
      <w:pgSz w:w="11906" w:h="16838"/>
      <w:pgMar w:top="3403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EFFFE" w14:textId="77777777" w:rsidR="008F1491" w:rsidRDefault="008F1491" w:rsidP="00211B34">
      <w:r>
        <w:separator/>
      </w:r>
    </w:p>
  </w:endnote>
  <w:endnote w:type="continuationSeparator" w:id="0">
    <w:p w14:paraId="473CFFA9" w14:textId="77777777" w:rsidR="008F1491" w:rsidRDefault="008F1491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A743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D8189F" wp14:editId="2C5612B2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2ECA22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818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192ECA22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2953CC81" wp14:editId="6E9435A0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294012991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3F04E" w14:textId="77777777" w:rsidR="008F1491" w:rsidRDefault="008F1491" w:rsidP="00211B34">
      <w:r>
        <w:separator/>
      </w:r>
    </w:p>
  </w:footnote>
  <w:footnote w:type="continuationSeparator" w:id="0">
    <w:p w14:paraId="4AE52628" w14:textId="77777777" w:rsidR="008F1491" w:rsidRDefault="008F1491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06AD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76ADE" wp14:editId="231EE53E">
              <wp:simplePos x="0" y="0"/>
              <wp:positionH relativeFrom="column">
                <wp:posOffset>-219710</wp:posOffset>
              </wp:positionH>
              <wp:positionV relativeFrom="paragraph">
                <wp:posOffset>1083945</wp:posOffset>
              </wp:positionV>
              <wp:extent cx="6600825" cy="603913"/>
              <wp:effectExtent l="0" t="0" r="0" b="5715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0825" cy="6039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D12BC5" w14:textId="0BCC43E2" w:rsidR="005418CB" w:rsidRPr="00480E3A" w:rsidRDefault="00E337A7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>Risk Assessment for Pregnant Employee/New Mother</w:t>
                          </w:r>
                          <w:r w:rsidR="008B2000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2E890EE4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5B0D1113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376A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3pt;margin-top:85.35pt;width:519.75pt;height:4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" filled="f" stroked="f" strokeweight=".5pt">
              <v:textbox>
                <w:txbxContent>
                  <w:p w14:paraId="77D12BC5" w14:textId="0BCC43E2" w:rsidR="005418CB" w:rsidRPr="00480E3A" w:rsidRDefault="00E337A7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>Risk Assessment for Pregnant Employee/New Mother</w:t>
                    </w:r>
                    <w:r w:rsidR="008B2000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 </w:t>
                    </w:r>
                  </w:p>
                  <w:p w14:paraId="2E890EE4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5B0D1113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6EF89437" wp14:editId="70AF277B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687946751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6D5"/>
    <w:multiLevelType w:val="multilevel"/>
    <w:tmpl w:val="966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2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1"/>
  </w:num>
  <w:num w:numId="2" w16cid:durableId="1898275212">
    <w:abstractNumId w:val="9"/>
  </w:num>
  <w:num w:numId="3" w16cid:durableId="914507575">
    <w:abstractNumId w:val="3"/>
  </w:num>
  <w:num w:numId="4" w16cid:durableId="1265728836">
    <w:abstractNumId w:val="7"/>
  </w:num>
  <w:num w:numId="5" w16cid:durableId="1271089025">
    <w:abstractNumId w:val="6"/>
  </w:num>
  <w:num w:numId="6" w16cid:durableId="368071844">
    <w:abstractNumId w:val="5"/>
  </w:num>
  <w:num w:numId="7" w16cid:durableId="498083381">
    <w:abstractNumId w:val="8"/>
  </w:num>
  <w:num w:numId="8" w16cid:durableId="1392924476">
    <w:abstractNumId w:val="4"/>
  </w:num>
  <w:num w:numId="9" w16cid:durableId="15543998">
    <w:abstractNumId w:val="2"/>
  </w:num>
  <w:num w:numId="10" w16cid:durableId="110561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A6"/>
    <w:rsid w:val="0000132F"/>
    <w:rsid w:val="00053495"/>
    <w:rsid w:val="0005568F"/>
    <w:rsid w:val="00055C55"/>
    <w:rsid w:val="000A51CC"/>
    <w:rsid w:val="000D02CB"/>
    <w:rsid w:val="000E3428"/>
    <w:rsid w:val="000F6E4E"/>
    <w:rsid w:val="00117535"/>
    <w:rsid w:val="001234CD"/>
    <w:rsid w:val="001420EB"/>
    <w:rsid w:val="001525B8"/>
    <w:rsid w:val="00177597"/>
    <w:rsid w:val="0018284D"/>
    <w:rsid w:val="00190384"/>
    <w:rsid w:val="0019492D"/>
    <w:rsid w:val="001B3CE7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3334BC"/>
    <w:rsid w:val="00345C9C"/>
    <w:rsid w:val="003530AE"/>
    <w:rsid w:val="00370290"/>
    <w:rsid w:val="00376E6C"/>
    <w:rsid w:val="003770AC"/>
    <w:rsid w:val="00380FDB"/>
    <w:rsid w:val="00385DC9"/>
    <w:rsid w:val="003C50AE"/>
    <w:rsid w:val="003D7D50"/>
    <w:rsid w:val="003E07D3"/>
    <w:rsid w:val="00413A84"/>
    <w:rsid w:val="00417551"/>
    <w:rsid w:val="0042778F"/>
    <w:rsid w:val="00431CC7"/>
    <w:rsid w:val="00480E3A"/>
    <w:rsid w:val="004C2943"/>
    <w:rsid w:val="00517EB8"/>
    <w:rsid w:val="0053105A"/>
    <w:rsid w:val="005317BC"/>
    <w:rsid w:val="005418CB"/>
    <w:rsid w:val="0055278B"/>
    <w:rsid w:val="005751A4"/>
    <w:rsid w:val="005C61E6"/>
    <w:rsid w:val="005C6303"/>
    <w:rsid w:val="005D5455"/>
    <w:rsid w:val="005F15AB"/>
    <w:rsid w:val="006054B6"/>
    <w:rsid w:val="00647366"/>
    <w:rsid w:val="0065647C"/>
    <w:rsid w:val="006618E0"/>
    <w:rsid w:val="006702D1"/>
    <w:rsid w:val="006B681D"/>
    <w:rsid w:val="00711F8A"/>
    <w:rsid w:val="007169A9"/>
    <w:rsid w:val="00726156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6465D"/>
    <w:rsid w:val="00882A7F"/>
    <w:rsid w:val="00882F14"/>
    <w:rsid w:val="0088622F"/>
    <w:rsid w:val="008B2000"/>
    <w:rsid w:val="008C64E3"/>
    <w:rsid w:val="008C68E6"/>
    <w:rsid w:val="008F1491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B5115"/>
    <w:rsid w:val="00AB5F6A"/>
    <w:rsid w:val="00AD1CED"/>
    <w:rsid w:val="00AD42A7"/>
    <w:rsid w:val="00AE7DA3"/>
    <w:rsid w:val="00AF2F57"/>
    <w:rsid w:val="00B113FB"/>
    <w:rsid w:val="00B17E02"/>
    <w:rsid w:val="00B22E26"/>
    <w:rsid w:val="00BB6954"/>
    <w:rsid w:val="00BF1934"/>
    <w:rsid w:val="00C23ABD"/>
    <w:rsid w:val="00C926A7"/>
    <w:rsid w:val="00CA5EB8"/>
    <w:rsid w:val="00CE5B0D"/>
    <w:rsid w:val="00D61460"/>
    <w:rsid w:val="00D65E61"/>
    <w:rsid w:val="00D8350E"/>
    <w:rsid w:val="00D850D2"/>
    <w:rsid w:val="00DA4CF6"/>
    <w:rsid w:val="00DA6576"/>
    <w:rsid w:val="00DC6372"/>
    <w:rsid w:val="00DF44FA"/>
    <w:rsid w:val="00E04860"/>
    <w:rsid w:val="00E337A7"/>
    <w:rsid w:val="00E77475"/>
    <w:rsid w:val="00EA0E8D"/>
    <w:rsid w:val="00EA1ADB"/>
    <w:rsid w:val="00EB26FD"/>
    <w:rsid w:val="00EB371D"/>
    <w:rsid w:val="00EF0397"/>
    <w:rsid w:val="00F051A4"/>
    <w:rsid w:val="00F153A6"/>
    <w:rsid w:val="00F34CE5"/>
    <w:rsid w:val="00F44667"/>
    <w:rsid w:val="00F855D1"/>
    <w:rsid w:val="00FB1438"/>
    <w:rsid w:val="00FB66D2"/>
    <w:rsid w:val="00FC1777"/>
    <w:rsid w:val="00FC524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3C7F2D"/>
  <w15:chartTrackingRefBased/>
  <w15:docId w15:val="{5E057FB1-F879-4031-A0BC-7BB3A1FC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H Main Heading"/>
    <w:qFormat/>
    <w:rsid w:val="001B3CE7"/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Option%201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433982-d89b-414c-9931-c348fc5ec917" xsi:nil="true"/>
    <lcf76f155ced4ddcb4097134ff3c332f xmlns="d9f7c1d5-f759-4ffd-9d1c-02cc989d4d0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9" ma:contentTypeDescription="Create a new document." ma:contentTypeScope="" ma:versionID="a1f36bf7d55895326ead7777671cc3ff">
  <xsd:schema xmlns:xsd="http://www.w3.org/2001/XMLSchema" xmlns:xs="http://www.w3.org/2001/XMLSchema" xmlns:p="http://schemas.microsoft.com/office/2006/metadata/properties" xmlns:ns2="d9f7c1d5-f759-4ffd-9d1c-02cc989d4d0a" xmlns:ns3="f1433982-d89b-414c-9931-c348fc5ec917" targetNamespace="http://schemas.microsoft.com/office/2006/metadata/properties" ma:root="true" ma:fieldsID="249666869e5fc0a910d7c16dc523f405" ns2:_="" ns3:_="">
    <xsd:import namespace="d9f7c1d5-f759-4ffd-9d1c-02cc989d4d0a"/>
    <xsd:import namespace="f1433982-d89b-414c-9931-c348fc5ec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8e81d-47fb-4db5-b128-e07ac1d1ad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33982-d89b-414c-9931-c348fc5ec9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6d19e-453d-4643-8669-665633a53ad2}" ma:internalName="TaxCatchAll" ma:showField="CatchAllData" ma:web="f1433982-d89b-414c-9931-c348fc5ec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  <ds:schemaRef ds:uri="43b25c3a-f21b-4a74-8c01-6e3b7da65439"/>
    <ds:schemaRef ds:uri="6e60a4fc-ca9e-45c7-b982-19f49ada2e03"/>
  </ds:schemaRefs>
</ds:datastoreItem>
</file>

<file path=customXml/itemProps2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F23759-82DB-411E-996B-719E386E1595}"/>
</file>

<file path=customXml/itemProps4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XX_Blank Option 1 .dotx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Bailey</dc:creator>
  <cp:keywords/>
  <dc:description/>
  <cp:lastModifiedBy>Sue Bailey</cp:lastModifiedBy>
  <cp:revision>3</cp:revision>
  <cp:lastPrinted>2024-06-28T14:35:00Z</cp:lastPrinted>
  <dcterms:created xsi:type="dcterms:W3CDTF">2026-07-02T15:02:00Z</dcterms:created>
  <dcterms:modified xsi:type="dcterms:W3CDTF">2026-07-02T15:15:00Z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