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1E6B9" w14:textId="77777777" w:rsidR="006932F1" w:rsidRPr="006932F1" w:rsidRDefault="006932F1" w:rsidP="006932F1">
      <w:pPr>
        <w:pStyle w:val="ListParagraph"/>
        <w:tabs>
          <w:tab w:val="left" w:pos="3953"/>
        </w:tabs>
        <w:spacing w:line="300" w:lineRule="auto"/>
        <w:rPr>
          <w:rFonts w:cstheme="minorHAnsi"/>
          <w:b/>
          <w:bCs/>
          <w:sz w:val="22"/>
          <w:szCs w:val="22"/>
        </w:rPr>
      </w:pPr>
      <w:proofErr w:type="spellStart"/>
      <w:r w:rsidRPr="006932F1">
        <w:rPr>
          <w:rFonts w:cstheme="minorHAnsi"/>
          <w:b/>
          <w:bCs/>
          <w:sz w:val="22"/>
          <w:szCs w:val="22"/>
        </w:rPr>
        <w:t>WiFi</w:t>
      </w:r>
      <w:proofErr w:type="spellEnd"/>
      <w:r w:rsidRPr="006932F1">
        <w:rPr>
          <w:rFonts w:cstheme="minorHAnsi"/>
          <w:b/>
          <w:bCs/>
          <w:sz w:val="22"/>
          <w:szCs w:val="22"/>
        </w:rPr>
        <w:t xml:space="preserve"> in London </w:t>
      </w:r>
    </w:p>
    <w:p w14:paraId="2BAD0D91" w14:textId="77777777" w:rsidR="006932F1" w:rsidRPr="006932F1" w:rsidRDefault="006932F1" w:rsidP="006932F1">
      <w:pPr>
        <w:pStyle w:val="ListParagraph"/>
        <w:tabs>
          <w:tab w:val="left" w:pos="3953"/>
        </w:tabs>
        <w:spacing w:line="300" w:lineRule="auto"/>
        <w:rPr>
          <w:rFonts w:cstheme="minorHAnsi"/>
          <w:b/>
          <w:bCs/>
          <w:sz w:val="22"/>
          <w:szCs w:val="22"/>
        </w:rPr>
      </w:pPr>
    </w:p>
    <w:p w14:paraId="73311E80" w14:textId="54FE9154" w:rsidR="00882F14" w:rsidRPr="00882F14" w:rsidRDefault="006932F1" w:rsidP="006932F1">
      <w:pPr>
        <w:pStyle w:val="ListParagraph"/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6932F1">
        <w:rPr>
          <w:rFonts w:cstheme="minorHAnsi"/>
          <w:sz w:val="22"/>
          <w:szCs w:val="22"/>
        </w:rPr>
        <w:drawing>
          <wp:inline distT="0" distB="0" distL="0" distR="0" wp14:anchorId="27B95155" wp14:editId="16FBCD45">
            <wp:extent cx="5191125" cy="4505325"/>
            <wp:effectExtent l="0" t="0" r="9525" b="9525"/>
            <wp:docPr id="3379418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C0EB5" w14:textId="77777777" w:rsidR="00413A84" w:rsidRPr="00882F14" w:rsidRDefault="00413A84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p w14:paraId="527D197C" w14:textId="77777777" w:rsidR="00F34CE5" w:rsidRPr="00882F14" w:rsidRDefault="00F34CE5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sectPr w:rsidR="00F34CE5" w:rsidRPr="00882F14" w:rsidSect="001234CD">
      <w:headerReference w:type="default" r:id="rId13"/>
      <w:footerReference w:type="default" r:id="rId14"/>
      <w:pgSz w:w="11906" w:h="16838"/>
      <w:pgMar w:top="3403" w:right="1440" w:bottom="1440" w:left="1276" w:header="708" w:footer="1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167EF" w14:textId="77777777" w:rsidR="00160D49" w:rsidRDefault="00160D49" w:rsidP="00211B34">
      <w:r>
        <w:separator/>
      </w:r>
    </w:p>
  </w:endnote>
  <w:endnote w:type="continuationSeparator" w:id="0">
    <w:p w14:paraId="40EEFB1A" w14:textId="77777777" w:rsidR="00160D49" w:rsidRDefault="00160D49" w:rsidP="0021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8DCC5" w14:textId="77777777" w:rsidR="00933E53" w:rsidRDefault="00D8350E">
    <w:pPr>
      <w:pStyle w:val="Footer"/>
    </w:pPr>
    <w:r>
      <w:rPr>
        <w:b/>
        <w:bCs/>
        <w:noProof/>
        <w:color w:val="70357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D8189F" wp14:editId="2C5612B2">
              <wp:simplePos x="0" y="0"/>
              <wp:positionH relativeFrom="column">
                <wp:posOffset>3916908</wp:posOffset>
              </wp:positionH>
              <wp:positionV relativeFrom="paragraph">
                <wp:posOffset>375105</wp:posOffset>
              </wp:positionV>
              <wp:extent cx="2303930" cy="385482"/>
              <wp:effectExtent l="0" t="0" r="0" b="0"/>
              <wp:wrapNone/>
              <wp:docPr id="4911498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3930" cy="3854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272ACF" w14:textId="77777777" w:rsidR="00D8350E" w:rsidRPr="00917BB2" w:rsidRDefault="00D8350E" w:rsidP="00D8350E">
                          <w:pPr>
                            <w:jc w:val="right"/>
                            <w:rPr>
                              <w:color w:val="672E6B"/>
                            </w:rPr>
                          </w:pPr>
                          <w:r w:rsidRPr="00917BB2">
                            <w:rPr>
                              <w:color w:val="672E6B"/>
                            </w:rPr>
                            <w:t xml:space="preserve">Page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PAGE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2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 xml:space="preserve"> </w:t>
                          </w:r>
                          <w:r w:rsidRPr="00917BB2">
                            <w:rPr>
                              <w:color w:val="672E6B"/>
                            </w:rPr>
                            <w:t xml:space="preserve">of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NUMPAGES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13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D818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8.4pt;margin-top:29.55pt;width:181.4pt;height:3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" filled="f" stroked="f" strokeweight=".5pt">
              <v:textbox>
                <w:txbxContent>
                  <w:p w14:paraId="54272ACF" w14:textId="77777777" w:rsidR="00D8350E" w:rsidRPr="00917BB2" w:rsidRDefault="00D8350E" w:rsidP="00D8350E">
                    <w:pPr>
                      <w:jc w:val="right"/>
                      <w:rPr>
                        <w:color w:val="672E6B"/>
                      </w:rPr>
                    </w:pPr>
                    <w:r w:rsidRPr="00917BB2">
                      <w:rPr>
                        <w:color w:val="672E6B"/>
                      </w:rPr>
                      <w:t xml:space="preserve">Page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PAGE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2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  <w:r w:rsidRPr="00917BB2">
                      <w:rPr>
                        <w:b/>
                        <w:bCs/>
                        <w:color w:val="672E6B"/>
                      </w:rPr>
                      <w:t xml:space="preserve"> </w:t>
                    </w:r>
                    <w:r w:rsidRPr="00917BB2">
                      <w:rPr>
                        <w:color w:val="672E6B"/>
                      </w:rPr>
                      <w:t xml:space="preserve">of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NUMPAGES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13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33E53">
      <w:rPr>
        <w:noProof/>
      </w:rPr>
      <w:drawing>
        <wp:anchor distT="0" distB="0" distL="114300" distR="114300" simplePos="0" relativeHeight="251658240" behindDoc="0" locked="0" layoutInCell="1" allowOverlap="1" wp14:anchorId="2953CC81" wp14:editId="6E9435A0">
          <wp:simplePos x="0" y="0"/>
          <wp:positionH relativeFrom="column">
            <wp:posOffset>-826026</wp:posOffset>
          </wp:positionH>
          <wp:positionV relativeFrom="paragraph">
            <wp:posOffset>-548650</wp:posOffset>
          </wp:positionV>
          <wp:extent cx="1497725" cy="1736110"/>
          <wp:effectExtent l="0" t="0" r="7620" b="0"/>
          <wp:wrapNone/>
          <wp:docPr id="294012991" name="Picture 1" descr="A white background with purple cor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374605" name="Picture 1" descr="A white background with purple corner&#10;&#10;Description automatically generated"/>
                  <pic:cNvPicPr/>
                </pic:nvPicPr>
                <pic:blipFill rotWithShape="1"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223" r="77111"/>
                  <a:stretch/>
                </pic:blipFill>
                <pic:spPr bwMode="auto">
                  <a:xfrm>
                    <a:off x="0" y="0"/>
                    <a:ext cx="1506293" cy="17460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9E1F9" w14:textId="77777777" w:rsidR="00160D49" w:rsidRDefault="00160D49" w:rsidP="00211B34">
      <w:r>
        <w:separator/>
      </w:r>
    </w:p>
  </w:footnote>
  <w:footnote w:type="continuationSeparator" w:id="0">
    <w:p w14:paraId="43EF1B1C" w14:textId="77777777" w:rsidR="00160D49" w:rsidRDefault="00160D49" w:rsidP="0021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5DCFF" w14:textId="77777777" w:rsidR="00A256B7" w:rsidRDefault="005418C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376ADE" wp14:editId="08B11556">
              <wp:simplePos x="0" y="0"/>
              <wp:positionH relativeFrom="column">
                <wp:posOffset>-114935</wp:posOffset>
              </wp:positionH>
              <wp:positionV relativeFrom="paragraph">
                <wp:posOffset>874395</wp:posOffset>
              </wp:positionV>
              <wp:extent cx="4457700" cy="603913"/>
              <wp:effectExtent l="0" t="0" r="0" b="5715"/>
              <wp:wrapNone/>
              <wp:docPr id="10604684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7700" cy="6039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FE03B5" w14:textId="743DB85A" w:rsidR="005418CB" w:rsidRPr="00480E3A" w:rsidRDefault="006932F1" w:rsidP="005418CB">
                          <w:pPr>
                            <w:spacing w:line="288" w:lineRule="auto"/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 xml:space="preserve">WIFI FOR LONDON OFFICE </w:t>
                          </w:r>
                          <w:r w:rsidR="002F61DA"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  <w:p w14:paraId="56E0EBBA" w14:textId="77777777" w:rsidR="005418CB" w:rsidRPr="003770AC" w:rsidRDefault="005418CB" w:rsidP="005418CB">
                          <w:pPr>
                            <w:rPr>
                              <w:rFonts w:ascii="Arial" w:hAnsi="Arial" w:cs="Arial"/>
                              <w:color w:val="88898D"/>
                              <w:sz w:val="20"/>
                              <w:szCs w:val="20"/>
                            </w:rPr>
                          </w:pPr>
                        </w:p>
                        <w:p w14:paraId="0DC02886" w14:textId="77777777" w:rsidR="005418CB" w:rsidRDefault="005418CB" w:rsidP="005418C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376A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9.05pt;margin-top:68.85pt;width:351pt;height:4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" filled="f" stroked="f" strokeweight=".5pt">
              <v:textbox>
                <w:txbxContent>
                  <w:p w14:paraId="27FE03B5" w14:textId="743DB85A" w:rsidR="005418CB" w:rsidRPr="00480E3A" w:rsidRDefault="006932F1" w:rsidP="005418CB">
                    <w:pPr>
                      <w:spacing w:line="288" w:lineRule="auto"/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</w:pPr>
                    <w:r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 xml:space="preserve">WIFI FOR LONDON OFFICE </w:t>
                    </w:r>
                    <w:r w:rsidR="002F61DA"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 xml:space="preserve"> </w:t>
                    </w:r>
                  </w:p>
                  <w:p w14:paraId="56E0EBBA" w14:textId="77777777" w:rsidR="005418CB" w:rsidRPr="003770AC" w:rsidRDefault="005418CB" w:rsidP="005418CB">
                    <w:pPr>
                      <w:rPr>
                        <w:rFonts w:ascii="Arial" w:hAnsi="Arial" w:cs="Arial"/>
                        <w:color w:val="88898D"/>
                        <w:sz w:val="20"/>
                        <w:szCs w:val="20"/>
                      </w:rPr>
                    </w:pPr>
                  </w:p>
                  <w:p w14:paraId="0DC02886" w14:textId="77777777" w:rsidR="005418CB" w:rsidRDefault="005418CB" w:rsidP="005418CB"/>
                </w:txbxContent>
              </v:textbox>
            </v:shape>
          </w:pict>
        </mc:Fallback>
      </mc:AlternateContent>
    </w:r>
    <w:r w:rsidR="001B60B4">
      <w:rPr>
        <w:noProof/>
      </w:rPr>
      <w:drawing>
        <wp:anchor distT="0" distB="0" distL="114300" distR="114300" simplePos="0" relativeHeight="251660288" behindDoc="1" locked="0" layoutInCell="1" allowOverlap="1" wp14:anchorId="6EF89437" wp14:editId="70AF277B">
          <wp:simplePos x="0" y="0"/>
          <wp:positionH relativeFrom="column">
            <wp:posOffset>-895350</wp:posOffset>
          </wp:positionH>
          <wp:positionV relativeFrom="paragraph">
            <wp:posOffset>-430530</wp:posOffset>
          </wp:positionV>
          <wp:extent cx="7534910" cy="1638300"/>
          <wp:effectExtent l="0" t="0" r="8890" b="0"/>
          <wp:wrapNone/>
          <wp:docPr id="687946751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655008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17"/>
                  <a:stretch/>
                </pic:blipFill>
                <pic:spPr bwMode="auto">
                  <a:xfrm>
                    <a:off x="0" y="0"/>
                    <a:ext cx="7535392" cy="1638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7C1"/>
    <w:multiLevelType w:val="multilevel"/>
    <w:tmpl w:val="A9908756"/>
    <w:lvl w:ilvl="0">
      <w:start w:val="1"/>
      <w:numFmt w:val="decimal"/>
      <w:lvlText w:val="%1.0"/>
      <w:lvlJc w:val="left"/>
      <w:pPr>
        <w:ind w:left="564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24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34" w:hanging="1800"/>
      </w:pPr>
      <w:rPr>
        <w:rFonts w:hint="default"/>
      </w:rPr>
    </w:lvl>
  </w:abstractNum>
  <w:abstractNum w:abstractNumId="1" w15:restartNumberingAfterBreak="0">
    <w:nsid w:val="1E0A14F0"/>
    <w:multiLevelType w:val="hybridMultilevel"/>
    <w:tmpl w:val="D612298E"/>
    <w:lvl w:ilvl="0" w:tplc="2682A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57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E76F5"/>
    <w:multiLevelType w:val="hybridMultilevel"/>
    <w:tmpl w:val="04FED5E6"/>
    <w:lvl w:ilvl="0" w:tplc="B562F480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5BAE5BB8"/>
    <w:multiLevelType w:val="hybridMultilevel"/>
    <w:tmpl w:val="93E40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C7D3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6564033"/>
    <w:multiLevelType w:val="hybridMultilevel"/>
    <w:tmpl w:val="67C208A8"/>
    <w:lvl w:ilvl="0" w:tplc="70AE3A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D2B1F"/>
    <w:multiLevelType w:val="hybridMultilevel"/>
    <w:tmpl w:val="DA207EC8"/>
    <w:lvl w:ilvl="0" w:tplc="B562F4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D7B95"/>
    <w:multiLevelType w:val="multilevel"/>
    <w:tmpl w:val="B0A8C07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E184402"/>
    <w:multiLevelType w:val="hybridMultilevel"/>
    <w:tmpl w:val="69009B1E"/>
    <w:lvl w:ilvl="0" w:tplc="B562F480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num w:numId="1" w16cid:durableId="780762782">
    <w:abstractNumId w:val="0"/>
  </w:num>
  <w:num w:numId="2" w16cid:durableId="1898275212">
    <w:abstractNumId w:val="8"/>
  </w:num>
  <w:num w:numId="3" w16cid:durableId="914507575">
    <w:abstractNumId w:val="2"/>
  </w:num>
  <w:num w:numId="4" w16cid:durableId="1265728836">
    <w:abstractNumId w:val="6"/>
  </w:num>
  <w:num w:numId="5" w16cid:durableId="1271089025">
    <w:abstractNumId w:val="5"/>
  </w:num>
  <w:num w:numId="6" w16cid:durableId="368071844">
    <w:abstractNumId w:val="4"/>
  </w:num>
  <w:num w:numId="7" w16cid:durableId="498083381">
    <w:abstractNumId w:val="7"/>
  </w:num>
  <w:num w:numId="8" w16cid:durableId="1392924476">
    <w:abstractNumId w:val="3"/>
  </w:num>
  <w:num w:numId="9" w16cid:durableId="15543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A3"/>
    <w:rsid w:val="0000132F"/>
    <w:rsid w:val="00053495"/>
    <w:rsid w:val="0005568F"/>
    <w:rsid w:val="00055C55"/>
    <w:rsid w:val="000A51CC"/>
    <w:rsid w:val="000C0441"/>
    <w:rsid w:val="000D02CB"/>
    <w:rsid w:val="000E3428"/>
    <w:rsid w:val="000F6E4E"/>
    <w:rsid w:val="00111A1A"/>
    <w:rsid w:val="00117535"/>
    <w:rsid w:val="001234CD"/>
    <w:rsid w:val="001420EB"/>
    <w:rsid w:val="001525B8"/>
    <w:rsid w:val="00160D49"/>
    <w:rsid w:val="00177597"/>
    <w:rsid w:val="0018284D"/>
    <w:rsid w:val="00190384"/>
    <w:rsid w:val="0019492D"/>
    <w:rsid w:val="001B3CE7"/>
    <w:rsid w:val="001B60B4"/>
    <w:rsid w:val="001C22B0"/>
    <w:rsid w:val="001C28CC"/>
    <w:rsid w:val="001D67CE"/>
    <w:rsid w:val="00206F81"/>
    <w:rsid w:val="00211B34"/>
    <w:rsid w:val="002B3BF0"/>
    <w:rsid w:val="002D505A"/>
    <w:rsid w:val="002E2C5C"/>
    <w:rsid w:val="002F2E83"/>
    <w:rsid w:val="002F61DA"/>
    <w:rsid w:val="003334BC"/>
    <w:rsid w:val="00345C9C"/>
    <w:rsid w:val="003530AE"/>
    <w:rsid w:val="00370290"/>
    <w:rsid w:val="00376E6C"/>
    <w:rsid w:val="003770AC"/>
    <w:rsid w:val="00380FDB"/>
    <w:rsid w:val="00385DC9"/>
    <w:rsid w:val="003C50AE"/>
    <w:rsid w:val="003D7D50"/>
    <w:rsid w:val="003E07D3"/>
    <w:rsid w:val="003F6063"/>
    <w:rsid w:val="00413A84"/>
    <w:rsid w:val="00417551"/>
    <w:rsid w:val="0042778F"/>
    <w:rsid w:val="00431CC7"/>
    <w:rsid w:val="00480E3A"/>
    <w:rsid w:val="004C2943"/>
    <w:rsid w:val="00517EB8"/>
    <w:rsid w:val="0053105A"/>
    <w:rsid w:val="005317BC"/>
    <w:rsid w:val="005418CB"/>
    <w:rsid w:val="0055278B"/>
    <w:rsid w:val="005751A4"/>
    <w:rsid w:val="005C61E6"/>
    <w:rsid w:val="005C6303"/>
    <w:rsid w:val="005D5455"/>
    <w:rsid w:val="005F15AB"/>
    <w:rsid w:val="006054B6"/>
    <w:rsid w:val="00647366"/>
    <w:rsid w:val="0065647C"/>
    <w:rsid w:val="006618E0"/>
    <w:rsid w:val="006702D1"/>
    <w:rsid w:val="00685CA3"/>
    <w:rsid w:val="006932F1"/>
    <w:rsid w:val="006B681D"/>
    <w:rsid w:val="00711F8A"/>
    <w:rsid w:val="007169A9"/>
    <w:rsid w:val="00726156"/>
    <w:rsid w:val="0075597C"/>
    <w:rsid w:val="00771937"/>
    <w:rsid w:val="00775BFB"/>
    <w:rsid w:val="007905D7"/>
    <w:rsid w:val="007A3BCE"/>
    <w:rsid w:val="007A76E8"/>
    <w:rsid w:val="007B19B5"/>
    <w:rsid w:val="007E427B"/>
    <w:rsid w:val="0081675C"/>
    <w:rsid w:val="0086465D"/>
    <w:rsid w:val="00882A7F"/>
    <w:rsid w:val="00882F14"/>
    <w:rsid w:val="0088622F"/>
    <w:rsid w:val="008A4DB8"/>
    <w:rsid w:val="008B2000"/>
    <w:rsid w:val="008C2C75"/>
    <w:rsid w:val="008C64E3"/>
    <w:rsid w:val="008C68E6"/>
    <w:rsid w:val="00933E53"/>
    <w:rsid w:val="00956D6D"/>
    <w:rsid w:val="00957186"/>
    <w:rsid w:val="00972C9D"/>
    <w:rsid w:val="009C2B02"/>
    <w:rsid w:val="009D228E"/>
    <w:rsid w:val="00A178A3"/>
    <w:rsid w:val="00A256B7"/>
    <w:rsid w:val="00A27A92"/>
    <w:rsid w:val="00A36110"/>
    <w:rsid w:val="00A37A48"/>
    <w:rsid w:val="00A44BFF"/>
    <w:rsid w:val="00A6302B"/>
    <w:rsid w:val="00A73EE1"/>
    <w:rsid w:val="00A81E97"/>
    <w:rsid w:val="00A82B07"/>
    <w:rsid w:val="00AB5115"/>
    <w:rsid w:val="00AB5F6A"/>
    <w:rsid w:val="00AD1CED"/>
    <w:rsid w:val="00AD42A7"/>
    <w:rsid w:val="00AE7DA3"/>
    <w:rsid w:val="00AF2F57"/>
    <w:rsid w:val="00B113FB"/>
    <w:rsid w:val="00B17E02"/>
    <w:rsid w:val="00BA02C8"/>
    <w:rsid w:val="00BB6954"/>
    <w:rsid w:val="00BF1934"/>
    <w:rsid w:val="00C23ABD"/>
    <w:rsid w:val="00C926A7"/>
    <w:rsid w:val="00CA5EB8"/>
    <w:rsid w:val="00CE5B0D"/>
    <w:rsid w:val="00D61460"/>
    <w:rsid w:val="00D65E61"/>
    <w:rsid w:val="00D8350E"/>
    <w:rsid w:val="00D850D2"/>
    <w:rsid w:val="00DA4CF6"/>
    <w:rsid w:val="00DA6576"/>
    <w:rsid w:val="00DC6372"/>
    <w:rsid w:val="00DF0A49"/>
    <w:rsid w:val="00E04860"/>
    <w:rsid w:val="00E77475"/>
    <w:rsid w:val="00EA0E8D"/>
    <w:rsid w:val="00EA1ADB"/>
    <w:rsid w:val="00EB26FD"/>
    <w:rsid w:val="00EB371D"/>
    <w:rsid w:val="00EF0397"/>
    <w:rsid w:val="00F051A4"/>
    <w:rsid w:val="00F34CE5"/>
    <w:rsid w:val="00F44667"/>
    <w:rsid w:val="00F855D1"/>
    <w:rsid w:val="00FB66D2"/>
    <w:rsid w:val="00FC1777"/>
    <w:rsid w:val="00FC5247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ADB73"/>
  <w15:chartTrackingRefBased/>
  <w15:docId w15:val="{A69A8687-6D7F-401A-942D-F13ACD0F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H Main Heading"/>
    <w:qFormat/>
    <w:rsid w:val="001B3CE7"/>
  </w:style>
  <w:style w:type="paragraph" w:styleId="Heading1">
    <w:name w:val="heading 1"/>
    <w:basedOn w:val="Normal"/>
    <w:next w:val="Normal"/>
    <w:link w:val="Heading1Char"/>
    <w:uiPriority w:val="9"/>
    <w:qFormat/>
    <w:rsid w:val="00211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B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B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B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B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B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B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B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B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B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B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B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B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B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B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B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B34"/>
  </w:style>
  <w:style w:type="paragraph" w:styleId="Footer">
    <w:name w:val="footer"/>
    <w:basedOn w:val="Normal"/>
    <w:link w:val="Foot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B34"/>
  </w:style>
  <w:style w:type="paragraph" w:customStyle="1" w:styleId="BasicParagraph">
    <w:name w:val="[Basic Paragraph]"/>
    <w:basedOn w:val="Normal"/>
    <w:uiPriority w:val="99"/>
    <w:rsid w:val="00A3611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table" w:styleId="TableGrid">
    <w:name w:val="Table Grid"/>
    <w:basedOn w:val="TableNormal"/>
    <w:uiPriority w:val="39"/>
    <w:rsid w:val="00F05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1A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1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6.png@01DC91D2.9874989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05%20Templates\XX_Blank%20Option%201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f7c1d5-f759-4ffd-9d1c-02cc989d4d0a">
      <Terms xmlns="http://schemas.microsoft.com/office/infopath/2007/PartnerControls"/>
    </lcf76f155ced4ddcb4097134ff3c332f>
    <TaxCatchAll xmlns="f1433982-d89b-414c-9931-c348fc5ec9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3E0FDFBDA74AB7A5CF7B387D5A63" ma:contentTypeVersion="9" ma:contentTypeDescription="Create a new document." ma:contentTypeScope="" ma:versionID="a1f36bf7d55895326ead7777671cc3ff">
  <xsd:schema xmlns:xsd="http://www.w3.org/2001/XMLSchema" xmlns:xs="http://www.w3.org/2001/XMLSchema" xmlns:p="http://schemas.microsoft.com/office/2006/metadata/properties" xmlns:ns2="d9f7c1d5-f759-4ffd-9d1c-02cc989d4d0a" xmlns:ns3="f1433982-d89b-414c-9931-c348fc5ec917" targetNamespace="http://schemas.microsoft.com/office/2006/metadata/properties" ma:root="true" ma:fieldsID="249666869e5fc0a910d7c16dc523f405" ns2:_="" ns3:_="">
    <xsd:import namespace="d9f7c1d5-f759-4ffd-9d1c-02cc989d4d0a"/>
    <xsd:import namespace="f1433982-d89b-414c-9931-c348fc5ec9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7c1d5-f759-4ffd-9d1c-02cc989d4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b8e81d-47fb-4db5-b128-e07ac1d1ad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33982-d89b-414c-9931-c348fc5ec9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56d19e-453d-4643-8669-665633a53ad2}" ma:internalName="TaxCatchAll" ma:showField="CatchAllData" ma:web="f1433982-d89b-414c-9931-c348fc5ec9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D9510-C9EB-4176-8B20-0F4964169302}">
  <ds:schemaRefs>
    <ds:schemaRef ds:uri="http://schemas.microsoft.com/office/2006/metadata/properties"/>
    <ds:schemaRef ds:uri="http://schemas.microsoft.com/office/infopath/2007/PartnerControls"/>
    <ds:schemaRef ds:uri="43b25c3a-f21b-4a74-8c01-6e3b7da65439"/>
    <ds:schemaRef ds:uri="6e60a4fc-ca9e-45c7-b982-19f49ada2e03"/>
  </ds:schemaRefs>
</ds:datastoreItem>
</file>

<file path=customXml/itemProps2.xml><?xml version="1.0" encoding="utf-8"?>
<ds:datastoreItem xmlns:ds="http://schemas.openxmlformats.org/officeDocument/2006/customXml" ds:itemID="{9C715350-76D5-4596-A4F2-63F1BA269B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0EDE4-27D9-4246-82A8-3FD53C3FE4A0}"/>
</file>

<file path=customXml/itemProps4.xml><?xml version="1.0" encoding="utf-8"?>
<ds:datastoreItem xmlns:ds="http://schemas.openxmlformats.org/officeDocument/2006/customXml" ds:itemID="{3FD246DD-EBC0-43B6-919D-B8F82C003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XX_Blank Option 1 .dotx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Bailey</dc:creator>
  <cp:keywords/>
  <dc:description/>
  <cp:lastModifiedBy>Sue Bailey</cp:lastModifiedBy>
  <cp:revision>3</cp:revision>
  <cp:lastPrinted>2024-06-28T14:35:00Z</cp:lastPrinted>
  <dcterms:created xsi:type="dcterms:W3CDTF">2026-10-29T15:05:00Z</dcterms:created>
  <dcterms:modified xsi:type="dcterms:W3CDTF">2026-10-29T15:06:00Z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0x0101006A663E0FDFBDA74AB7A5CF7B387D5A63</vt:lpwstr>
  </property>
  <property fmtid="{D5CDD505-2E9C-101B-9397-08002B2CF9AE}" pid="3" name="MediaServiceImageTags">
    <vt:lpwstr/>
  </property>
</Properties>
</file>